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87812" w14:textId="77777777" w:rsidR="00D077E9" w:rsidRDefault="00D077E9" w:rsidP="00613FCE">
      <w:pPr>
        <w:jc w:val="right"/>
        <w:rPr>
          <w:noProof/>
        </w:rPr>
      </w:pP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3F9543B3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6E3414E" w14:textId="77777777" w:rsidR="00D077E9" w:rsidRDefault="00D077E9" w:rsidP="00AB02A7">
            <w:pPr>
              <w:rPr>
                <w:noProof/>
              </w:rPr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1D3D07D6" wp14:editId="49624FC5">
                      <wp:extent cx="3528695" cy="1952625"/>
                      <wp:effectExtent l="0" t="0" r="0" b="0"/>
                      <wp:docPr id="8" name="Pole tekstow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952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3D9EFB" w14:textId="4E9A1915" w:rsidR="00224B1B" w:rsidRPr="00224B1B" w:rsidRDefault="00224B1B" w:rsidP="00224B1B">
                                  <w:pPr>
                                    <w:pStyle w:val="Tytu"/>
                                    <w:rPr>
                                      <w:i/>
                                      <w:iCs/>
                                      <w:sz w:val="36"/>
                                      <w:szCs w:val="36"/>
                                      <w:lang w:bidi="pl-PL"/>
                                    </w:rPr>
                                  </w:pPr>
                                  <w:r w:rsidRPr="00224B1B">
                                    <w:rPr>
                                      <w:sz w:val="36"/>
                                      <w:szCs w:val="36"/>
                                      <w:lang w:bidi="pl-PL"/>
                                    </w:rPr>
                                    <w:t xml:space="preserve">ANALIZA STANU GOSPODARKI ODPADAMI KOMUNALNYMI NA TERENIE ZWIĄZKU MIĘDZYGMINNEGO </w:t>
                                  </w:r>
                                  <w:r w:rsidRPr="00224B1B">
                                    <w:rPr>
                                      <w:i/>
                                      <w:iCs/>
                                      <w:sz w:val="36"/>
                                      <w:szCs w:val="36"/>
                                      <w:lang w:bidi="pl-PL"/>
                                    </w:rPr>
                                    <w:t>KOMUNALNY ZWIĄZEK GMIN REGIONU LESZCZYŃSKIEGO ZA 202</w:t>
                                  </w:r>
                                  <w:r w:rsidR="00D82136">
                                    <w:rPr>
                                      <w:i/>
                                      <w:iCs/>
                                      <w:sz w:val="36"/>
                                      <w:szCs w:val="36"/>
                                      <w:lang w:bidi="pl-PL"/>
                                    </w:rPr>
                                    <w:t>3</w:t>
                                  </w:r>
                                  <w:r w:rsidRPr="00224B1B">
                                    <w:rPr>
                                      <w:i/>
                                      <w:iCs/>
                                      <w:sz w:val="36"/>
                                      <w:szCs w:val="36"/>
                                      <w:lang w:bidi="pl-PL"/>
                                    </w:rPr>
                                    <w:t xml:space="preserve"> ROK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3D07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8" o:spid="_x0000_s1026" type="#_x0000_t202" style="width:277.85pt;height:15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" filled="f" stroked="f" strokeweight=".5pt">
                      <v:textbox>
                        <w:txbxContent>
                          <w:p w14:paraId="3C3D9EFB" w14:textId="4E9A1915" w:rsidR="00224B1B" w:rsidRPr="00224B1B" w:rsidRDefault="00224B1B" w:rsidP="00224B1B">
                            <w:pPr>
                              <w:pStyle w:val="Tytu"/>
                              <w:rPr>
                                <w:i/>
                                <w:iCs/>
                                <w:sz w:val="36"/>
                                <w:szCs w:val="36"/>
                                <w:lang w:bidi="pl-PL"/>
                              </w:rPr>
                            </w:pPr>
                            <w:r w:rsidRPr="00224B1B">
                              <w:rPr>
                                <w:sz w:val="36"/>
                                <w:szCs w:val="36"/>
                                <w:lang w:bidi="pl-PL"/>
                              </w:rPr>
                              <w:t xml:space="preserve">ANALIZA STANU GOSPODARKI ODPADAMI KOMUNALNYMI NA TERENIE ZWIĄZKU MIĘDZYGMINNEGO </w:t>
                            </w:r>
                            <w:r w:rsidRPr="00224B1B">
                              <w:rPr>
                                <w:i/>
                                <w:iCs/>
                                <w:sz w:val="36"/>
                                <w:szCs w:val="36"/>
                                <w:lang w:bidi="pl-PL"/>
                              </w:rPr>
                              <w:t>KOMUNALNY ZWIĄZEK GMIN REGIONU LESZCZYŃSKIEGO ZA 202</w:t>
                            </w:r>
                            <w:r w:rsidR="00D82136">
                              <w:rPr>
                                <w:i/>
                                <w:iCs/>
                                <w:sz w:val="36"/>
                                <w:szCs w:val="36"/>
                                <w:lang w:bidi="pl-PL"/>
                              </w:rPr>
                              <w:t>3</w:t>
                            </w:r>
                            <w:r w:rsidRPr="00224B1B">
                              <w:rPr>
                                <w:i/>
                                <w:iCs/>
                                <w:sz w:val="36"/>
                                <w:szCs w:val="36"/>
                                <w:lang w:bidi="pl-PL"/>
                              </w:rPr>
                              <w:t xml:space="preserve"> ROK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74CFD10" w14:textId="77777777" w:rsidR="00D077E9" w:rsidRDefault="00D077E9" w:rsidP="00AB02A7">
            <w:pPr>
              <w:rPr>
                <w:noProof/>
              </w:rPr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5B9B06CA" wp14:editId="6560657F">
                      <wp:extent cx="1390918" cy="0"/>
                      <wp:effectExtent l="0" t="19050" r="19050" b="19050"/>
                      <wp:docPr id="5" name="Łącznik prosty 5" descr="podział teks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6EA638" id="Łącznik prosty 5" o:spid="_x0000_s1026" alt="podział teks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1f497d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79D91585" w14:textId="77777777" w:rsidTr="000D1C3E">
        <w:trPr>
          <w:trHeight w:val="733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C5311A7" w14:textId="77777777" w:rsidR="00D077E9" w:rsidRDefault="0035075B" w:rsidP="00AB02A7">
            <w:pPr>
              <w:rPr>
                <w:noProof/>
              </w:rPr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E22AB7A" wp14:editId="53194834">
                      <wp:simplePos x="0" y="0"/>
                      <wp:positionH relativeFrom="column">
                        <wp:posOffset>-175895</wp:posOffset>
                      </wp:positionH>
                      <wp:positionV relativeFrom="page">
                        <wp:posOffset>2858770</wp:posOffset>
                      </wp:positionV>
                      <wp:extent cx="3938905" cy="2828925"/>
                      <wp:effectExtent l="0" t="0" r="4445" b="9525"/>
                      <wp:wrapNone/>
                      <wp:docPr id="3" name="Prostokąt 3" descr="biały prostokąt tekstu na okład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8905" cy="2828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89438" id="Prostokąt 3" o:spid="_x0000_s1026" alt="biały prostokąt tekstu na okładce" style="position:absolute;margin-left:-13.85pt;margin-top:225.1pt;width:310.15pt;height:22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" fillcolor="white [3212]" stroked="f" strokeweight="2pt">
                      <w10:wrap anchory="page"/>
                    </v:rect>
                  </w:pict>
                </mc:Fallback>
              </mc:AlternateContent>
            </w:r>
            <w:r w:rsidR="00070909" w:rsidRPr="00224B1B">
              <w:rPr>
                <w:rFonts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BF3C76A" wp14:editId="2235DC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3336290</wp:posOffset>
                      </wp:positionV>
                      <wp:extent cx="2106930" cy="1404620"/>
                      <wp:effectExtent l="0" t="0" r="0" b="635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6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F48DC9" w14:textId="77777777" w:rsidR="00224B1B" w:rsidRPr="00224B1B" w:rsidRDefault="00224B1B" w:rsidP="00224B1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24B1B">
                                    <w:rPr>
                                      <w:sz w:val="20"/>
                                      <w:szCs w:val="20"/>
                                    </w:rPr>
                                    <w:t>Kierownik</w:t>
                                  </w:r>
                                </w:p>
                                <w:p w14:paraId="54F02784" w14:textId="77777777" w:rsidR="00224B1B" w:rsidRPr="00224B1B" w:rsidRDefault="00224B1B" w:rsidP="00224B1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24B1B">
                                    <w:rPr>
                                      <w:sz w:val="20"/>
                                      <w:szCs w:val="20"/>
                                    </w:rPr>
                                    <w:t>Referatu Gospodarki Odpadami</w:t>
                                  </w:r>
                                </w:p>
                                <w:p w14:paraId="1C28E871" w14:textId="77777777" w:rsidR="00224B1B" w:rsidRPr="00224B1B" w:rsidRDefault="00224B1B" w:rsidP="00224B1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24B1B">
                                    <w:rPr>
                                      <w:sz w:val="20"/>
                                      <w:szCs w:val="20"/>
                                    </w:rPr>
                                    <w:t>i Ochrony Środowiska</w:t>
                                  </w:r>
                                </w:p>
                                <w:p w14:paraId="686A09B2" w14:textId="77777777" w:rsidR="00224B1B" w:rsidRPr="00224B1B" w:rsidRDefault="00224B1B" w:rsidP="00224B1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702D8EA" w14:textId="77777777" w:rsidR="00224B1B" w:rsidRPr="00224B1B" w:rsidRDefault="00224B1B" w:rsidP="00224B1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24B1B">
                                    <w:rPr>
                                      <w:sz w:val="20"/>
                                      <w:szCs w:val="20"/>
                                    </w:rPr>
                                    <w:t>Robert Lewusz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F3C76A" id="Pole tekstowe 2" o:spid="_x0000_s1027" type="#_x0000_t202" style="position:absolute;margin-left:0;margin-top:262.7pt;width:165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" filled="f" stroked="f">
                      <v:textbox style="mso-fit-shape-to-text:t">
                        <w:txbxContent>
                          <w:p w14:paraId="24F48DC9" w14:textId="77777777" w:rsidR="00224B1B" w:rsidRPr="00224B1B" w:rsidRDefault="00224B1B" w:rsidP="00224B1B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4B1B">
                              <w:rPr>
                                <w:sz w:val="20"/>
                                <w:szCs w:val="20"/>
                              </w:rPr>
                              <w:t>Kierownik</w:t>
                            </w:r>
                          </w:p>
                          <w:p w14:paraId="54F02784" w14:textId="77777777" w:rsidR="00224B1B" w:rsidRPr="00224B1B" w:rsidRDefault="00224B1B" w:rsidP="00224B1B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4B1B">
                              <w:rPr>
                                <w:sz w:val="20"/>
                                <w:szCs w:val="20"/>
                              </w:rPr>
                              <w:t>Referatu Gospodarki Odpadami</w:t>
                            </w:r>
                          </w:p>
                          <w:p w14:paraId="1C28E871" w14:textId="77777777" w:rsidR="00224B1B" w:rsidRPr="00224B1B" w:rsidRDefault="00224B1B" w:rsidP="00224B1B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4B1B">
                              <w:rPr>
                                <w:sz w:val="20"/>
                                <w:szCs w:val="20"/>
                              </w:rPr>
                              <w:t>i Ochrony Środowiska</w:t>
                            </w:r>
                          </w:p>
                          <w:p w14:paraId="686A09B2" w14:textId="77777777" w:rsidR="00224B1B" w:rsidRPr="00224B1B" w:rsidRDefault="00224B1B" w:rsidP="00224B1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02D8EA" w14:textId="77777777" w:rsidR="00224B1B" w:rsidRPr="00224B1B" w:rsidRDefault="00224B1B" w:rsidP="00224B1B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4B1B">
                              <w:rPr>
                                <w:sz w:val="20"/>
                                <w:szCs w:val="20"/>
                              </w:rPr>
                              <w:t>Robert Lewusz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077E9" w14:paraId="0EDCF0C0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81B9810" w14:textId="1ACF1C76" w:rsidR="00D077E9" w:rsidRPr="00224B1B" w:rsidRDefault="00224B1B" w:rsidP="00AB02A7">
            <w:pPr>
              <w:rPr>
                <w:b w:val="0"/>
                <w:bCs/>
                <w:noProof/>
              </w:rPr>
            </w:pPr>
            <w:r>
              <w:rPr>
                <w:bCs/>
                <w:noProof/>
              </w:rPr>
              <w:t>kwiecień 202</w:t>
            </w:r>
            <w:r w:rsidR="00817365">
              <w:rPr>
                <w:bCs/>
                <w:noProof/>
              </w:rPr>
              <w:t>4</w:t>
            </w:r>
          </w:p>
          <w:p w14:paraId="75A56451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bidi="pl-PL"/>
              </w:rPr>
              <mc:AlternateContent>
                <mc:Choice Requires="wps">
                  <w:drawing>
                    <wp:inline distT="0" distB="0" distL="0" distR="0" wp14:anchorId="0763FC77" wp14:editId="21D914DC">
                      <wp:extent cx="1493949" cy="0"/>
                      <wp:effectExtent l="0" t="19050" r="30480" b="19050"/>
                      <wp:docPr id="6" name="Łącznik prosty 6" descr="podział teks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D67C2E5" id="Łącznik prosty 6" o:spid="_x0000_s1026" alt="podział teks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1f497d [3215]" strokeweight="3pt">
                      <w10:anchorlock/>
                    </v:line>
                  </w:pict>
                </mc:Fallback>
              </mc:AlternateContent>
            </w:r>
          </w:p>
          <w:p w14:paraId="650674B4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sdt>
            <w:sdtPr>
              <w:rPr>
                <w:noProof/>
              </w:rPr>
              <w:id w:val="-1740469667"/>
              <w:placeholder>
                <w:docPart w:val="22A22BE3DC044343AAF0EB972A2B960F"/>
              </w:placeholder>
              <w15:appearance w15:val="hidden"/>
            </w:sdtPr>
            <w:sdtEndPr/>
            <w:sdtContent>
              <w:p w14:paraId="43B81234" w14:textId="77777777" w:rsidR="00224B1B" w:rsidRDefault="00224B1B" w:rsidP="00AB02A7">
                <w:pPr>
                  <w:rPr>
                    <w:noProof/>
                  </w:rPr>
                </w:pPr>
                <w:r>
                  <w:rPr>
                    <w:noProof/>
                  </w:rPr>
                  <w:t xml:space="preserve">Referat Gospodarki Odpadami </w:t>
                </w:r>
              </w:p>
              <w:p w14:paraId="079F358D" w14:textId="77777777" w:rsidR="00D077E9" w:rsidRDefault="00224B1B" w:rsidP="00AB02A7">
                <w:pPr>
                  <w:rPr>
                    <w:noProof/>
                  </w:rPr>
                </w:pPr>
                <w:r>
                  <w:rPr>
                    <w:noProof/>
                  </w:rPr>
                  <w:t>i Ochrony Środowiska</w:t>
                </w:r>
              </w:p>
            </w:sdtContent>
          </w:sdt>
          <w:p w14:paraId="01D621D7" w14:textId="77777777"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4D0CBFB5" w14:textId="77777777" w:rsidR="00D077E9" w:rsidRDefault="00070909">
      <w:pPr>
        <w:spacing w:after="200"/>
        <w:rPr>
          <w:noProof/>
        </w:rPr>
      </w:pPr>
      <w:r w:rsidRPr="00D967AC">
        <w:rPr>
          <w:noProof/>
          <w:lang w:bidi="pl-PL"/>
        </w:rPr>
        <w:drawing>
          <wp:anchor distT="0" distB="0" distL="114300" distR="114300" simplePos="0" relativeHeight="251661312" behindDoc="0" locked="0" layoutInCell="1" allowOverlap="1" wp14:anchorId="2001F52B" wp14:editId="062743C6">
            <wp:simplePos x="0" y="0"/>
            <wp:positionH relativeFrom="column">
              <wp:posOffset>4301490</wp:posOffset>
            </wp:positionH>
            <wp:positionV relativeFrom="paragraph">
              <wp:posOffset>6351270</wp:posOffset>
            </wp:positionV>
            <wp:extent cx="2057400" cy="1514475"/>
            <wp:effectExtent l="0" t="0" r="0" b="9525"/>
            <wp:wrapNone/>
            <wp:docPr id="12" name="Grafika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a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5FAB8B" wp14:editId="1044B835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Prostokąt 2" descr="kolorowy prostoką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F9C97" w14:textId="77777777" w:rsidR="00070909" w:rsidRDefault="00070909" w:rsidP="00070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FAB8B" id="Prostokąt 2" o:spid="_x0000_s1028" alt="kolorowy prostokąt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9bbb59 [3206]" stroked="f" strokeweight="2pt">
                <v:textbox>
                  <w:txbxContent>
                    <w:p w14:paraId="1CBF9C97" w14:textId="77777777" w:rsidR="00070909" w:rsidRDefault="00070909" w:rsidP="0007090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>
        <w:rPr>
          <w:noProof/>
          <w:lang w:bidi="pl-PL"/>
        </w:rPr>
        <w:br w:type="page"/>
      </w:r>
    </w:p>
    <w:p w14:paraId="7D2357F2" w14:textId="77777777" w:rsidR="00AB02A7" w:rsidRDefault="00AB02A7" w:rsidP="00DF027C">
      <w:pPr>
        <w:rPr>
          <w:noProof/>
        </w:rPr>
      </w:pPr>
    </w:p>
    <w:p w14:paraId="4FF1CCE8" w14:textId="77777777" w:rsidR="0087605E" w:rsidRDefault="0087605E" w:rsidP="00AB02A7">
      <w:pPr>
        <w:spacing w:after="200"/>
        <w:rPr>
          <w:noProof/>
        </w:rPr>
      </w:pPr>
    </w:p>
    <w:p w14:paraId="0A4ED300" w14:textId="77777777" w:rsidR="00224B1B" w:rsidRDefault="00224B1B" w:rsidP="00AB02A7">
      <w:pPr>
        <w:spacing w:after="200"/>
        <w:rPr>
          <w:noProof/>
        </w:rPr>
      </w:pPr>
    </w:p>
    <w:p w14:paraId="0D015E00" w14:textId="77777777" w:rsidR="00224B1B" w:rsidRDefault="00224B1B" w:rsidP="00AB02A7">
      <w:pPr>
        <w:spacing w:after="200"/>
        <w:rPr>
          <w:noProof/>
        </w:rPr>
      </w:pPr>
    </w:p>
    <w:p w14:paraId="087FE5EB" w14:textId="77777777" w:rsidR="00224B1B" w:rsidRDefault="00224B1B" w:rsidP="00AB02A7">
      <w:pPr>
        <w:spacing w:after="200"/>
        <w:rPr>
          <w:noProof/>
        </w:rPr>
      </w:pPr>
    </w:p>
    <w:p w14:paraId="2DA41987" w14:textId="77777777" w:rsidR="00074C00" w:rsidRDefault="00074C00" w:rsidP="00AB02A7">
      <w:pPr>
        <w:spacing w:after="200"/>
        <w:rPr>
          <w:noProof/>
        </w:rPr>
      </w:pPr>
    </w:p>
    <w:p w14:paraId="0B740984" w14:textId="77777777" w:rsidR="00074C00" w:rsidRDefault="00074C00" w:rsidP="00AB02A7">
      <w:pPr>
        <w:spacing w:after="200"/>
        <w:rPr>
          <w:noProof/>
        </w:rPr>
      </w:pPr>
    </w:p>
    <w:p w14:paraId="7D9DCCA4" w14:textId="77777777" w:rsidR="00074C00" w:rsidRDefault="00074C00" w:rsidP="00AB02A7">
      <w:pPr>
        <w:spacing w:after="200"/>
        <w:rPr>
          <w:noProof/>
        </w:rPr>
      </w:pPr>
    </w:p>
    <w:p w14:paraId="29C0988E" w14:textId="77777777" w:rsidR="00074C00" w:rsidRDefault="00074C00" w:rsidP="00AB02A7">
      <w:pPr>
        <w:spacing w:after="200"/>
        <w:rPr>
          <w:noProof/>
        </w:rPr>
      </w:pPr>
    </w:p>
    <w:p w14:paraId="5CA9457E" w14:textId="77777777" w:rsidR="00074C00" w:rsidRDefault="00074C00" w:rsidP="00AB02A7">
      <w:pPr>
        <w:spacing w:after="200"/>
        <w:rPr>
          <w:noProof/>
        </w:rPr>
      </w:pPr>
    </w:p>
    <w:p w14:paraId="64DBDEAB" w14:textId="77777777" w:rsidR="00074C00" w:rsidRDefault="00074C00" w:rsidP="00AB02A7">
      <w:pPr>
        <w:spacing w:after="200"/>
        <w:rPr>
          <w:noProof/>
        </w:rPr>
      </w:pPr>
    </w:p>
    <w:p w14:paraId="61FA358A" w14:textId="77777777" w:rsidR="00074C00" w:rsidRDefault="00074C00" w:rsidP="00AB02A7">
      <w:pPr>
        <w:spacing w:after="200"/>
        <w:rPr>
          <w:noProof/>
        </w:rPr>
      </w:pPr>
    </w:p>
    <w:p w14:paraId="56E4CCCB" w14:textId="77777777" w:rsidR="00074C00" w:rsidRDefault="00074C00" w:rsidP="00AB02A7">
      <w:pPr>
        <w:spacing w:after="200"/>
        <w:rPr>
          <w:noProof/>
        </w:rPr>
      </w:pPr>
    </w:p>
    <w:p w14:paraId="22916389" w14:textId="77777777" w:rsidR="00074C00" w:rsidRDefault="00074C00" w:rsidP="00AB02A7">
      <w:pPr>
        <w:spacing w:after="200"/>
        <w:rPr>
          <w:noProof/>
        </w:rPr>
      </w:pPr>
    </w:p>
    <w:p w14:paraId="3EA445CD" w14:textId="77777777" w:rsidR="00074C00" w:rsidRDefault="00074C00" w:rsidP="00AB02A7">
      <w:pPr>
        <w:spacing w:after="200"/>
        <w:rPr>
          <w:noProof/>
        </w:rPr>
      </w:pPr>
    </w:p>
    <w:p w14:paraId="3F16AACE" w14:textId="77777777" w:rsidR="00074C00" w:rsidRDefault="00074C00" w:rsidP="00AB02A7">
      <w:pPr>
        <w:spacing w:after="200"/>
        <w:rPr>
          <w:noProof/>
        </w:rPr>
      </w:pPr>
    </w:p>
    <w:p w14:paraId="63A378CD" w14:textId="77777777" w:rsidR="00074C00" w:rsidRDefault="00074C00" w:rsidP="00AB02A7">
      <w:pPr>
        <w:spacing w:after="200"/>
        <w:rPr>
          <w:noProof/>
        </w:rPr>
      </w:pPr>
    </w:p>
    <w:p w14:paraId="115E33C1" w14:textId="77777777" w:rsidR="00074C00" w:rsidRDefault="00074C00" w:rsidP="00AB02A7">
      <w:pPr>
        <w:spacing w:after="200"/>
        <w:rPr>
          <w:noProof/>
        </w:rPr>
      </w:pPr>
    </w:p>
    <w:p w14:paraId="65F44070" w14:textId="77777777" w:rsidR="00074C00" w:rsidRDefault="00074C00" w:rsidP="00AB02A7">
      <w:pPr>
        <w:spacing w:after="200"/>
        <w:rPr>
          <w:noProof/>
        </w:rPr>
      </w:pPr>
    </w:p>
    <w:p w14:paraId="6658F3E8" w14:textId="77777777" w:rsidR="00074C00" w:rsidRDefault="00074C00" w:rsidP="00AB02A7">
      <w:pPr>
        <w:spacing w:after="200"/>
        <w:rPr>
          <w:noProof/>
        </w:rPr>
      </w:pPr>
    </w:p>
    <w:p w14:paraId="7D9208B5" w14:textId="77777777" w:rsidR="00074C00" w:rsidRDefault="00074C00" w:rsidP="00AB02A7">
      <w:pPr>
        <w:spacing w:after="200"/>
        <w:rPr>
          <w:noProof/>
        </w:rPr>
      </w:pPr>
    </w:p>
    <w:p w14:paraId="66650A80" w14:textId="77777777" w:rsidR="00074C00" w:rsidRDefault="00074C00" w:rsidP="00AB02A7">
      <w:pPr>
        <w:spacing w:after="200"/>
        <w:rPr>
          <w:noProof/>
        </w:rPr>
      </w:pPr>
    </w:p>
    <w:p w14:paraId="4D50CF5A" w14:textId="77777777" w:rsidR="00074C00" w:rsidRDefault="00074C00" w:rsidP="00AB02A7">
      <w:pPr>
        <w:spacing w:after="200"/>
        <w:rPr>
          <w:noProof/>
        </w:rPr>
      </w:pPr>
    </w:p>
    <w:p w14:paraId="302F9D64" w14:textId="77777777" w:rsidR="00074C00" w:rsidRDefault="00074C00" w:rsidP="00AB02A7">
      <w:pPr>
        <w:spacing w:after="200"/>
        <w:rPr>
          <w:noProof/>
        </w:rPr>
      </w:pPr>
    </w:p>
    <w:p w14:paraId="2DB5DC2C" w14:textId="77777777" w:rsidR="00074C00" w:rsidRDefault="00074C00" w:rsidP="00AB02A7">
      <w:pPr>
        <w:spacing w:after="200"/>
        <w:rPr>
          <w:noProof/>
        </w:rPr>
      </w:pPr>
    </w:p>
    <w:p w14:paraId="34CC4B78" w14:textId="77777777" w:rsidR="00074C00" w:rsidRDefault="00074C00" w:rsidP="00AB02A7">
      <w:pPr>
        <w:spacing w:after="200"/>
        <w:rPr>
          <w:noProof/>
        </w:rPr>
      </w:pPr>
    </w:p>
    <w:p w14:paraId="1C77F903" w14:textId="77777777" w:rsidR="00070909" w:rsidRDefault="00070909" w:rsidP="00AB02A7">
      <w:pPr>
        <w:spacing w:after="200"/>
        <w:rPr>
          <w:noProof/>
        </w:rPr>
      </w:pPr>
    </w:p>
    <w:p w14:paraId="4198A754" w14:textId="77777777" w:rsidR="00070909" w:rsidRDefault="00070909" w:rsidP="00AB02A7">
      <w:pPr>
        <w:spacing w:after="200"/>
        <w:rPr>
          <w:noProof/>
        </w:rPr>
      </w:pPr>
    </w:p>
    <w:p w14:paraId="1858270C" w14:textId="77777777" w:rsidR="00070909" w:rsidRDefault="00070909" w:rsidP="00AB02A7">
      <w:pPr>
        <w:spacing w:after="200"/>
        <w:rPr>
          <w:noProof/>
        </w:rPr>
      </w:pPr>
    </w:p>
    <w:p w14:paraId="08DEAF8F" w14:textId="77777777" w:rsidR="00070909" w:rsidRDefault="00070909" w:rsidP="00AB02A7">
      <w:pPr>
        <w:spacing w:after="200"/>
        <w:rPr>
          <w:noProof/>
        </w:rPr>
      </w:pPr>
    </w:p>
    <w:p w14:paraId="6201BD44" w14:textId="77777777" w:rsidR="00070909" w:rsidRDefault="00070909" w:rsidP="00AB02A7">
      <w:pPr>
        <w:spacing w:after="200"/>
        <w:rPr>
          <w:noProof/>
        </w:rPr>
      </w:pPr>
    </w:p>
    <w:p w14:paraId="77C6BC02" w14:textId="77777777" w:rsidR="00070909" w:rsidRDefault="00070909" w:rsidP="00AB02A7">
      <w:pPr>
        <w:spacing w:after="200"/>
        <w:rPr>
          <w:noProof/>
        </w:rPr>
      </w:pPr>
    </w:p>
    <w:p w14:paraId="1E277E8E" w14:textId="77777777" w:rsidR="00070909" w:rsidRDefault="00070909" w:rsidP="00AB02A7">
      <w:pPr>
        <w:spacing w:after="200"/>
        <w:rPr>
          <w:noProof/>
        </w:rPr>
      </w:pPr>
    </w:p>
    <w:p w14:paraId="6C2EE1BA" w14:textId="77777777" w:rsidR="00070909" w:rsidRDefault="00070909" w:rsidP="00AB02A7">
      <w:pPr>
        <w:spacing w:after="200"/>
        <w:rPr>
          <w:noProof/>
        </w:rPr>
      </w:pPr>
    </w:p>
    <w:p w14:paraId="5D969C19" w14:textId="77777777" w:rsidR="00070909" w:rsidRDefault="00070909" w:rsidP="00AB02A7">
      <w:pPr>
        <w:spacing w:after="200"/>
        <w:rPr>
          <w:noProof/>
        </w:rPr>
      </w:pPr>
    </w:p>
    <w:p w14:paraId="75EF4AEA" w14:textId="77777777" w:rsidR="00070909" w:rsidRDefault="00070909" w:rsidP="00AB02A7">
      <w:pPr>
        <w:spacing w:after="200"/>
        <w:rPr>
          <w:noProof/>
        </w:rPr>
      </w:pPr>
    </w:p>
    <w:p w14:paraId="7819D90F" w14:textId="77777777" w:rsidR="00070909" w:rsidRDefault="00070909" w:rsidP="00AB02A7">
      <w:pPr>
        <w:spacing w:after="200"/>
        <w:rPr>
          <w:noProof/>
        </w:rPr>
      </w:pPr>
    </w:p>
    <w:p w14:paraId="12A8FD94" w14:textId="77777777" w:rsidR="00070909" w:rsidRDefault="00070909" w:rsidP="00AB02A7">
      <w:pPr>
        <w:spacing w:after="200"/>
        <w:rPr>
          <w:noProof/>
        </w:rPr>
      </w:pPr>
    </w:p>
    <w:p w14:paraId="7814C43E" w14:textId="77777777" w:rsidR="00070909" w:rsidRDefault="00070909" w:rsidP="00AB02A7">
      <w:pPr>
        <w:spacing w:after="200"/>
        <w:rPr>
          <w:noProof/>
        </w:rPr>
      </w:pPr>
    </w:p>
    <w:p w14:paraId="4FB9888A" w14:textId="77777777" w:rsidR="00070909" w:rsidRDefault="00070909" w:rsidP="00070909">
      <w:pPr>
        <w:spacing w:line="240" w:lineRule="auto"/>
        <w:ind w:left="4962"/>
        <w:rPr>
          <w:rFonts w:cs="Arial"/>
          <w:sz w:val="24"/>
          <w:szCs w:val="26"/>
        </w:rPr>
      </w:pPr>
      <w:r>
        <w:rPr>
          <w:rFonts w:cs="Arial"/>
          <w:sz w:val="24"/>
          <w:szCs w:val="26"/>
        </w:rPr>
        <w:t xml:space="preserve">Analizę opracował </w:t>
      </w:r>
    </w:p>
    <w:p w14:paraId="1BB80674" w14:textId="77777777" w:rsidR="00070909" w:rsidRDefault="00070909" w:rsidP="00070909">
      <w:pPr>
        <w:spacing w:line="240" w:lineRule="auto"/>
        <w:ind w:left="4820" w:firstLine="142"/>
        <w:rPr>
          <w:rFonts w:cs="Arial"/>
          <w:sz w:val="24"/>
          <w:szCs w:val="26"/>
        </w:rPr>
      </w:pPr>
      <w:r>
        <w:rPr>
          <w:rFonts w:cs="Arial"/>
          <w:sz w:val="24"/>
          <w:szCs w:val="26"/>
        </w:rPr>
        <w:t xml:space="preserve">Referat Gospodarki Odpadami </w:t>
      </w:r>
    </w:p>
    <w:p w14:paraId="7DDC4E54" w14:textId="77777777" w:rsidR="00070909" w:rsidRDefault="00070909" w:rsidP="00070909">
      <w:pPr>
        <w:spacing w:line="240" w:lineRule="auto"/>
        <w:ind w:left="709" w:firstLine="4253"/>
        <w:rPr>
          <w:rFonts w:cs="Arial"/>
          <w:sz w:val="24"/>
          <w:szCs w:val="26"/>
        </w:rPr>
      </w:pPr>
      <w:r>
        <w:rPr>
          <w:rFonts w:cs="Arial"/>
          <w:sz w:val="24"/>
          <w:szCs w:val="26"/>
        </w:rPr>
        <w:t>i Ochrony Środowiska:</w:t>
      </w:r>
    </w:p>
    <w:p w14:paraId="07B5E395" w14:textId="77777777" w:rsidR="00070909" w:rsidRDefault="00070909" w:rsidP="00070909">
      <w:pPr>
        <w:spacing w:line="240" w:lineRule="auto"/>
        <w:ind w:firstLine="4253"/>
        <w:rPr>
          <w:rFonts w:cs="Arial"/>
          <w:sz w:val="24"/>
          <w:szCs w:val="26"/>
        </w:rPr>
      </w:pPr>
    </w:p>
    <w:p w14:paraId="67E8705E" w14:textId="77777777" w:rsidR="00070909" w:rsidRDefault="00070909" w:rsidP="00070909">
      <w:pPr>
        <w:spacing w:line="240" w:lineRule="auto"/>
        <w:ind w:left="709" w:firstLine="4253"/>
        <w:rPr>
          <w:rFonts w:cs="Arial"/>
          <w:i/>
          <w:sz w:val="24"/>
          <w:szCs w:val="26"/>
        </w:rPr>
      </w:pPr>
      <w:r w:rsidRPr="00BC70F0">
        <w:rPr>
          <w:rFonts w:cs="Arial"/>
          <w:i/>
          <w:sz w:val="24"/>
          <w:szCs w:val="26"/>
        </w:rPr>
        <w:t xml:space="preserve">Robert </w:t>
      </w:r>
      <w:proofErr w:type="spellStart"/>
      <w:r w:rsidRPr="00BC70F0">
        <w:rPr>
          <w:rFonts w:cs="Arial"/>
          <w:i/>
          <w:sz w:val="24"/>
          <w:szCs w:val="26"/>
        </w:rPr>
        <w:t>Lewusz</w:t>
      </w:r>
      <w:proofErr w:type="spellEnd"/>
      <w:r w:rsidRPr="00BC70F0">
        <w:rPr>
          <w:rFonts w:cs="Arial"/>
          <w:i/>
          <w:sz w:val="24"/>
          <w:szCs w:val="26"/>
        </w:rPr>
        <w:t xml:space="preserve"> </w:t>
      </w:r>
    </w:p>
    <w:p w14:paraId="5B2BAA8D" w14:textId="77777777" w:rsidR="00070909" w:rsidRDefault="00070909" w:rsidP="00070909">
      <w:pPr>
        <w:spacing w:line="240" w:lineRule="auto"/>
        <w:ind w:left="709" w:firstLine="4253"/>
        <w:rPr>
          <w:rFonts w:cs="Arial"/>
          <w:i/>
          <w:sz w:val="24"/>
          <w:szCs w:val="26"/>
        </w:rPr>
      </w:pPr>
      <w:r w:rsidRPr="00BC70F0">
        <w:rPr>
          <w:rFonts w:cs="Arial"/>
          <w:i/>
          <w:sz w:val="24"/>
          <w:szCs w:val="26"/>
        </w:rPr>
        <w:t xml:space="preserve">Monika Kozłowska </w:t>
      </w:r>
    </w:p>
    <w:p w14:paraId="2BBE461A" w14:textId="7299BD06" w:rsidR="00070909" w:rsidRPr="00BC70F0" w:rsidRDefault="00070909" w:rsidP="00310542">
      <w:pPr>
        <w:spacing w:line="240" w:lineRule="auto"/>
        <w:ind w:left="709" w:firstLine="4253"/>
        <w:rPr>
          <w:rFonts w:cs="Arial"/>
          <w:i/>
          <w:sz w:val="24"/>
          <w:szCs w:val="26"/>
        </w:rPr>
      </w:pPr>
      <w:r w:rsidRPr="00BC70F0">
        <w:rPr>
          <w:rFonts w:cs="Arial"/>
          <w:i/>
          <w:sz w:val="24"/>
          <w:szCs w:val="26"/>
        </w:rPr>
        <w:t xml:space="preserve">Bogumiła Pawlak </w:t>
      </w:r>
    </w:p>
    <w:p w14:paraId="3D943022" w14:textId="77777777" w:rsidR="00070909" w:rsidRPr="001F0C4E" w:rsidRDefault="00070909" w:rsidP="00070909">
      <w:pPr>
        <w:spacing w:line="240" w:lineRule="auto"/>
        <w:ind w:left="709" w:firstLine="4253"/>
        <w:rPr>
          <w:rFonts w:cs="Arial"/>
          <w:i/>
          <w:sz w:val="24"/>
          <w:szCs w:val="26"/>
        </w:rPr>
      </w:pPr>
      <w:r w:rsidRPr="00BC70F0">
        <w:rPr>
          <w:rFonts w:cs="Arial"/>
          <w:i/>
          <w:sz w:val="24"/>
          <w:szCs w:val="26"/>
        </w:rPr>
        <w:t>Małgorzata Sikorska</w:t>
      </w:r>
    </w:p>
    <w:p w14:paraId="79075646" w14:textId="77777777" w:rsidR="00070909" w:rsidRDefault="00070909" w:rsidP="00070909">
      <w:pPr>
        <w:spacing w:after="200"/>
        <w:ind w:firstLine="6237"/>
        <w:rPr>
          <w:noProof/>
        </w:rPr>
      </w:pPr>
    </w:p>
    <w:p w14:paraId="2985B80A" w14:textId="77777777" w:rsidR="00070909" w:rsidRDefault="00070909" w:rsidP="00070909">
      <w:pPr>
        <w:spacing w:after="200"/>
        <w:ind w:firstLine="6237"/>
        <w:rPr>
          <w:noProof/>
        </w:rPr>
      </w:pPr>
    </w:p>
    <w:p w14:paraId="09F20DCF" w14:textId="77777777" w:rsidR="00070909" w:rsidRDefault="00070909" w:rsidP="00070909">
      <w:pPr>
        <w:spacing w:after="200"/>
        <w:ind w:firstLine="6237"/>
        <w:rPr>
          <w:noProof/>
        </w:rPr>
      </w:pPr>
    </w:p>
    <w:p w14:paraId="26087E31" w14:textId="77777777" w:rsidR="00070909" w:rsidRDefault="00070909" w:rsidP="006A072F">
      <w:pPr>
        <w:spacing w:after="200"/>
        <w:ind w:firstLine="6237"/>
        <w:jc w:val="center"/>
        <w:rPr>
          <w:noProof/>
        </w:rPr>
      </w:pPr>
    </w:p>
    <w:p w14:paraId="2EDDD5EC" w14:textId="77777777" w:rsidR="00070909" w:rsidRDefault="00070909" w:rsidP="00070909">
      <w:pPr>
        <w:spacing w:after="200"/>
        <w:rPr>
          <w:noProof/>
        </w:rPr>
      </w:pPr>
    </w:p>
    <w:p w14:paraId="0F649A73" w14:textId="77777777" w:rsidR="00A00AEF" w:rsidRDefault="00A00AEF" w:rsidP="00070909">
      <w:pPr>
        <w:spacing w:after="200"/>
        <w:rPr>
          <w:noProof/>
        </w:rPr>
      </w:pPr>
    </w:p>
    <w:p w14:paraId="2185EDD8" w14:textId="77777777" w:rsidR="00A00AEF" w:rsidRDefault="00A00AEF" w:rsidP="00070909">
      <w:pPr>
        <w:spacing w:after="200"/>
        <w:rPr>
          <w:noProof/>
        </w:rPr>
      </w:pPr>
    </w:p>
    <w:p w14:paraId="2A02368F" w14:textId="77777777" w:rsidR="00A00AEF" w:rsidRDefault="00A00AEF" w:rsidP="00070909">
      <w:pPr>
        <w:spacing w:after="200"/>
        <w:rPr>
          <w:noProof/>
        </w:rPr>
      </w:pPr>
    </w:p>
    <w:p w14:paraId="31F3E38B" w14:textId="77777777" w:rsidR="00A00AEF" w:rsidRDefault="00A00AEF" w:rsidP="00070909">
      <w:pPr>
        <w:spacing w:after="200"/>
        <w:rPr>
          <w:noProof/>
        </w:rPr>
      </w:pPr>
    </w:p>
    <w:p w14:paraId="746D0BEE" w14:textId="77777777" w:rsidR="00A00AEF" w:rsidRDefault="00A00AEF" w:rsidP="00070909">
      <w:pPr>
        <w:spacing w:after="200"/>
        <w:rPr>
          <w:noProof/>
        </w:rPr>
      </w:pPr>
    </w:p>
    <w:p w14:paraId="166FB1C2" w14:textId="77777777" w:rsidR="00A00AEF" w:rsidRDefault="00A00AEF" w:rsidP="00070909">
      <w:pPr>
        <w:spacing w:after="200"/>
        <w:rPr>
          <w:noProof/>
        </w:rPr>
      </w:pPr>
    </w:p>
    <w:p w14:paraId="56032289" w14:textId="77777777" w:rsidR="00A00AEF" w:rsidRDefault="00A00AEF" w:rsidP="00070909">
      <w:pPr>
        <w:spacing w:after="200"/>
        <w:rPr>
          <w:noProof/>
        </w:rPr>
      </w:pPr>
    </w:p>
    <w:p w14:paraId="5150D169" w14:textId="77777777" w:rsidR="00A00AEF" w:rsidRDefault="00A00AEF" w:rsidP="00070909">
      <w:pPr>
        <w:spacing w:after="200"/>
        <w:rPr>
          <w:noProof/>
        </w:rPr>
      </w:pPr>
    </w:p>
    <w:p w14:paraId="247E9BB6" w14:textId="77777777" w:rsidR="00A00AEF" w:rsidRDefault="00A00AEF" w:rsidP="00070909">
      <w:pPr>
        <w:spacing w:after="200"/>
        <w:rPr>
          <w:noProof/>
        </w:rPr>
      </w:pPr>
    </w:p>
    <w:p w14:paraId="2828648B" w14:textId="77777777" w:rsidR="00A00AEF" w:rsidRDefault="00A00AEF" w:rsidP="00070909">
      <w:pPr>
        <w:spacing w:after="200"/>
        <w:rPr>
          <w:noProof/>
        </w:rPr>
      </w:pPr>
    </w:p>
    <w:p w14:paraId="30A5F0A7" w14:textId="77777777" w:rsidR="00A00AEF" w:rsidRDefault="00A00AEF" w:rsidP="00070909">
      <w:pPr>
        <w:spacing w:after="200"/>
        <w:rPr>
          <w:noProof/>
        </w:rPr>
      </w:pPr>
    </w:p>
    <w:p w14:paraId="690E0D6F" w14:textId="77777777" w:rsidR="00A00AEF" w:rsidRDefault="00A00AEF" w:rsidP="00070909">
      <w:pPr>
        <w:spacing w:after="200"/>
        <w:rPr>
          <w:noProof/>
        </w:rPr>
      </w:pPr>
    </w:p>
    <w:p w14:paraId="5B264233" w14:textId="77777777" w:rsidR="00A00AEF" w:rsidRDefault="00A00AEF" w:rsidP="00070909">
      <w:pPr>
        <w:spacing w:after="200"/>
        <w:rPr>
          <w:noProof/>
        </w:rPr>
      </w:pPr>
    </w:p>
    <w:p w14:paraId="65C6876D" w14:textId="77777777" w:rsidR="00A00AEF" w:rsidRDefault="00A00AEF" w:rsidP="00070909">
      <w:pPr>
        <w:spacing w:after="200"/>
        <w:rPr>
          <w:noProof/>
        </w:rPr>
      </w:pPr>
    </w:p>
    <w:p w14:paraId="0C4645D4" w14:textId="77777777" w:rsidR="00A00AEF" w:rsidRDefault="00A00AEF" w:rsidP="00070909">
      <w:pPr>
        <w:spacing w:after="200"/>
        <w:rPr>
          <w:noProof/>
        </w:rPr>
      </w:pPr>
    </w:p>
    <w:p w14:paraId="7EF198B3" w14:textId="77777777" w:rsidR="00A00AEF" w:rsidRDefault="00A00AEF" w:rsidP="00070909">
      <w:pPr>
        <w:spacing w:after="200"/>
        <w:rPr>
          <w:noProof/>
        </w:rPr>
      </w:pPr>
    </w:p>
    <w:p w14:paraId="157BFE32" w14:textId="77777777" w:rsidR="00A00AEF" w:rsidRDefault="00A00AEF" w:rsidP="00070909">
      <w:pPr>
        <w:spacing w:after="200"/>
        <w:rPr>
          <w:noProof/>
        </w:rPr>
      </w:pPr>
    </w:p>
    <w:p w14:paraId="50D37EAF" w14:textId="77777777" w:rsidR="00A00AEF" w:rsidRDefault="00A00AEF" w:rsidP="00070909">
      <w:pPr>
        <w:spacing w:after="200"/>
        <w:rPr>
          <w:noProof/>
        </w:rPr>
      </w:pPr>
    </w:p>
    <w:p w14:paraId="5CAFD418" w14:textId="77777777" w:rsidR="00A00AEF" w:rsidRDefault="00A00AEF" w:rsidP="00070909">
      <w:pPr>
        <w:spacing w:after="200"/>
        <w:rPr>
          <w:noProof/>
        </w:rPr>
      </w:pPr>
    </w:p>
    <w:p w14:paraId="6068725C" w14:textId="77777777" w:rsidR="00A00AEF" w:rsidRDefault="00A00AEF" w:rsidP="00070909">
      <w:pPr>
        <w:spacing w:after="200"/>
        <w:rPr>
          <w:noProof/>
        </w:rPr>
      </w:pPr>
    </w:p>
    <w:p w14:paraId="21F824DE" w14:textId="77777777" w:rsidR="00A00AEF" w:rsidRDefault="00A00AEF" w:rsidP="00070909">
      <w:pPr>
        <w:spacing w:after="200"/>
        <w:rPr>
          <w:noProof/>
        </w:rPr>
      </w:pPr>
    </w:p>
    <w:p w14:paraId="47AB0C46" w14:textId="77777777" w:rsidR="00166520" w:rsidRDefault="00166520" w:rsidP="00070909">
      <w:pPr>
        <w:spacing w:after="200"/>
        <w:rPr>
          <w:noProof/>
        </w:rPr>
      </w:pPr>
    </w:p>
    <w:sdt>
      <w:sdtPr>
        <w:rPr>
          <w:rFonts w:asciiTheme="minorHAnsi" w:eastAsiaTheme="minorEastAsia" w:hAnsiTheme="minorHAnsi" w:cstheme="minorBidi"/>
          <w:b/>
          <w:color w:val="1F497D" w:themeColor="text2"/>
          <w:sz w:val="28"/>
          <w:szCs w:val="22"/>
          <w:lang w:eastAsia="en-US"/>
        </w:rPr>
        <w:id w:val="213775703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0A2B5BF" w14:textId="77777777" w:rsidR="00DE6F46" w:rsidRDefault="00BF3271" w:rsidP="00D54BF8">
          <w:pPr>
            <w:pStyle w:val="Nagwekspisutreci"/>
            <w:rPr>
              <w:noProof/>
            </w:rPr>
          </w:pPr>
          <w:r w:rsidRPr="0062037A">
            <w:rPr>
              <w:b/>
              <w:bCs/>
              <w:sz w:val="24"/>
              <w:szCs w:val="24"/>
            </w:rPr>
            <w:t>Spis treści</w:t>
          </w:r>
          <w:r w:rsidRPr="0062037A">
            <w:rPr>
              <w:noProof/>
            </w:rPr>
            <w:fldChar w:fldCharType="begin"/>
          </w:r>
          <w:r w:rsidRPr="0062037A">
            <w:instrText xml:space="preserve"> TOC \o "1-3" \h \z \u </w:instrText>
          </w:r>
          <w:r w:rsidRPr="0062037A">
            <w:rPr>
              <w:noProof/>
            </w:rPr>
            <w:fldChar w:fldCharType="separate"/>
          </w:r>
        </w:p>
        <w:p w14:paraId="4D230DF1" w14:textId="00A7B601" w:rsidR="00DE6F46" w:rsidRDefault="00DE6F46">
          <w:pPr>
            <w:pStyle w:val="Spistreci1"/>
            <w:rPr>
              <w:b w:val="0"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</w:p>
        <w:p w14:paraId="54DAC12C" w14:textId="1C39BA0D" w:rsidR="00DE6F46" w:rsidRDefault="009525D6">
          <w:pPr>
            <w:pStyle w:val="Spistreci1"/>
            <w:rPr>
              <w:b w:val="0"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65296975" w:history="1">
            <w:r w:rsidR="00DE6F46" w:rsidRPr="007B1CC6">
              <w:rPr>
                <w:rStyle w:val="Hipercze"/>
              </w:rPr>
              <w:t>I.</w:t>
            </w:r>
            <w:r w:rsidR="00DE6F46">
              <w:rPr>
                <w:b w:val="0"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Wprowadzenie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_Toc165296975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9</w:t>
            </w:r>
            <w:r w:rsidR="00DE6F46">
              <w:rPr>
                <w:webHidden/>
              </w:rPr>
              <w:fldChar w:fldCharType="end"/>
            </w:r>
          </w:hyperlink>
        </w:p>
        <w:p w14:paraId="6731A107" w14:textId="7A830F2B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76" w:history="1">
            <w:r w:rsidR="00DE6F46" w:rsidRPr="007B1CC6">
              <w:rPr>
                <w:rStyle w:val="Hipercze"/>
              </w:rPr>
              <w:t>1.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Cel przygotowania analizy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_Toc165296976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9</w:t>
            </w:r>
            <w:r w:rsidR="00DE6F46">
              <w:rPr>
                <w:webHidden/>
              </w:rPr>
              <w:fldChar w:fldCharType="end"/>
            </w:r>
          </w:hyperlink>
        </w:p>
        <w:p w14:paraId="75FB86E5" w14:textId="78276288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77" w:history="1">
            <w:r w:rsidR="00DE6F46" w:rsidRPr="007B1CC6">
              <w:rPr>
                <w:rStyle w:val="Hipercze"/>
              </w:rPr>
              <w:t>2.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Podstawa prawna sporządzenia analizy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_Toc165296977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9</w:t>
            </w:r>
            <w:r w:rsidR="00DE6F46">
              <w:rPr>
                <w:webHidden/>
              </w:rPr>
              <w:fldChar w:fldCharType="end"/>
            </w:r>
          </w:hyperlink>
        </w:p>
        <w:p w14:paraId="4D72FAF9" w14:textId="717212B1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78" w:history="1">
            <w:r w:rsidR="00DE6F46" w:rsidRPr="007B1CC6">
              <w:rPr>
                <w:rStyle w:val="Hipercze"/>
              </w:rPr>
              <w:t>3.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Zakres analizy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_Toc165296978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9</w:t>
            </w:r>
            <w:r w:rsidR="00DE6F46">
              <w:rPr>
                <w:webHidden/>
              </w:rPr>
              <w:fldChar w:fldCharType="end"/>
            </w:r>
          </w:hyperlink>
        </w:p>
        <w:p w14:paraId="4F12FEFE" w14:textId="0C262E9D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79" w:history="1">
            <w:r w:rsidR="00DE6F46" w:rsidRPr="007B1CC6">
              <w:rPr>
                <w:rStyle w:val="Hipercze"/>
              </w:rPr>
              <w:t>4.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Regulacje prawne z zakresu gospodarowania odpadami komunalnymi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_Toc165296979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10</w:t>
            </w:r>
            <w:r w:rsidR="00DE6F46">
              <w:rPr>
                <w:webHidden/>
              </w:rPr>
              <w:fldChar w:fldCharType="end"/>
            </w:r>
          </w:hyperlink>
        </w:p>
        <w:p w14:paraId="26CD3CA1" w14:textId="65203463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80" w:history="1">
            <w:r w:rsidR="00DE6F46" w:rsidRPr="007B1CC6">
              <w:rPr>
                <w:rStyle w:val="Hipercze"/>
              </w:rPr>
              <w:t>5.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Założenia Planu Gospodarki Odpadami dla Województwa Wielkopolskiego na lata 2019 – 2025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_Toc165296980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13</w:t>
            </w:r>
            <w:r w:rsidR="00DE6F46">
              <w:rPr>
                <w:webHidden/>
              </w:rPr>
              <w:fldChar w:fldCharType="end"/>
            </w:r>
          </w:hyperlink>
        </w:p>
        <w:p w14:paraId="2A9BA49C" w14:textId="0C874D7B" w:rsidR="00DE6F46" w:rsidRDefault="009525D6">
          <w:pPr>
            <w:pStyle w:val="Spistreci1"/>
            <w:rPr>
              <w:b w:val="0"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65296981" w:history="1">
            <w:r w:rsidR="00DE6F46" w:rsidRPr="007B1CC6">
              <w:rPr>
                <w:rStyle w:val="Hipercze"/>
              </w:rPr>
              <w:t>II.</w:t>
            </w:r>
            <w:r w:rsidR="00DE6F46">
              <w:rPr>
                <w:b w:val="0"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Komunalny Związek Gmin Regionu Leszczyńskiego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_Toc165296981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16</w:t>
            </w:r>
            <w:r w:rsidR="00DE6F46">
              <w:rPr>
                <w:webHidden/>
              </w:rPr>
              <w:fldChar w:fldCharType="end"/>
            </w:r>
          </w:hyperlink>
        </w:p>
        <w:p w14:paraId="3006D063" w14:textId="41F2E086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82" w:history="1">
            <w:r w:rsidR="00DE6F46" w:rsidRPr="007B1CC6">
              <w:rPr>
                <w:rStyle w:val="Hipercze"/>
              </w:rPr>
              <w:t>1.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Ogólna charakterystyka Związku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_Toc165296982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16</w:t>
            </w:r>
            <w:r w:rsidR="00DE6F46">
              <w:rPr>
                <w:webHidden/>
              </w:rPr>
              <w:fldChar w:fldCharType="end"/>
            </w:r>
          </w:hyperlink>
        </w:p>
        <w:p w14:paraId="10752608" w14:textId="0F550350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83" w:history="1">
            <w:r w:rsidR="00DE6F46" w:rsidRPr="007B1CC6">
              <w:rPr>
                <w:rStyle w:val="Hipercze"/>
              </w:rPr>
              <w:t>2.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Zadania KZGRL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_Toc165296983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17</w:t>
            </w:r>
            <w:r w:rsidR="00DE6F46">
              <w:rPr>
                <w:webHidden/>
              </w:rPr>
              <w:fldChar w:fldCharType="end"/>
            </w:r>
          </w:hyperlink>
        </w:p>
        <w:p w14:paraId="7940BFFE" w14:textId="277D6751" w:rsidR="00DE6F46" w:rsidRDefault="009525D6">
          <w:pPr>
            <w:pStyle w:val="Spistreci1"/>
            <w:rPr>
              <w:b w:val="0"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65296984" w:history="1">
            <w:r w:rsidR="00DE6F46" w:rsidRPr="007B1CC6">
              <w:rPr>
                <w:rStyle w:val="Hipercze"/>
              </w:rPr>
              <w:t>III.</w:t>
            </w:r>
            <w:r w:rsidR="00DE6F46">
              <w:rPr>
                <w:b w:val="0"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Demografia gmin należących do Związku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_Toc165296984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19</w:t>
            </w:r>
            <w:r w:rsidR="00DE6F46">
              <w:rPr>
                <w:webHidden/>
              </w:rPr>
              <w:fldChar w:fldCharType="end"/>
            </w:r>
          </w:hyperlink>
        </w:p>
        <w:p w14:paraId="4412713A" w14:textId="12FB66C6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85" w:history="1">
            <w:r w:rsidR="00DE6F46" w:rsidRPr="007B1CC6">
              <w:rPr>
                <w:rStyle w:val="Hipercze"/>
              </w:rPr>
              <w:t>1.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Liczba mieszkańców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_Toc165296985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19</w:t>
            </w:r>
            <w:r w:rsidR="00DE6F46">
              <w:rPr>
                <w:webHidden/>
              </w:rPr>
              <w:fldChar w:fldCharType="end"/>
            </w:r>
          </w:hyperlink>
        </w:p>
        <w:p w14:paraId="128EA4F3" w14:textId="602F163C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86" w:history="1">
            <w:r w:rsidR="00DE6F46" w:rsidRPr="007B1CC6">
              <w:rPr>
                <w:rStyle w:val="Hipercze"/>
              </w:rPr>
              <w:t>2.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Działania prowadzone w celu uszczelnienia systemu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_Toc165296986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21</w:t>
            </w:r>
            <w:r w:rsidR="00DE6F46">
              <w:rPr>
                <w:webHidden/>
              </w:rPr>
              <w:fldChar w:fldCharType="end"/>
            </w:r>
          </w:hyperlink>
        </w:p>
        <w:p w14:paraId="055AC0D1" w14:textId="65175EA6" w:rsidR="00DE6F46" w:rsidRDefault="009525D6">
          <w:pPr>
            <w:pStyle w:val="Spistreci1"/>
            <w:rPr>
              <w:b w:val="0"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65296987" w:history="1">
            <w:r w:rsidR="00DE6F46" w:rsidRPr="007B1CC6">
              <w:rPr>
                <w:rStyle w:val="Hipercze"/>
              </w:rPr>
              <w:t>IV.</w:t>
            </w:r>
            <w:r w:rsidR="00DE6F46">
              <w:rPr>
                <w:b w:val="0"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Opis funkcjonowania systemu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_Toc165296987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22</w:t>
            </w:r>
            <w:r w:rsidR="00DE6F46">
              <w:rPr>
                <w:webHidden/>
              </w:rPr>
              <w:fldChar w:fldCharType="end"/>
            </w:r>
          </w:hyperlink>
        </w:p>
        <w:p w14:paraId="05A3D0CB" w14:textId="555243E5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88" w:history="1">
            <w:r w:rsidR="00DE6F46" w:rsidRPr="007B1CC6">
              <w:rPr>
                <w:rStyle w:val="Hipercze"/>
              </w:rPr>
              <w:t>1.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Podział na sektory oraz podmioty odbierające odpady komunalne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_Toc165296988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22</w:t>
            </w:r>
            <w:r w:rsidR="00DE6F46">
              <w:rPr>
                <w:webHidden/>
              </w:rPr>
              <w:fldChar w:fldCharType="end"/>
            </w:r>
          </w:hyperlink>
        </w:p>
        <w:p w14:paraId="788DBE6E" w14:textId="31DC9BDD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89" w:history="1">
            <w:r w:rsidR="00DE6F46" w:rsidRPr="007B1CC6">
              <w:rPr>
                <w:rStyle w:val="Hipercze"/>
              </w:rPr>
              <w:t>2.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Stawki opłat za gospodarowanie odpadami komunalnymi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_Toc165296989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23</w:t>
            </w:r>
            <w:r w:rsidR="00DE6F46">
              <w:rPr>
                <w:webHidden/>
              </w:rPr>
              <w:fldChar w:fldCharType="end"/>
            </w:r>
          </w:hyperlink>
        </w:p>
        <w:p w14:paraId="70CF7520" w14:textId="75AF9A03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90" w:history="1">
            <w:r w:rsidR="00DE6F46" w:rsidRPr="007B1CC6">
              <w:rPr>
                <w:rStyle w:val="Hipercze"/>
              </w:rPr>
              <w:t>3.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 xml:space="preserve">Liczba właścicieli nieruchomości, którzy nie zawarli umowy, o której mowa w art. 6 ust. 1 ustawy o </w:t>
            </w:r>
            <w:r w:rsidR="00DE6F46" w:rsidRPr="007B1CC6">
              <w:rPr>
                <w:rStyle w:val="Hipercze"/>
                <w:i/>
              </w:rPr>
              <w:t>utrzymaniu czystości i porządku w gminach</w:t>
            </w:r>
            <w:r w:rsidR="00DE6F46" w:rsidRPr="007B1CC6">
              <w:rPr>
                <w:rStyle w:val="Hipercze"/>
              </w:rPr>
              <w:t>, w imieniu których gmina powinna podjąć działania, o których mowa w art. 6 ust. 6-12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_Toc165296990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25</w:t>
            </w:r>
            <w:r w:rsidR="00DE6F46">
              <w:rPr>
                <w:webHidden/>
              </w:rPr>
              <w:fldChar w:fldCharType="end"/>
            </w:r>
          </w:hyperlink>
        </w:p>
        <w:p w14:paraId="61CD2D81" w14:textId="5DEF9364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91" w:history="1">
            <w:r w:rsidR="00DE6F46" w:rsidRPr="007B1CC6">
              <w:rPr>
                <w:rStyle w:val="Hipercze"/>
              </w:rPr>
              <w:t>4.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Kompostowanie bioodpadów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_Toc165296991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25</w:t>
            </w:r>
            <w:r w:rsidR="00DE6F46">
              <w:rPr>
                <w:webHidden/>
              </w:rPr>
              <w:fldChar w:fldCharType="end"/>
            </w:r>
          </w:hyperlink>
        </w:p>
        <w:p w14:paraId="1757A8D3" w14:textId="65391969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92" w:history="1">
            <w:r w:rsidR="00DE6F46" w:rsidRPr="007B1CC6">
              <w:rPr>
                <w:rStyle w:val="Hipercze"/>
              </w:rPr>
              <w:t>5.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Sposób i częstotliwość odbioru odpadów komunalnych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_Toc165296992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27</w:t>
            </w:r>
            <w:r w:rsidR="00DE6F46">
              <w:rPr>
                <w:webHidden/>
              </w:rPr>
              <w:fldChar w:fldCharType="end"/>
            </w:r>
          </w:hyperlink>
        </w:p>
        <w:p w14:paraId="18F45CE7" w14:textId="7CBCC30A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93" w:history="1">
            <w:r w:rsidR="00DE6F46" w:rsidRPr="007B1CC6">
              <w:rPr>
                <w:rStyle w:val="Hipercze"/>
              </w:rPr>
              <w:t>6.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Punkty Selektywnego Zbierania Odpadów Komunalnych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_Toc165296993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31</w:t>
            </w:r>
            <w:r w:rsidR="00DE6F46">
              <w:rPr>
                <w:webHidden/>
              </w:rPr>
              <w:fldChar w:fldCharType="end"/>
            </w:r>
          </w:hyperlink>
        </w:p>
        <w:p w14:paraId="719CD0DF" w14:textId="60CA523A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94" w:history="1">
            <w:r w:rsidR="00DE6F46" w:rsidRPr="007B1CC6">
              <w:rPr>
                <w:rStyle w:val="Hipercze"/>
              </w:rPr>
              <w:t>7.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Rejestr firm upoważnionych do odbioru odpadów komunalnych na terenie KZGRL w 2023 r.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_Toc165296994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34</w:t>
            </w:r>
            <w:r w:rsidR="00DE6F46">
              <w:rPr>
                <w:webHidden/>
              </w:rPr>
              <w:fldChar w:fldCharType="end"/>
            </w:r>
          </w:hyperlink>
        </w:p>
        <w:p w14:paraId="2805FBBE" w14:textId="32BD5F78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95" w:history="1">
            <w:r w:rsidR="00DE6F46" w:rsidRPr="007B1CC6">
              <w:rPr>
                <w:rStyle w:val="Hipercze"/>
              </w:rPr>
              <w:t>8.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Instalacja Komunalna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_Toc165296995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36</w:t>
            </w:r>
            <w:r w:rsidR="00DE6F46">
              <w:rPr>
                <w:webHidden/>
              </w:rPr>
              <w:fldChar w:fldCharType="end"/>
            </w:r>
          </w:hyperlink>
        </w:p>
        <w:p w14:paraId="08975DE7" w14:textId="0E0C7FA8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96" w:history="1">
            <w:r w:rsidR="00DE6F46" w:rsidRPr="007B1CC6">
              <w:rPr>
                <w:rStyle w:val="Hipercze"/>
              </w:rPr>
              <w:t>9.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Działania informacyjne i edukacyjne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_Toc165296996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37</w:t>
            </w:r>
            <w:r w:rsidR="00DE6F46">
              <w:rPr>
                <w:webHidden/>
              </w:rPr>
              <w:fldChar w:fldCharType="end"/>
            </w:r>
          </w:hyperlink>
        </w:p>
        <w:p w14:paraId="31FA0B09" w14:textId="1B870EF3" w:rsidR="00DE6F46" w:rsidRDefault="009525D6">
          <w:pPr>
            <w:pStyle w:val="Spistreci1"/>
            <w:rPr>
              <w:b w:val="0"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65296997" w:history="1">
            <w:r w:rsidR="00DE6F46" w:rsidRPr="007B1CC6">
              <w:rPr>
                <w:rStyle w:val="Hipercze"/>
              </w:rPr>
              <w:t>V.</w:t>
            </w:r>
            <w:r w:rsidR="00DE6F46">
              <w:rPr>
                <w:b w:val="0"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Gospodarka odpadami komunalnymi na terenie KZGRL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_Toc165296997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40</w:t>
            </w:r>
            <w:r w:rsidR="00DE6F46">
              <w:rPr>
                <w:webHidden/>
              </w:rPr>
              <w:fldChar w:fldCharType="end"/>
            </w:r>
          </w:hyperlink>
        </w:p>
        <w:p w14:paraId="608620E0" w14:textId="0E0D9DFE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98" w:history="1">
            <w:r w:rsidR="00DE6F46" w:rsidRPr="007B1CC6">
              <w:rPr>
                <w:rStyle w:val="Hipercze"/>
              </w:rPr>
              <w:t>1.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Możliwości przetwarzania niesegregowanych (zmieszanych) odpadów komunalnych, bioodpadów stanowiących odpady komunalne oraz przeznaczonych do składowania pozostałości z sortowania odpadów komunalnych i pozostałości z procesu mechaniczno-biologicznego przewarzania niesegregowanych (zmieszanych) odpadów komunalnych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_Toc165296998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40</w:t>
            </w:r>
            <w:r w:rsidR="00DE6F46">
              <w:rPr>
                <w:webHidden/>
              </w:rPr>
              <w:fldChar w:fldCharType="end"/>
            </w:r>
          </w:hyperlink>
        </w:p>
        <w:p w14:paraId="14A80B97" w14:textId="3CC70333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6999" w:history="1">
            <w:r w:rsidR="00DE6F46" w:rsidRPr="007B1CC6">
              <w:rPr>
                <w:rStyle w:val="Hipercze"/>
              </w:rPr>
              <w:t>2.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Ilość odpadów komunalnych wytwarzanych na terenie gmin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_Toc165296999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42</w:t>
            </w:r>
            <w:r w:rsidR="00DE6F46">
              <w:rPr>
                <w:webHidden/>
              </w:rPr>
              <w:fldChar w:fldCharType="end"/>
            </w:r>
          </w:hyperlink>
        </w:p>
        <w:p w14:paraId="0DD16E02" w14:textId="5F43029C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7000" w:history="1">
            <w:r w:rsidR="00DE6F46" w:rsidRPr="007B1CC6">
              <w:rPr>
                <w:rStyle w:val="Hipercze"/>
              </w:rPr>
              <w:t>3.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Ilość niesegregowanych (zmieszanych) odpadów komunalnych                        i bioodpadów stanowiących odpady komunalne, odbieranych z terenu gminy oraz przeznaczonych do składowania pozostałości z sortowania odpadów komunalnych i pozostałości z procesu mechaniczno-biologicznego przetwarzania niesegregowanych (zmieszanych) odpadów komunalnych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_Toc165297000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50</w:t>
            </w:r>
            <w:r w:rsidR="00DE6F46">
              <w:rPr>
                <w:webHidden/>
              </w:rPr>
              <w:fldChar w:fldCharType="end"/>
            </w:r>
          </w:hyperlink>
        </w:p>
        <w:p w14:paraId="36760783" w14:textId="1EC4A02C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7001" w:history="1">
            <w:r w:rsidR="00DE6F46" w:rsidRPr="007B1CC6">
              <w:rPr>
                <w:rStyle w:val="Hipercze"/>
              </w:rPr>
              <w:t>4.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Masa odpadów komunalnych wytworzonych na terenie gminy przekazanych do termicznego przekształcania oraz stosunek masy odpadów komunalnych przekazanych do termicznego przekształcania do masy odpadów komunalnych wytworzonych na terenie gminy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_Toc165297001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51</w:t>
            </w:r>
            <w:r w:rsidR="00DE6F46">
              <w:rPr>
                <w:webHidden/>
              </w:rPr>
              <w:fldChar w:fldCharType="end"/>
            </w:r>
          </w:hyperlink>
        </w:p>
        <w:p w14:paraId="690AFCB0" w14:textId="0211D08B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7002" w:history="1">
            <w:r w:rsidR="00DE6F46" w:rsidRPr="007B1CC6">
              <w:rPr>
                <w:rStyle w:val="Hipercze"/>
              </w:rPr>
              <w:t>5.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Osiągnięte poziomy przygotowania do ponownego użycia i recyklingu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_Toc165297002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51</w:t>
            </w:r>
            <w:r w:rsidR="00DE6F46">
              <w:rPr>
                <w:webHidden/>
              </w:rPr>
              <w:fldChar w:fldCharType="end"/>
            </w:r>
          </w:hyperlink>
        </w:p>
        <w:p w14:paraId="658CCC71" w14:textId="64449C2B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7003" w:history="1">
            <w:r w:rsidR="00DE6F46" w:rsidRPr="007B1CC6">
              <w:rPr>
                <w:rStyle w:val="Hipercze"/>
              </w:rPr>
              <w:t>6.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Analiza finansowa systemu gospodarowania odpadami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_Toc165297003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54</w:t>
            </w:r>
            <w:r w:rsidR="00DE6F46">
              <w:rPr>
                <w:webHidden/>
              </w:rPr>
              <w:fldChar w:fldCharType="end"/>
            </w:r>
          </w:hyperlink>
        </w:p>
        <w:p w14:paraId="658C0974" w14:textId="156C49A1" w:rsidR="00DE6F46" w:rsidRDefault="009525D6">
          <w:pPr>
            <w:pStyle w:val="Spistreci2"/>
            <w:rPr>
              <w:bCs w:val="0"/>
              <w:color w:val="auto"/>
              <w:kern w:val="2"/>
              <w:lang w:eastAsia="pl-PL"/>
              <w14:ligatures w14:val="standardContextual"/>
            </w:rPr>
          </w:pPr>
          <w:hyperlink w:anchor="_Toc165297004" w:history="1">
            <w:r w:rsidR="00DE6F46" w:rsidRPr="007B1CC6">
              <w:rPr>
                <w:rStyle w:val="Hipercze"/>
              </w:rPr>
              <w:t>7.</w:t>
            </w:r>
            <w:r w:rsidR="00DE6F46">
              <w:rPr>
                <w:bCs w:val="0"/>
                <w:color w:val="auto"/>
                <w:kern w:val="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Potrzeby inwestycyjne związane z gospodarowaniem odpadów komunalnych</w:t>
            </w:r>
            <w:r w:rsidR="00DE6F46">
              <w:rPr>
                <w:webHidden/>
              </w:rPr>
              <w:tab/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_Toc165297004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56</w:t>
            </w:r>
            <w:r w:rsidR="00DE6F46">
              <w:rPr>
                <w:webHidden/>
              </w:rPr>
              <w:fldChar w:fldCharType="end"/>
            </w:r>
          </w:hyperlink>
        </w:p>
        <w:p w14:paraId="48539164" w14:textId="2BEB3517" w:rsidR="00DE6F46" w:rsidRDefault="009525D6">
          <w:pPr>
            <w:pStyle w:val="Spistreci1"/>
            <w:rPr>
              <w:b w:val="0"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65297005" w:history="1">
            <w:r w:rsidR="00DE6F46" w:rsidRPr="007B1CC6">
              <w:rPr>
                <w:rStyle w:val="Hipercze"/>
              </w:rPr>
              <w:t>VI.</w:t>
            </w:r>
            <w:r w:rsidR="00DE6F46">
              <w:rPr>
                <w:b w:val="0"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DE6F46" w:rsidRPr="007B1CC6">
              <w:rPr>
                <w:rStyle w:val="Hipercze"/>
              </w:rPr>
              <w:t>Podsumowanie</w:t>
            </w:r>
            <w:r w:rsidR="00DE6F46">
              <w:rPr>
                <w:rStyle w:val="Hipercze"/>
              </w:rPr>
              <w:t>……………………………………………………………………………………………………..</w:t>
            </w:r>
            <w:r w:rsidR="00DE6F46">
              <w:rPr>
                <w:webHidden/>
              </w:rPr>
              <w:fldChar w:fldCharType="begin"/>
            </w:r>
            <w:r w:rsidR="00DE6F46">
              <w:rPr>
                <w:webHidden/>
              </w:rPr>
              <w:instrText xml:space="preserve"> PAGEREF _Toc165297005 \h </w:instrText>
            </w:r>
            <w:r w:rsidR="00DE6F46">
              <w:rPr>
                <w:webHidden/>
              </w:rPr>
            </w:r>
            <w:r w:rsidR="00DE6F46">
              <w:rPr>
                <w:webHidden/>
              </w:rPr>
              <w:fldChar w:fldCharType="separate"/>
            </w:r>
            <w:r w:rsidR="00BA5743">
              <w:rPr>
                <w:webHidden/>
              </w:rPr>
              <w:t>57</w:t>
            </w:r>
            <w:r w:rsidR="00DE6F46">
              <w:rPr>
                <w:webHidden/>
              </w:rPr>
              <w:fldChar w:fldCharType="end"/>
            </w:r>
          </w:hyperlink>
        </w:p>
        <w:p w14:paraId="1480EABE" w14:textId="17CF367C" w:rsidR="00BF3271" w:rsidRDefault="00BF3271">
          <w:r w:rsidRPr="0062037A">
            <w:rPr>
              <w:bCs/>
              <w:sz w:val="24"/>
              <w:szCs w:val="24"/>
            </w:rPr>
            <w:fldChar w:fldCharType="end"/>
          </w:r>
        </w:p>
      </w:sdtContent>
    </w:sdt>
    <w:p w14:paraId="504C7845" w14:textId="77777777" w:rsidR="00AD106E" w:rsidRDefault="00EF108C">
      <w:pPr>
        <w:pStyle w:val="Spisilustracji"/>
        <w:tabs>
          <w:tab w:val="right" w:leader="dot" w:pos="9062"/>
        </w:tabs>
        <w:rPr>
          <w:noProof/>
        </w:rPr>
      </w:pPr>
      <w:r w:rsidRPr="0062037A">
        <w:rPr>
          <w:noProof/>
          <w:sz w:val="24"/>
          <w:szCs w:val="24"/>
        </w:rPr>
        <w:t>SPIS RYSUNKÓW</w:t>
      </w:r>
      <w:r w:rsidRPr="0062037A">
        <w:rPr>
          <w:noProof/>
          <w:sz w:val="24"/>
          <w:szCs w:val="24"/>
        </w:rPr>
        <w:fldChar w:fldCharType="begin"/>
      </w:r>
      <w:r w:rsidRPr="0062037A">
        <w:rPr>
          <w:noProof/>
          <w:sz w:val="24"/>
          <w:szCs w:val="24"/>
        </w:rPr>
        <w:instrText xml:space="preserve"> TOC \c "Rysunek" </w:instrText>
      </w:r>
      <w:r w:rsidRPr="0062037A">
        <w:rPr>
          <w:noProof/>
          <w:sz w:val="24"/>
          <w:szCs w:val="24"/>
        </w:rPr>
        <w:fldChar w:fldCharType="separate"/>
      </w:r>
    </w:p>
    <w:p w14:paraId="20AEC742" w14:textId="1553E496" w:rsidR="00AD106E" w:rsidRPr="00AD106E" w:rsidRDefault="00AD106E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r w:rsidRPr="00AD106E">
        <w:rPr>
          <w:b w:val="0"/>
          <w:bCs/>
          <w:noProof/>
          <w:sz w:val="22"/>
        </w:rPr>
        <w:t>Rysunek 1 Obszar Komunalnego Związku Gmin Regionu Leszczyńskiego</w:t>
      </w:r>
      <w:r w:rsidRPr="00AD106E">
        <w:rPr>
          <w:b w:val="0"/>
          <w:bCs/>
          <w:noProof/>
          <w:sz w:val="22"/>
        </w:rPr>
        <w:tab/>
      </w:r>
      <w:r w:rsidRPr="00AD106E">
        <w:rPr>
          <w:b w:val="0"/>
          <w:bCs/>
          <w:noProof/>
          <w:sz w:val="22"/>
        </w:rPr>
        <w:fldChar w:fldCharType="begin"/>
      </w:r>
      <w:r w:rsidRPr="00AD106E">
        <w:rPr>
          <w:b w:val="0"/>
          <w:bCs/>
          <w:noProof/>
          <w:sz w:val="22"/>
        </w:rPr>
        <w:instrText xml:space="preserve"> PAGEREF _Toc165367587 \h </w:instrText>
      </w:r>
      <w:r w:rsidRPr="00AD106E">
        <w:rPr>
          <w:b w:val="0"/>
          <w:bCs/>
          <w:noProof/>
          <w:sz w:val="22"/>
        </w:rPr>
      </w:r>
      <w:r w:rsidRPr="00AD106E">
        <w:rPr>
          <w:b w:val="0"/>
          <w:bCs/>
          <w:noProof/>
          <w:sz w:val="22"/>
        </w:rPr>
        <w:fldChar w:fldCharType="separate"/>
      </w:r>
      <w:r w:rsidR="00BA5743">
        <w:rPr>
          <w:b w:val="0"/>
          <w:bCs/>
          <w:noProof/>
          <w:sz w:val="22"/>
        </w:rPr>
        <w:t>17</w:t>
      </w:r>
      <w:r w:rsidRPr="00AD106E">
        <w:rPr>
          <w:b w:val="0"/>
          <w:bCs/>
          <w:noProof/>
          <w:sz w:val="22"/>
        </w:rPr>
        <w:fldChar w:fldCharType="end"/>
      </w:r>
    </w:p>
    <w:p w14:paraId="6C1F00CC" w14:textId="7CF594F0" w:rsidR="00AD106E" w:rsidRPr="00AD106E" w:rsidRDefault="00AD106E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r w:rsidRPr="00AD106E">
        <w:rPr>
          <w:b w:val="0"/>
          <w:bCs/>
          <w:noProof/>
          <w:sz w:val="22"/>
        </w:rPr>
        <w:t>Rysunek 2 Podział KZGRL na sektory</w:t>
      </w:r>
      <w:r w:rsidRPr="00AD106E">
        <w:rPr>
          <w:b w:val="0"/>
          <w:bCs/>
          <w:noProof/>
          <w:sz w:val="22"/>
        </w:rPr>
        <w:tab/>
      </w:r>
      <w:r w:rsidRPr="00AD106E">
        <w:rPr>
          <w:b w:val="0"/>
          <w:bCs/>
          <w:noProof/>
          <w:sz w:val="22"/>
        </w:rPr>
        <w:fldChar w:fldCharType="begin"/>
      </w:r>
      <w:r w:rsidRPr="00AD106E">
        <w:rPr>
          <w:b w:val="0"/>
          <w:bCs/>
          <w:noProof/>
          <w:sz w:val="22"/>
        </w:rPr>
        <w:instrText xml:space="preserve"> PAGEREF _Toc165367588 \h </w:instrText>
      </w:r>
      <w:r w:rsidRPr="00AD106E">
        <w:rPr>
          <w:b w:val="0"/>
          <w:bCs/>
          <w:noProof/>
          <w:sz w:val="22"/>
        </w:rPr>
      </w:r>
      <w:r w:rsidRPr="00AD106E">
        <w:rPr>
          <w:b w:val="0"/>
          <w:bCs/>
          <w:noProof/>
          <w:sz w:val="22"/>
        </w:rPr>
        <w:fldChar w:fldCharType="separate"/>
      </w:r>
      <w:r w:rsidR="00BA5743">
        <w:rPr>
          <w:b w:val="0"/>
          <w:bCs/>
          <w:noProof/>
          <w:sz w:val="22"/>
        </w:rPr>
        <w:t>22</w:t>
      </w:r>
      <w:r w:rsidRPr="00AD106E">
        <w:rPr>
          <w:b w:val="0"/>
          <w:bCs/>
          <w:noProof/>
          <w:sz w:val="22"/>
        </w:rPr>
        <w:fldChar w:fldCharType="end"/>
      </w:r>
    </w:p>
    <w:p w14:paraId="7C6E796F" w14:textId="18FACDC3" w:rsidR="00AD106E" w:rsidRPr="00AD106E" w:rsidRDefault="00AD106E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r w:rsidRPr="00AD106E">
        <w:rPr>
          <w:b w:val="0"/>
          <w:bCs/>
          <w:noProof/>
          <w:sz w:val="22"/>
        </w:rPr>
        <w:t>Rysunek 3 Punkt Elektroodpadów w Rydzynie</w:t>
      </w:r>
      <w:r w:rsidRPr="00AD106E">
        <w:rPr>
          <w:b w:val="0"/>
          <w:bCs/>
          <w:noProof/>
          <w:sz w:val="22"/>
        </w:rPr>
        <w:tab/>
      </w:r>
      <w:r w:rsidRPr="00AD106E">
        <w:rPr>
          <w:b w:val="0"/>
          <w:bCs/>
          <w:noProof/>
          <w:sz w:val="22"/>
        </w:rPr>
        <w:fldChar w:fldCharType="begin"/>
      </w:r>
      <w:r w:rsidRPr="00AD106E">
        <w:rPr>
          <w:b w:val="0"/>
          <w:bCs/>
          <w:noProof/>
          <w:sz w:val="22"/>
        </w:rPr>
        <w:instrText xml:space="preserve"> PAGEREF _Toc165367589 \h </w:instrText>
      </w:r>
      <w:r w:rsidRPr="00AD106E">
        <w:rPr>
          <w:b w:val="0"/>
          <w:bCs/>
          <w:noProof/>
          <w:sz w:val="22"/>
        </w:rPr>
      </w:r>
      <w:r w:rsidRPr="00AD106E">
        <w:rPr>
          <w:b w:val="0"/>
          <w:bCs/>
          <w:noProof/>
          <w:sz w:val="22"/>
        </w:rPr>
        <w:fldChar w:fldCharType="separate"/>
      </w:r>
      <w:r w:rsidR="00BA5743">
        <w:rPr>
          <w:b w:val="0"/>
          <w:bCs/>
          <w:noProof/>
          <w:sz w:val="22"/>
        </w:rPr>
        <w:t>29</w:t>
      </w:r>
      <w:r w:rsidRPr="00AD106E">
        <w:rPr>
          <w:b w:val="0"/>
          <w:bCs/>
          <w:noProof/>
          <w:sz w:val="22"/>
        </w:rPr>
        <w:fldChar w:fldCharType="end"/>
      </w:r>
    </w:p>
    <w:p w14:paraId="353583BF" w14:textId="6EE70055" w:rsidR="00AD106E" w:rsidRPr="00AD106E" w:rsidRDefault="00AD106E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r w:rsidRPr="00AD106E">
        <w:rPr>
          <w:b w:val="0"/>
          <w:bCs/>
          <w:noProof/>
          <w:sz w:val="22"/>
        </w:rPr>
        <w:t>Rysunek 4 Przykładowy PSZOK z terenu KZGRL</w:t>
      </w:r>
      <w:r w:rsidRPr="00AD106E">
        <w:rPr>
          <w:b w:val="0"/>
          <w:bCs/>
          <w:noProof/>
          <w:sz w:val="22"/>
        </w:rPr>
        <w:tab/>
      </w:r>
      <w:r w:rsidRPr="00AD106E">
        <w:rPr>
          <w:b w:val="0"/>
          <w:bCs/>
          <w:noProof/>
          <w:sz w:val="22"/>
        </w:rPr>
        <w:fldChar w:fldCharType="begin"/>
      </w:r>
      <w:r w:rsidRPr="00AD106E">
        <w:rPr>
          <w:b w:val="0"/>
          <w:bCs/>
          <w:noProof/>
          <w:sz w:val="22"/>
        </w:rPr>
        <w:instrText xml:space="preserve"> PAGEREF _Toc165367590 \h </w:instrText>
      </w:r>
      <w:r w:rsidRPr="00AD106E">
        <w:rPr>
          <w:b w:val="0"/>
          <w:bCs/>
          <w:noProof/>
          <w:sz w:val="22"/>
        </w:rPr>
      </w:r>
      <w:r w:rsidRPr="00AD106E">
        <w:rPr>
          <w:b w:val="0"/>
          <w:bCs/>
          <w:noProof/>
          <w:sz w:val="22"/>
        </w:rPr>
        <w:fldChar w:fldCharType="separate"/>
      </w:r>
      <w:r w:rsidR="00BA5743">
        <w:rPr>
          <w:b w:val="0"/>
          <w:bCs/>
          <w:noProof/>
          <w:sz w:val="22"/>
        </w:rPr>
        <w:t>31</w:t>
      </w:r>
      <w:r w:rsidRPr="00AD106E">
        <w:rPr>
          <w:b w:val="0"/>
          <w:bCs/>
          <w:noProof/>
          <w:sz w:val="22"/>
        </w:rPr>
        <w:fldChar w:fldCharType="end"/>
      </w:r>
    </w:p>
    <w:p w14:paraId="1978EC2C" w14:textId="564BEBE8" w:rsidR="00D915D5" w:rsidRPr="00864D89" w:rsidRDefault="00EF108C" w:rsidP="00864D89">
      <w:pPr>
        <w:pStyle w:val="Nagwek1"/>
        <w:ind w:left="-142" w:firstLine="142"/>
        <w:rPr>
          <w:rFonts w:asciiTheme="minorHAnsi" w:hAnsiTheme="minorHAnsi" w:cstheme="minorHAnsi"/>
          <w:noProof/>
          <w:sz w:val="24"/>
          <w:szCs w:val="24"/>
        </w:rPr>
      </w:pPr>
      <w:r w:rsidRPr="0062037A">
        <w:rPr>
          <w:noProof/>
          <w:sz w:val="24"/>
          <w:szCs w:val="24"/>
        </w:rPr>
        <w:fldChar w:fldCharType="end"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r w:rsidR="00864D89">
        <w:rPr>
          <w:noProof/>
          <w:sz w:val="24"/>
          <w:szCs w:val="24"/>
        </w:rPr>
        <w:tab/>
      </w:r>
      <w:bookmarkStart w:id="0" w:name="_Toc165296974"/>
      <w:r w:rsidR="00864D89" w:rsidRPr="00864D89">
        <w:rPr>
          <w:rFonts w:asciiTheme="minorHAnsi" w:hAnsiTheme="minorHAnsi" w:cstheme="minorHAnsi"/>
          <w:noProof/>
          <w:sz w:val="24"/>
          <w:szCs w:val="24"/>
        </w:rPr>
        <w:t>SPIS TABEL</w:t>
      </w:r>
      <w:bookmarkEnd w:id="0"/>
    </w:p>
    <w:p w14:paraId="7E1734D4" w14:textId="61A8F977" w:rsidR="00AD106E" w:rsidRPr="00AD106E" w:rsidRDefault="00EF108C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r w:rsidRPr="00AD106E">
        <w:rPr>
          <w:b w:val="0"/>
          <w:bCs/>
          <w:noProof/>
          <w:sz w:val="22"/>
        </w:rPr>
        <w:fldChar w:fldCharType="begin"/>
      </w:r>
      <w:r w:rsidRPr="00AD106E">
        <w:rPr>
          <w:b w:val="0"/>
          <w:bCs/>
          <w:noProof/>
          <w:sz w:val="22"/>
        </w:rPr>
        <w:instrText xml:space="preserve"> TOC \h \z \c "Tabela" </w:instrText>
      </w:r>
      <w:r w:rsidRPr="00AD106E">
        <w:rPr>
          <w:b w:val="0"/>
          <w:bCs/>
          <w:noProof/>
          <w:sz w:val="22"/>
        </w:rPr>
        <w:fldChar w:fldCharType="separate"/>
      </w:r>
      <w:hyperlink w:anchor="_Toc165367621" w:history="1">
        <w:r w:rsidR="00AD106E" w:rsidRPr="00AD106E">
          <w:rPr>
            <w:rStyle w:val="Hipercze"/>
            <w:b w:val="0"/>
            <w:bCs/>
            <w:noProof/>
            <w:sz w:val="22"/>
          </w:rPr>
          <w:t>Tabela 1 Procent mieszkańców ujętych w deklaracjach w stosunku do liczby mieszkańców danej gminy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_Toc165367621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20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5B52B5CE" w14:textId="37BDF791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22" w:history="1">
        <w:r w:rsidR="00AD106E" w:rsidRPr="00AD106E">
          <w:rPr>
            <w:rStyle w:val="Hipercze"/>
            <w:b w:val="0"/>
            <w:bCs/>
            <w:noProof/>
            <w:sz w:val="22"/>
          </w:rPr>
          <w:t>Tabela 2 Stawki opłat dla nieruchomości niezamieszkałych obowiązujące od stycznia 2020 r.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_Toc165367622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24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0F15855E" w14:textId="620290F7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23" w:history="1">
        <w:r w:rsidR="00AD106E" w:rsidRPr="00AD106E">
          <w:rPr>
            <w:rStyle w:val="Hipercze"/>
            <w:b w:val="0"/>
            <w:bCs/>
            <w:noProof/>
            <w:sz w:val="22"/>
          </w:rPr>
          <w:t>Tabela 3 Dane dotyczące kompostowania bioodpadów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_Toc165367623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26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47AA1F58" w14:textId="2C60E034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24" w:history="1">
        <w:r w:rsidR="00AD106E" w:rsidRPr="00AD106E">
          <w:rPr>
            <w:rStyle w:val="Hipercze"/>
            <w:b w:val="0"/>
            <w:bCs/>
            <w:noProof/>
            <w:sz w:val="22"/>
          </w:rPr>
          <w:t>Tabela 4 Częstotliwość odbioru odpadów komunalnych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_Toc165367624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30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648155A6" w14:textId="7C26117F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25" w:history="1">
        <w:r w:rsidR="00AD106E" w:rsidRPr="00AD106E">
          <w:rPr>
            <w:rStyle w:val="Hipercze"/>
            <w:b w:val="0"/>
            <w:bCs/>
            <w:noProof/>
            <w:sz w:val="22"/>
          </w:rPr>
          <w:t>Tabela 5 Wykaz Punktów Selektywnego Zbierania Odpadów Komunalnych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_Toc165367625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31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50BFA39C" w14:textId="77469FD7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26" w:history="1">
        <w:r w:rsidR="00AD106E" w:rsidRPr="00AD106E">
          <w:rPr>
            <w:rStyle w:val="Hipercze"/>
            <w:b w:val="0"/>
            <w:bCs/>
            <w:noProof/>
            <w:sz w:val="22"/>
          </w:rPr>
          <w:t>Tabela 6 Porównanie masy odebranych odpadów  w PSZOK w latach 2014-2023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_Toc165367626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34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62F47D7F" w14:textId="18F716B1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27" w:history="1">
        <w:r w:rsidR="00AD106E" w:rsidRPr="00AD106E">
          <w:rPr>
            <w:rStyle w:val="Hipercze"/>
            <w:b w:val="0"/>
            <w:bCs/>
            <w:noProof/>
            <w:sz w:val="22"/>
          </w:rPr>
          <w:t>Tabela 7 Podmioty wpisane do RDR w 2023 r. w zakresie odbioru odpadów komunalnych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_Toc165367627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35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587F6B92" w14:textId="3B830EEE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28" w:history="1">
        <w:r w:rsidR="00AD106E" w:rsidRPr="00AD106E">
          <w:rPr>
            <w:rStyle w:val="Hipercze"/>
            <w:b w:val="0"/>
            <w:bCs/>
            <w:noProof/>
            <w:sz w:val="22"/>
          </w:rPr>
          <w:t>Tabela 8 Dane dotyczące instalacji MBP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_Toc165367628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41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2B4E923D" w14:textId="1AA3A3A2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29" w:history="1">
        <w:r w:rsidR="00AD106E" w:rsidRPr="00AD106E">
          <w:rPr>
            <w:rStyle w:val="Hipercze"/>
            <w:b w:val="0"/>
            <w:bCs/>
            <w:noProof/>
            <w:sz w:val="22"/>
          </w:rPr>
          <w:t>Tabela 9 Dane dotyczące instalacji w zakresie kompostowania odpadów zielonych i innych bioodpadów zbieranych selektywnie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_Toc165367629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41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004CEB9B" w14:textId="4CE624A2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0" w:history="1">
        <w:r w:rsidR="00AD106E" w:rsidRPr="00AD106E">
          <w:rPr>
            <w:rStyle w:val="Hipercze"/>
            <w:b w:val="0"/>
            <w:bCs/>
            <w:noProof/>
            <w:sz w:val="22"/>
          </w:rPr>
          <w:t>Tabela 10 Dane dotyczące składowiska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_Toc165367630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42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21F74AB0" w14:textId="2108EC32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1" w:history="1">
        <w:r w:rsidR="00AD106E" w:rsidRPr="00AD106E">
          <w:rPr>
            <w:rStyle w:val="Hipercze"/>
            <w:b w:val="0"/>
            <w:bCs/>
            <w:noProof/>
            <w:sz w:val="22"/>
          </w:rPr>
          <w:t>Tabela 11 Masa odebranych w 2023 r. zmieszanych odpadów komunalnych od właścicieli nieruchomości zamieszkałych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_Toc165367631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43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26F91051" w14:textId="1011C3CC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2" w:history="1">
        <w:r w:rsidR="00AD106E" w:rsidRPr="00AD106E">
          <w:rPr>
            <w:rStyle w:val="Hipercze"/>
            <w:b w:val="0"/>
            <w:bCs/>
            <w:noProof/>
            <w:sz w:val="22"/>
          </w:rPr>
          <w:t>Tabela 12 Masa odebranego popiołu w 2023 od właścicieli nieruchomości zamieszkałych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_Toc165367632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43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3BF3B523" w14:textId="20865B33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3" w:history="1">
        <w:r w:rsidR="00AD106E" w:rsidRPr="00AD106E">
          <w:rPr>
            <w:rStyle w:val="Hipercze"/>
            <w:b w:val="0"/>
            <w:bCs/>
            <w:noProof/>
            <w:sz w:val="22"/>
          </w:rPr>
          <w:t>Tabela 13 Masa odebranych bioodpadów w 2023 od właścicieli nieruchomości zamieszkałych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_Toc165367633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44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0F78E505" w14:textId="15C027F4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4" w:history="1">
        <w:r w:rsidR="00AD106E" w:rsidRPr="00AD106E">
          <w:rPr>
            <w:rStyle w:val="Hipercze"/>
            <w:b w:val="0"/>
            <w:bCs/>
            <w:noProof/>
            <w:sz w:val="22"/>
          </w:rPr>
          <w:t>Tabela 14 Masa odebranych odpadów komunalnych zbieranych selektywnie (tworzywa sztuczne, papier, szkło) w 2023 r. z nieruchomości zamieszkałych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_Toc165367634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44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2BF6BA79" w14:textId="56201EEA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5" w:history="1">
        <w:r w:rsidR="00AD106E" w:rsidRPr="00AD106E">
          <w:rPr>
            <w:rStyle w:val="Hipercze"/>
            <w:b w:val="0"/>
            <w:bCs/>
            <w:noProof/>
            <w:sz w:val="22"/>
          </w:rPr>
          <w:t>Tabela 15 Zestawienie masy odebranych odpadów w PSZOK w 2023 roku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_Toc165367635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45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335C7CA3" w14:textId="50611E7C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6" w:history="1">
        <w:r w:rsidR="00AD106E" w:rsidRPr="00AD106E">
          <w:rPr>
            <w:rStyle w:val="Hipercze"/>
            <w:b w:val="0"/>
            <w:bCs/>
            <w:noProof/>
            <w:sz w:val="22"/>
          </w:rPr>
          <w:t>Tabela 16 Masa wszystkich odebranych odpadów komunalnych od właścicieli nieruchomości zamieszkałych w 2023 roku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_Toc165367636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48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7E265A65" w14:textId="53374469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7" w:history="1">
        <w:r w:rsidR="00AD106E" w:rsidRPr="00AD106E">
          <w:rPr>
            <w:rStyle w:val="Hipercze"/>
            <w:b w:val="0"/>
            <w:bCs/>
            <w:noProof/>
            <w:sz w:val="22"/>
          </w:rPr>
          <w:t>Tabela 17 Masa wszystkich odebranych odpadów komunalnych od właścicieli nieruchomości niezamieszkałych w 2023 roku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_Toc165367637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49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2066C516" w14:textId="11F4DE1A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8" w:history="1">
        <w:r w:rsidR="00AD106E" w:rsidRPr="00AD106E">
          <w:rPr>
            <w:rStyle w:val="Hipercze"/>
            <w:b w:val="0"/>
            <w:bCs/>
            <w:noProof/>
            <w:sz w:val="22"/>
          </w:rPr>
          <w:t>Tabela 18 Poziomy przygotowania do ponownego użycia i recyklingu odpadów komunalnych w 2023 r.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_Toc165367638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52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21A3A227" w14:textId="6B262770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39" w:history="1">
        <w:r w:rsidR="00AD106E" w:rsidRPr="00AD106E">
          <w:rPr>
            <w:rStyle w:val="Hipercze"/>
            <w:b w:val="0"/>
            <w:bCs/>
            <w:noProof/>
            <w:sz w:val="22"/>
          </w:rPr>
          <w:t>Tabela 19 Koszty systemu gospodarowania odpadami komunalnymi za 2023 rok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_Toc165367639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55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238E51BB" w14:textId="1D907EBF" w:rsidR="00D915D5" w:rsidRPr="00AD106E" w:rsidRDefault="00EF108C" w:rsidP="00070909">
      <w:pPr>
        <w:spacing w:after="200"/>
        <w:rPr>
          <w:b w:val="0"/>
          <w:bCs/>
          <w:noProof/>
          <w:sz w:val="22"/>
        </w:rPr>
      </w:pPr>
      <w:r w:rsidRPr="00AD106E">
        <w:rPr>
          <w:b w:val="0"/>
          <w:bCs/>
          <w:noProof/>
          <w:sz w:val="22"/>
        </w:rPr>
        <w:fldChar w:fldCharType="end"/>
      </w:r>
    </w:p>
    <w:p w14:paraId="5D3B0FA1" w14:textId="77777777" w:rsidR="00864D89" w:rsidRDefault="00864D89" w:rsidP="00070909">
      <w:pPr>
        <w:spacing w:after="200"/>
        <w:rPr>
          <w:noProof/>
          <w:sz w:val="24"/>
          <w:szCs w:val="24"/>
        </w:rPr>
      </w:pPr>
    </w:p>
    <w:p w14:paraId="25E24043" w14:textId="001914AE" w:rsidR="00D915D5" w:rsidRPr="0062037A" w:rsidRDefault="00EF108C" w:rsidP="00070909">
      <w:pPr>
        <w:spacing w:after="200"/>
        <w:rPr>
          <w:noProof/>
          <w:sz w:val="24"/>
          <w:szCs w:val="24"/>
        </w:rPr>
      </w:pPr>
      <w:r w:rsidRPr="0062037A">
        <w:rPr>
          <w:noProof/>
          <w:sz w:val="24"/>
          <w:szCs w:val="24"/>
        </w:rPr>
        <w:t>SPIS WYKRESÓW</w:t>
      </w:r>
    </w:p>
    <w:p w14:paraId="6B3C5E19" w14:textId="41EF6BED" w:rsidR="00AD106E" w:rsidRPr="00AD106E" w:rsidRDefault="00EF108C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r w:rsidRPr="00AD106E">
        <w:rPr>
          <w:b w:val="0"/>
          <w:bCs/>
          <w:noProof/>
          <w:sz w:val="22"/>
        </w:rPr>
        <w:fldChar w:fldCharType="begin"/>
      </w:r>
      <w:r w:rsidRPr="00AD106E">
        <w:rPr>
          <w:b w:val="0"/>
          <w:bCs/>
          <w:noProof/>
          <w:sz w:val="22"/>
        </w:rPr>
        <w:instrText xml:space="preserve"> TOC \h \z \c "Wykres" </w:instrText>
      </w:r>
      <w:r w:rsidRPr="00AD106E">
        <w:rPr>
          <w:b w:val="0"/>
          <w:bCs/>
          <w:noProof/>
          <w:sz w:val="22"/>
        </w:rPr>
        <w:fldChar w:fldCharType="separate"/>
      </w:r>
      <w:hyperlink w:anchor="_Toc165367650" w:history="1">
        <w:r w:rsidR="00AD106E" w:rsidRPr="00AD106E">
          <w:rPr>
            <w:rStyle w:val="Hipercze"/>
            <w:b w:val="0"/>
            <w:bCs/>
            <w:noProof/>
            <w:sz w:val="22"/>
          </w:rPr>
          <w:t>Wykres 1 Liczba osób wynikająca ze złożonych deklaracji na dzień 31.12.2023 r.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_Toc165367650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19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05F2DA20" w14:textId="03BBC9AF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51" w:history="1">
        <w:r w:rsidR="00AD106E" w:rsidRPr="00AD106E">
          <w:rPr>
            <w:rStyle w:val="Hipercze"/>
            <w:b w:val="0"/>
            <w:bCs/>
            <w:noProof/>
            <w:sz w:val="22"/>
          </w:rPr>
          <w:t>Wykres 2 Liczba osób na podstawie złożonych deklaracji w latach 2014-2023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_Toc165367651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20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50A6A69C" w14:textId="49D77BA4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52" w:history="1">
        <w:r w:rsidR="00AD106E" w:rsidRPr="00AD106E">
          <w:rPr>
            <w:rStyle w:val="Hipercze"/>
            <w:b w:val="0"/>
            <w:bCs/>
            <w:noProof/>
            <w:sz w:val="22"/>
          </w:rPr>
          <w:t>Wykres 3 Porównanie ilości odebranych odpadów w PSZOK w latach 2018 i 2023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_Toc165367652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46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2452963A" w14:textId="5D408B41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53" w:history="1">
        <w:r w:rsidR="00AD106E" w:rsidRPr="00AD106E">
          <w:rPr>
            <w:rStyle w:val="Hipercze"/>
            <w:b w:val="0"/>
            <w:bCs/>
            <w:noProof/>
            <w:sz w:val="22"/>
          </w:rPr>
          <w:t>Wykres 4 Procentowy podział odpadów odebranych w PSZOK w 2023 roku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_Toc165367653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47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0F59E399" w14:textId="61E37C79" w:rsidR="00AD106E" w:rsidRPr="00AD106E" w:rsidRDefault="009525D6">
      <w:pPr>
        <w:pStyle w:val="Spisilustracji"/>
        <w:tabs>
          <w:tab w:val="right" w:leader="dot" w:pos="9062"/>
        </w:tabs>
        <w:rPr>
          <w:b w:val="0"/>
          <w:bCs/>
          <w:noProof/>
          <w:color w:val="auto"/>
          <w:kern w:val="2"/>
          <w:sz w:val="22"/>
          <w:lang w:eastAsia="pl-PL"/>
          <w14:ligatures w14:val="standardContextual"/>
        </w:rPr>
      </w:pPr>
      <w:hyperlink w:anchor="_Toc165367654" w:history="1">
        <w:r w:rsidR="00AD106E" w:rsidRPr="00AD106E">
          <w:rPr>
            <w:rStyle w:val="Hipercze"/>
            <w:b w:val="0"/>
            <w:bCs/>
            <w:noProof/>
            <w:sz w:val="22"/>
          </w:rPr>
          <w:t>Wykres 5 Procentowe zestawienie wszystkich kosztów KZGRL za 2023 rok</w:t>
        </w:r>
        <w:r w:rsidR="00AD106E" w:rsidRPr="00AD106E">
          <w:rPr>
            <w:b w:val="0"/>
            <w:bCs/>
            <w:noProof/>
            <w:webHidden/>
            <w:sz w:val="22"/>
          </w:rPr>
          <w:tab/>
        </w:r>
        <w:r w:rsidR="00AD106E" w:rsidRPr="00AD106E">
          <w:rPr>
            <w:b w:val="0"/>
            <w:bCs/>
            <w:noProof/>
            <w:webHidden/>
            <w:sz w:val="22"/>
          </w:rPr>
          <w:fldChar w:fldCharType="begin"/>
        </w:r>
        <w:r w:rsidR="00AD106E" w:rsidRPr="00AD106E">
          <w:rPr>
            <w:b w:val="0"/>
            <w:bCs/>
            <w:noProof/>
            <w:webHidden/>
            <w:sz w:val="22"/>
          </w:rPr>
          <w:instrText xml:space="preserve"> PAGEREF _Toc165367654 \h </w:instrText>
        </w:r>
        <w:r w:rsidR="00AD106E" w:rsidRPr="00AD106E">
          <w:rPr>
            <w:b w:val="0"/>
            <w:bCs/>
            <w:noProof/>
            <w:webHidden/>
            <w:sz w:val="22"/>
          </w:rPr>
        </w:r>
        <w:r w:rsidR="00AD106E" w:rsidRPr="00AD106E">
          <w:rPr>
            <w:b w:val="0"/>
            <w:bCs/>
            <w:noProof/>
            <w:webHidden/>
            <w:sz w:val="22"/>
          </w:rPr>
          <w:fldChar w:fldCharType="separate"/>
        </w:r>
        <w:r w:rsidR="00BA5743">
          <w:rPr>
            <w:b w:val="0"/>
            <w:bCs/>
            <w:noProof/>
            <w:webHidden/>
            <w:sz w:val="22"/>
          </w:rPr>
          <w:t>56</w:t>
        </w:r>
        <w:r w:rsidR="00AD106E" w:rsidRPr="00AD106E">
          <w:rPr>
            <w:b w:val="0"/>
            <w:bCs/>
            <w:noProof/>
            <w:webHidden/>
            <w:sz w:val="22"/>
          </w:rPr>
          <w:fldChar w:fldCharType="end"/>
        </w:r>
      </w:hyperlink>
    </w:p>
    <w:p w14:paraId="243AAE32" w14:textId="067D24B9" w:rsidR="00EF108C" w:rsidRPr="00AD106E" w:rsidRDefault="00EF108C" w:rsidP="00070909">
      <w:pPr>
        <w:spacing w:after="200"/>
        <w:rPr>
          <w:b w:val="0"/>
          <w:bCs/>
          <w:noProof/>
          <w:sz w:val="22"/>
        </w:rPr>
      </w:pPr>
      <w:r w:rsidRPr="00AD106E">
        <w:rPr>
          <w:b w:val="0"/>
          <w:bCs/>
          <w:noProof/>
          <w:sz w:val="22"/>
        </w:rPr>
        <w:fldChar w:fldCharType="end"/>
      </w:r>
    </w:p>
    <w:p w14:paraId="2D36CE3F" w14:textId="77777777" w:rsidR="00F8385F" w:rsidRDefault="00F8385F" w:rsidP="00070909">
      <w:pPr>
        <w:spacing w:after="200"/>
        <w:rPr>
          <w:noProof/>
          <w:sz w:val="24"/>
          <w:szCs w:val="24"/>
        </w:rPr>
      </w:pPr>
    </w:p>
    <w:p w14:paraId="7A397439" w14:textId="27561A2C" w:rsidR="00EF108C" w:rsidRPr="0062037A" w:rsidRDefault="00EF108C" w:rsidP="00070909">
      <w:pPr>
        <w:spacing w:after="200"/>
        <w:rPr>
          <w:noProof/>
          <w:sz w:val="24"/>
          <w:szCs w:val="24"/>
        </w:rPr>
      </w:pPr>
      <w:r w:rsidRPr="0062037A">
        <w:rPr>
          <w:noProof/>
          <w:sz w:val="24"/>
          <w:szCs w:val="24"/>
        </w:rPr>
        <w:t>WYKAZ STOSOWANYCH SKRÓTÓW</w:t>
      </w:r>
    </w:p>
    <w:p w14:paraId="092CBA87" w14:textId="77777777" w:rsidR="00EF108C" w:rsidRPr="00EF108C" w:rsidRDefault="00EF108C" w:rsidP="00DC7FF3">
      <w:pPr>
        <w:pStyle w:val="Akapitzlist"/>
        <w:numPr>
          <w:ilvl w:val="0"/>
          <w:numId w:val="51"/>
        </w:numPr>
        <w:spacing w:after="200"/>
        <w:rPr>
          <w:b w:val="0"/>
          <w:bCs/>
          <w:noProof/>
          <w:sz w:val="24"/>
          <w:szCs w:val="24"/>
        </w:rPr>
      </w:pPr>
      <w:r w:rsidRPr="00EF108C">
        <w:rPr>
          <w:b w:val="0"/>
          <w:bCs/>
          <w:noProof/>
          <w:sz w:val="24"/>
          <w:szCs w:val="24"/>
        </w:rPr>
        <w:t>KZGRL – Komunalny Związek Gmin Regionu Leszczyńskiego</w:t>
      </w:r>
    </w:p>
    <w:p w14:paraId="13FC7E6C" w14:textId="77777777" w:rsidR="00EF108C" w:rsidRDefault="00057B30" w:rsidP="00DC7FF3">
      <w:pPr>
        <w:pStyle w:val="Akapitzlist"/>
        <w:numPr>
          <w:ilvl w:val="0"/>
          <w:numId w:val="51"/>
        </w:numPr>
        <w:spacing w:after="200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PSZOK – Punkt Selektywnego Zbierania Odopadów Komunalnych</w:t>
      </w:r>
    </w:p>
    <w:p w14:paraId="588AC39C" w14:textId="77777777" w:rsidR="00057B30" w:rsidRDefault="00057B30" w:rsidP="00DC7FF3">
      <w:pPr>
        <w:pStyle w:val="Akapitzlist"/>
        <w:numPr>
          <w:ilvl w:val="0"/>
          <w:numId w:val="51"/>
        </w:numPr>
        <w:spacing w:after="200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Mg – jednostka masy w układzie SI</w:t>
      </w:r>
    </w:p>
    <w:p w14:paraId="5E7F115C" w14:textId="77777777" w:rsidR="00057B30" w:rsidRDefault="00057B30" w:rsidP="00DC7FF3">
      <w:pPr>
        <w:pStyle w:val="Akapitzlist"/>
        <w:numPr>
          <w:ilvl w:val="0"/>
          <w:numId w:val="51"/>
        </w:numPr>
        <w:spacing w:after="200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WFOŚiGW – Wojewódzki Fundusz Ochrony Środowiska i Gospodarki Wodnej</w:t>
      </w:r>
    </w:p>
    <w:p w14:paraId="4BC9E085" w14:textId="77777777" w:rsidR="00057B30" w:rsidRDefault="00057B30" w:rsidP="00DC7FF3">
      <w:pPr>
        <w:pStyle w:val="Akapitzlist"/>
        <w:numPr>
          <w:ilvl w:val="0"/>
          <w:numId w:val="51"/>
        </w:numPr>
        <w:spacing w:after="200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WPGO – Wojewódzki Plan Gospodarki Odpadami</w:t>
      </w:r>
    </w:p>
    <w:p w14:paraId="1AB72FF3" w14:textId="77777777" w:rsidR="0062037A" w:rsidRDefault="0062037A" w:rsidP="00DC7FF3">
      <w:pPr>
        <w:pStyle w:val="Akapitzlist"/>
        <w:numPr>
          <w:ilvl w:val="0"/>
          <w:numId w:val="51"/>
        </w:numPr>
        <w:spacing w:after="200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GUS – Główny Urząd Statystyczny</w:t>
      </w:r>
    </w:p>
    <w:p w14:paraId="00B74AC2" w14:textId="77777777" w:rsidR="0062037A" w:rsidRPr="00EF108C" w:rsidRDefault="0062037A" w:rsidP="00DC7FF3">
      <w:pPr>
        <w:pStyle w:val="Akapitzlist"/>
        <w:numPr>
          <w:ilvl w:val="0"/>
          <w:numId w:val="51"/>
        </w:numPr>
        <w:spacing w:after="200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Dz. U. – Dziennik Ustaw</w:t>
      </w:r>
    </w:p>
    <w:p w14:paraId="12BBA0EA" w14:textId="77777777" w:rsidR="00D915D5" w:rsidRDefault="00D915D5" w:rsidP="00070909">
      <w:pPr>
        <w:spacing w:after="200"/>
        <w:rPr>
          <w:noProof/>
        </w:rPr>
      </w:pPr>
    </w:p>
    <w:p w14:paraId="4318D978" w14:textId="77777777" w:rsidR="00D915D5" w:rsidRDefault="00D915D5" w:rsidP="00070909">
      <w:pPr>
        <w:spacing w:after="200"/>
        <w:rPr>
          <w:noProof/>
        </w:rPr>
      </w:pPr>
    </w:p>
    <w:p w14:paraId="2B5BB93C" w14:textId="77777777" w:rsidR="00D915D5" w:rsidRDefault="00D915D5" w:rsidP="00070909">
      <w:pPr>
        <w:spacing w:after="200"/>
        <w:rPr>
          <w:noProof/>
        </w:rPr>
      </w:pPr>
    </w:p>
    <w:p w14:paraId="78DDEC7D" w14:textId="77777777" w:rsidR="00D915D5" w:rsidRDefault="00D915D5" w:rsidP="00070909">
      <w:pPr>
        <w:spacing w:after="200"/>
        <w:rPr>
          <w:noProof/>
        </w:rPr>
      </w:pPr>
    </w:p>
    <w:p w14:paraId="74C6725D" w14:textId="77777777" w:rsidR="00D915D5" w:rsidRDefault="00D915D5" w:rsidP="00070909">
      <w:pPr>
        <w:spacing w:after="200"/>
        <w:rPr>
          <w:noProof/>
        </w:rPr>
      </w:pPr>
    </w:p>
    <w:p w14:paraId="7C1E5CD5" w14:textId="77777777" w:rsidR="00056B75" w:rsidRDefault="00056B75" w:rsidP="00070909">
      <w:pPr>
        <w:spacing w:after="200"/>
        <w:rPr>
          <w:noProof/>
        </w:rPr>
      </w:pPr>
    </w:p>
    <w:p w14:paraId="33DC4BBE" w14:textId="77777777" w:rsidR="00056B75" w:rsidRDefault="00056B75">
      <w:pPr>
        <w:spacing w:after="200"/>
        <w:rPr>
          <w:noProof/>
        </w:rPr>
      </w:pPr>
      <w:r>
        <w:rPr>
          <w:noProof/>
        </w:rPr>
        <w:br w:type="page"/>
      </w:r>
    </w:p>
    <w:p w14:paraId="25529550" w14:textId="77777777" w:rsidR="00056B75" w:rsidRDefault="00056B75" w:rsidP="00070909">
      <w:pPr>
        <w:spacing w:after="200"/>
        <w:rPr>
          <w:noProof/>
        </w:rPr>
      </w:pPr>
    </w:p>
    <w:p w14:paraId="6C36D701" w14:textId="77777777" w:rsidR="005F4284" w:rsidRDefault="00056B75" w:rsidP="00070909">
      <w:pPr>
        <w:spacing w:after="200"/>
        <w:rPr>
          <w:noProof/>
        </w:rPr>
      </w:pPr>
      <w:r>
        <w:rPr>
          <w:noProof/>
        </w:rPr>
        <w:br w:type="page"/>
      </w:r>
    </w:p>
    <w:p w14:paraId="0EE3435E" w14:textId="4C74A02C" w:rsidR="00A00AEF" w:rsidRPr="00056B75" w:rsidRDefault="00934BCD" w:rsidP="00D915D5">
      <w:pPr>
        <w:pStyle w:val="Styl1"/>
        <w:rPr>
          <w:color w:val="1F497D" w:themeColor="text2"/>
        </w:rPr>
      </w:pPr>
      <w:bookmarkStart w:id="1" w:name="_Toc165296975"/>
      <w:r w:rsidRPr="00056B75">
        <w:rPr>
          <w:color w:val="1F497D" w:themeColor="text2"/>
        </w:rPr>
        <w:lastRenderedPageBreak/>
        <w:t>Wprowadzenie</w:t>
      </w:r>
      <w:bookmarkEnd w:id="1"/>
    </w:p>
    <w:p w14:paraId="3F9C2652" w14:textId="77777777" w:rsidR="00934BCD" w:rsidRDefault="00934BCD" w:rsidP="00D915D5">
      <w:pPr>
        <w:pStyle w:val="Styl3"/>
      </w:pPr>
      <w:bookmarkStart w:id="2" w:name="_Toc165296976"/>
      <w:r>
        <w:t>Cel przygotowania analizy</w:t>
      </w:r>
      <w:bookmarkEnd w:id="2"/>
    </w:p>
    <w:p w14:paraId="6476E1F7" w14:textId="6F9ED61C" w:rsidR="00934BCD" w:rsidRDefault="00934BCD" w:rsidP="00C8669C">
      <w:pPr>
        <w:pStyle w:val="Akapitzlist"/>
        <w:spacing w:after="200"/>
        <w:ind w:left="709"/>
        <w:jc w:val="both"/>
        <w:rPr>
          <w:rFonts w:eastAsiaTheme="minorHAnsi" w:cs="Arial"/>
          <w:b w:val="0"/>
          <w:bCs/>
          <w:sz w:val="24"/>
        </w:rPr>
      </w:pPr>
      <w:r w:rsidRPr="00934BCD">
        <w:rPr>
          <w:rFonts w:eastAsiaTheme="minorHAnsi" w:cs="Arial"/>
          <w:b w:val="0"/>
          <w:bCs/>
          <w:sz w:val="24"/>
        </w:rPr>
        <w:t>Niniejszy dokument stanowi roczną analizę stanu gospodarki odpadami komunalnymi w 202</w:t>
      </w:r>
      <w:r w:rsidR="00D82136">
        <w:rPr>
          <w:rFonts w:eastAsiaTheme="minorHAnsi" w:cs="Arial"/>
          <w:b w:val="0"/>
          <w:bCs/>
          <w:sz w:val="24"/>
        </w:rPr>
        <w:t>3</w:t>
      </w:r>
      <w:r w:rsidRPr="00934BCD">
        <w:rPr>
          <w:rFonts w:eastAsiaTheme="minorHAnsi" w:cs="Arial"/>
          <w:b w:val="0"/>
          <w:bCs/>
          <w:sz w:val="24"/>
        </w:rPr>
        <w:t xml:space="preserve"> roku na terenie 19 gmin należących do Komunalnego Związku Gmin Regionu Leszczyńskiego  (KZGRL).  Celem  analizy  jest  weryfikacja  możliwości  technicznych i organizacyjnych KZGRL w zakresie gospodarowania odpadami komunalnymi.</w:t>
      </w:r>
    </w:p>
    <w:p w14:paraId="3FC7BA31" w14:textId="77777777" w:rsidR="00934BCD" w:rsidRDefault="00934BCD" w:rsidP="00D915D5">
      <w:pPr>
        <w:pStyle w:val="Styl3"/>
      </w:pPr>
      <w:bookmarkStart w:id="3" w:name="_Toc165296977"/>
      <w:r>
        <w:t>Podstawa prawna sporządzenia analizy</w:t>
      </w:r>
      <w:bookmarkEnd w:id="3"/>
    </w:p>
    <w:p w14:paraId="6C3EAE22" w14:textId="2A581FC3" w:rsidR="00934BCD" w:rsidRDefault="00934BCD" w:rsidP="00C8669C">
      <w:pPr>
        <w:pStyle w:val="Akapitzlist"/>
        <w:spacing w:after="200"/>
        <w:ind w:left="709"/>
        <w:jc w:val="both"/>
        <w:rPr>
          <w:rFonts w:eastAsiaTheme="minorHAnsi" w:cs="Arial"/>
          <w:b w:val="0"/>
          <w:sz w:val="24"/>
        </w:rPr>
      </w:pPr>
      <w:r w:rsidRPr="00B2676F">
        <w:rPr>
          <w:rFonts w:eastAsiaTheme="minorHAnsi" w:cs="Arial"/>
          <w:b w:val="0"/>
          <w:sz w:val="24"/>
        </w:rPr>
        <w:t>Analizę sporządzono w odniesieniu do art. 3 ust. 2 pkt 10 i art. 9tb ustawy z dnia 13 września 1996 r. o utrzymaniu czystości i porządku w gminach (t. j. Dz.U. 202</w:t>
      </w:r>
      <w:r w:rsidR="00D82136">
        <w:rPr>
          <w:rFonts w:eastAsiaTheme="minorHAnsi" w:cs="Arial"/>
          <w:b w:val="0"/>
          <w:sz w:val="24"/>
        </w:rPr>
        <w:t>4</w:t>
      </w:r>
      <w:r w:rsidRPr="00B2676F">
        <w:rPr>
          <w:rFonts w:eastAsiaTheme="minorHAnsi" w:cs="Arial"/>
          <w:b w:val="0"/>
          <w:sz w:val="24"/>
        </w:rPr>
        <w:t xml:space="preserve"> r. poz. </w:t>
      </w:r>
      <w:r w:rsidR="00D82136">
        <w:rPr>
          <w:rFonts w:eastAsiaTheme="minorHAnsi" w:cs="Arial"/>
          <w:b w:val="0"/>
          <w:sz w:val="24"/>
        </w:rPr>
        <w:t>399</w:t>
      </w:r>
      <w:r w:rsidRPr="00B2676F">
        <w:rPr>
          <w:rFonts w:eastAsiaTheme="minorHAnsi" w:cs="Arial"/>
          <w:b w:val="0"/>
          <w:sz w:val="24"/>
        </w:rPr>
        <w:t>) oraz zgodnie z § 6 ust. 1 pkt 9) Statutu Komunalnego Związku Gmin Regionu Leszczyńskiego (Dz.</w:t>
      </w:r>
      <w:r>
        <w:rPr>
          <w:rFonts w:eastAsiaTheme="minorHAnsi" w:cs="Arial"/>
          <w:b w:val="0"/>
          <w:sz w:val="24"/>
        </w:rPr>
        <w:t> </w:t>
      </w:r>
      <w:r w:rsidRPr="00B2676F">
        <w:rPr>
          <w:rFonts w:eastAsiaTheme="minorHAnsi" w:cs="Arial"/>
          <w:b w:val="0"/>
          <w:sz w:val="24"/>
        </w:rPr>
        <w:t>Urz. Woj. Wlkp. z 2019 r., poz. 8105)</w:t>
      </w:r>
      <w:r w:rsidR="00F02CD8">
        <w:rPr>
          <w:rFonts w:eastAsiaTheme="minorHAnsi" w:cs="Arial"/>
          <w:b w:val="0"/>
          <w:sz w:val="24"/>
        </w:rPr>
        <w:t>.</w:t>
      </w:r>
    </w:p>
    <w:p w14:paraId="3BAB415E" w14:textId="77777777" w:rsidR="00F02CD8" w:rsidRDefault="00F02CD8" w:rsidP="00D915D5">
      <w:pPr>
        <w:pStyle w:val="Styl3"/>
      </w:pPr>
      <w:bookmarkStart w:id="4" w:name="_Toc165296978"/>
      <w:r>
        <w:t>Zakres analizy</w:t>
      </w:r>
      <w:bookmarkEnd w:id="4"/>
    </w:p>
    <w:p w14:paraId="33F78618" w14:textId="77777777" w:rsidR="00235C7C" w:rsidRPr="00235C7C" w:rsidRDefault="00235C7C" w:rsidP="00C8669C">
      <w:pPr>
        <w:pStyle w:val="Akapitzlist"/>
        <w:spacing w:after="200"/>
        <w:ind w:left="709"/>
        <w:jc w:val="both"/>
        <w:rPr>
          <w:b w:val="0"/>
          <w:bCs/>
          <w:noProof/>
          <w:sz w:val="24"/>
          <w:szCs w:val="24"/>
        </w:rPr>
      </w:pPr>
      <w:r w:rsidRPr="00235C7C">
        <w:rPr>
          <w:b w:val="0"/>
          <w:bCs/>
          <w:noProof/>
          <w:sz w:val="24"/>
          <w:szCs w:val="24"/>
        </w:rPr>
        <w:t xml:space="preserve">Zgodnie z wymogami art. 9tb ust. 1 ustawy o utrzymaniu czystości i porządku </w:t>
      </w:r>
      <w:r w:rsidR="00A10940">
        <w:rPr>
          <w:b w:val="0"/>
          <w:bCs/>
          <w:noProof/>
          <w:sz w:val="24"/>
          <w:szCs w:val="24"/>
        </w:rPr>
        <w:t xml:space="preserve">                  </w:t>
      </w:r>
      <w:r w:rsidR="00056B75">
        <w:rPr>
          <w:b w:val="0"/>
          <w:bCs/>
          <w:noProof/>
          <w:sz w:val="24"/>
          <w:szCs w:val="24"/>
        </w:rPr>
        <w:t xml:space="preserve">    </w:t>
      </w:r>
      <w:r w:rsidRPr="00235C7C">
        <w:rPr>
          <w:b w:val="0"/>
          <w:bCs/>
          <w:noProof/>
          <w:sz w:val="24"/>
          <w:szCs w:val="24"/>
        </w:rPr>
        <w:t>w gminach analiza obejmuje w szczególności następujące zagadnienia:</w:t>
      </w:r>
    </w:p>
    <w:p w14:paraId="39E0237B" w14:textId="77777777" w:rsidR="00235C7C" w:rsidRPr="00235C7C" w:rsidRDefault="00235C7C" w:rsidP="00056B75">
      <w:pPr>
        <w:pStyle w:val="Akapitzlist"/>
        <w:numPr>
          <w:ilvl w:val="0"/>
          <w:numId w:val="1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235C7C">
        <w:rPr>
          <w:rFonts w:eastAsiaTheme="minorHAnsi" w:cs="Arial"/>
          <w:b w:val="0"/>
          <w:bCs/>
          <w:sz w:val="24"/>
        </w:rPr>
        <w:t>możliwości przetwarzania</w:t>
      </w:r>
      <w:r w:rsidRPr="00235C7C">
        <w:rPr>
          <w:rFonts w:eastAsiaTheme="minorHAnsi" w:cs="Arial"/>
          <w:b w:val="0"/>
          <w:sz w:val="24"/>
        </w:rPr>
        <w:t xml:space="preserve"> niesegregowanych (zmieszanych) odpadów komunalnych, bioodpadów stanowiących odpady komunalne oraz </w:t>
      </w:r>
      <w:r w:rsidR="00260809">
        <w:rPr>
          <w:rFonts w:eastAsiaTheme="minorHAnsi" w:cs="Arial"/>
          <w:b w:val="0"/>
          <w:sz w:val="24"/>
        </w:rPr>
        <w:t xml:space="preserve">przeznaczonych do składowania pozostałości z sortowania odpadów komunalnych i </w:t>
      </w:r>
      <w:r w:rsidRPr="00235C7C">
        <w:rPr>
          <w:rFonts w:eastAsiaTheme="minorHAnsi" w:cs="Arial"/>
          <w:b w:val="0"/>
          <w:sz w:val="24"/>
        </w:rPr>
        <w:t>pozostałości</w:t>
      </w:r>
      <w:r w:rsidR="00260809">
        <w:rPr>
          <w:rFonts w:eastAsiaTheme="minorHAnsi" w:cs="Arial"/>
          <w:b w:val="0"/>
          <w:sz w:val="24"/>
        </w:rPr>
        <w:t xml:space="preserve"> z procesu mechaniczno-biologicznego przetwarzania niesegregowanych (zmieszanych) odpadów komunalnych</w:t>
      </w:r>
      <w:r w:rsidRPr="00235C7C">
        <w:rPr>
          <w:rFonts w:eastAsiaTheme="minorHAnsi" w:cs="Arial"/>
          <w:b w:val="0"/>
          <w:sz w:val="24"/>
        </w:rPr>
        <w:t>;</w:t>
      </w:r>
    </w:p>
    <w:p w14:paraId="66BDFA93" w14:textId="77777777" w:rsidR="00235C7C" w:rsidRDefault="00235C7C" w:rsidP="00056B75">
      <w:pPr>
        <w:pStyle w:val="Akapitzlist"/>
        <w:numPr>
          <w:ilvl w:val="0"/>
          <w:numId w:val="1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235C7C">
        <w:rPr>
          <w:b w:val="0"/>
          <w:bCs/>
          <w:sz w:val="24"/>
          <w:szCs w:val="24"/>
        </w:rPr>
        <w:t>potrzeby inwestycyjne związane z gospodarowaniem odpadami komunalnymi;</w:t>
      </w:r>
    </w:p>
    <w:p w14:paraId="2142D1E4" w14:textId="77777777" w:rsidR="00235C7C" w:rsidRDefault="00235C7C" w:rsidP="00056B75">
      <w:pPr>
        <w:pStyle w:val="Akapitzlist"/>
        <w:numPr>
          <w:ilvl w:val="0"/>
          <w:numId w:val="1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235C7C">
        <w:rPr>
          <w:b w:val="0"/>
          <w:bCs/>
          <w:sz w:val="24"/>
          <w:szCs w:val="24"/>
        </w:rPr>
        <w:t>koszty  poniesione  w  związku  z  odbieraniem,  odzyskiem,  recyklingiem i unieszkodliwianiem odpadów komunalnych</w:t>
      </w:r>
      <w:r w:rsidR="0048339C">
        <w:rPr>
          <w:b w:val="0"/>
          <w:bCs/>
          <w:sz w:val="24"/>
          <w:szCs w:val="24"/>
        </w:rPr>
        <w:t xml:space="preserve"> w podziale na wpływy, wydatki </w:t>
      </w:r>
      <w:r w:rsidR="00056B75">
        <w:rPr>
          <w:b w:val="0"/>
          <w:bCs/>
          <w:sz w:val="24"/>
          <w:szCs w:val="24"/>
        </w:rPr>
        <w:t xml:space="preserve">         </w:t>
      </w:r>
      <w:r w:rsidR="0048339C">
        <w:rPr>
          <w:b w:val="0"/>
          <w:bCs/>
          <w:sz w:val="24"/>
          <w:szCs w:val="24"/>
        </w:rPr>
        <w:t>i nadwyżki z opłat za gospodarowanie odpadami komunalnymi</w:t>
      </w:r>
      <w:r w:rsidRPr="00235C7C">
        <w:rPr>
          <w:b w:val="0"/>
          <w:bCs/>
          <w:sz w:val="24"/>
          <w:szCs w:val="24"/>
        </w:rPr>
        <w:t>;</w:t>
      </w:r>
    </w:p>
    <w:p w14:paraId="1B7ACE4E" w14:textId="77777777" w:rsidR="00235C7C" w:rsidRDefault="00235C7C" w:rsidP="00056B75">
      <w:pPr>
        <w:pStyle w:val="Akapitzlist"/>
        <w:numPr>
          <w:ilvl w:val="0"/>
          <w:numId w:val="1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235C7C">
        <w:rPr>
          <w:b w:val="0"/>
          <w:bCs/>
          <w:sz w:val="24"/>
          <w:szCs w:val="24"/>
        </w:rPr>
        <w:t>liczbę mieszkańców;</w:t>
      </w:r>
    </w:p>
    <w:p w14:paraId="51493BD6" w14:textId="77777777" w:rsidR="0029317E" w:rsidRDefault="00235C7C" w:rsidP="00056B75">
      <w:pPr>
        <w:pStyle w:val="Akapitzlist"/>
        <w:numPr>
          <w:ilvl w:val="0"/>
          <w:numId w:val="1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235C7C">
        <w:rPr>
          <w:b w:val="0"/>
          <w:bCs/>
          <w:sz w:val="24"/>
          <w:szCs w:val="24"/>
        </w:rPr>
        <w:t xml:space="preserve">liczbę właścicieli nieruchomości, którzy nie zawarli umowy, o której mowa w art. 6 ust. 1, w imieniu których gmina powinna podjąć działania, o których mowa </w:t>
      </w:r>
      <w:r w:rsidR="00056B75">
        <w:rPr>
          <w:b w:val="0"/>
          <w:bCs/>
          <w:sz w:val="24"/>
          <w:szCs w:val="24"/>
        </w:rPr>
        <w:t xml:space="preserve">        </w:t>
      </w:r>
      <w:r w:rsidRPr="00235C7C">
        <w:rPr>
          <w:b w:val="0"/>
          <w:bCs/>
          <w:sz w:val="24"/>
          <w:szCs w:val="24"/>
        </w:rPr>
        <w:t>w art. 6 ust. 6–12;</w:t>
      </w:r>
    </w:p>
    <w:p w14:paraId="01894EBF" w14:textId="77777777" w:rsidR="0029317E" w:rsidRDefault="00235C7C" w:rsidP="00056B75">
      <w:pPr>
        <w:pStyle w:val="Akapitzlist"/>
        <w:numPr>
          <w:ilvl w:val="0"/>
          <w:numId w:val="1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29317E">
        <w:rPr>
          <w:b w:val="0"/>
          <w:bCs/>
          <w:sz w:val="24"/>
          <w:szCs w:val="24"/>
        </w:rPr>
        <w:t>ilość odpadów komunalnych wytwarzanych na terenie gminy;</w:t>
      </w:r>
    </w:p>
    <w:p w14:paraId="0B9EAC3D" w14:textId="77777777" w:rsidR="0029317E" w:rsidRDefault="00235C7C" w:rsidP="00056B75">
      <w:pPr>
        <w:pStyle w:val="Akapitzlist"/>
        <w:numPr>
          <w:ilvl w:val="0"/>
          <w:numId w:val="1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29317E">
        <w:rPr>
          <w:b w:val="0"/>
          <w:bCs/>
          <w:sz w:val="24"/>
          <w:szCs w:val="24"/>
        </w:rPr>
        <w:t>ilość niesegregowanych (zmieszanych) odpadów komunalnych</w:t>
      </w:r>
      <w:r w:rsidR="0048339C">
        <w:rPr>
          <w:b w:val="0"/>
          <w:bCs/>
          <w:sz w:val="24"/>
          <w:szCs w:val="24"/>
        </w:rPr>
        <w:t xml:space="preserve"> i</w:t>
      </w:r>
      <w:r w:rsidRPr="0029317E">
        <w:rPr>
          <w:b w:val="0"/>
          <w:bCs/>
          <w:sz w:val="24"/>
          <w:szCs w:val="24"/>
        </w:rPr>
        <w:t xml:space="preserve"> bioodpadów stanowiących odpady komunalne</w:t>
      </w:r>
      <w:r w:rsidR="0048339C">
        <w:rPr>
          <w:b w:val="0"/>
          <w:bCs/>
          <w:sz w:val="24"/>
          <w:szCs w:val="24"/>
        </w:rPr>
        <w:t>, odbieranych z terenu gminy</w:t>
      </w:r>
      <w:r w:rsidRPr="0029317E">
        <w:rPr>
          <w:b w:val="0"/>
          <w:bCs/>
          <w:sz w:val="24"/>
          <w:szCs w:val="24"/>
        </w:rPr>
        <w:t xml:space="preserve"> oraz</w:t>
      </w:r>
      <w:r w:rsidR="0048339C">
        <w:rPr>
          <w:b w:val="0"/>
          <w:bCs/>
          <w:sz w:val="24"/>
          <w:szCs w:val="24"/>
        </w:rPr>
        <w:t xml:space="preserve"> przeznaczonych do składowania</w:t>
      </w:r>
      <w:r w:rsidRPr="0029317E">
        <w:rPr>
          <w:b w:val="0"/>
          <w:bCs/>
          <w:sz w:val="24"/>
          <w:szCs w:val="24"/>
        </w:rPr>
        <w:t xml:space="preserve"> pozostałości z sortowania odpadów komunalnych</w:t>
      </w:r>
      <w:r w:rsidR="0048339C">
        <w:rPr>
          <w:b w:val="0"/>
          <w:bCs/>
          <w:sz w:val="24"/>
          <w:szCs w:val="24"/>
        </w:rPr>
        <w:t xml:space="preserve"> i pozostałości z procesu mechaniczno-biologicznego przetwarzania niesegregowanych (zmieszanych) odpadów komunalnych</w:t>
      </w:r>
      <w:r w:rsidRPr="0029317E">
        <w:rPr>
          <w:b w:val="0"/>
          <w:bCs/>
          <w:sz w:val="24"/>
          <w:szCs w:val="24"/>
        </w:rPr>
        <w:t>;</w:t>
      </w:r>
    </w:p>
    <w:p w14:paraId="61425223" w14:textId="77777777" w:rsidR="0029317E" w:rsidRDefault="00235C7C" w:rsidP="00056B75">
      <w:pPr>
        <w:pStyle w:val="Akapitzlist"/>
        <w:numPr>
          <w:ilvl w:val="0"/>
          <w:numId w:val="1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29317E">
        <w:rPr>
          <w:b w:val="0"/>
          <w:bCs/>
          <w:sz w:val="24"/>
          <w:szCs w:val="24"/>
        </w:rPr>
        <w:t>uzyskane poziomy przygotowania do ponownego użycia i recyklingu odpadów komunalnych;</w:t>
      </w:r>
    </w:p>
    <w:p w14:paraId="4855F3F9" w14:textId="77777777" w:rsidR="005F4284" w:rsidRPr="00056B75" w:rsidRDefault="00235C7C" w:rsidP="00056B75">
      <w:pPr>
        <w:pStyle w:val="Akapitzlist"/>
        <w:numPr>
          <w:ilvl w:val="0"/>
          <w:numId w:val="1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29317E">
        <w:rPr>
          <w:b w:val="0"/>
          <w:bCs/>
          <w:sz w:val="24"/>
          <w:szCs w:val="24"/>
        </w:rPr>
        <w:t xml:space="preserve">masę odpadów komunalnych wytworzonych na terenie gminy przekazanych do termicznego przekształcania oraz stosunek masy odpadów komunalnych </w:t>
      </w:r>
      <w:r w:rsidRPr="0029317E">
        <w:rPr>
          <w:b w:val="0"/>
          <w:bCs/>
          <w:sz w:val="24"/>
          <w:szCs w:val="24"/>
        </w:rPr>
        <w:lastRenderedPageBreak/>
        <w:t>przekazanych do termicznego przekształcania do masy odpadów komunalnych wytworzonych na terenie gminy.</w:t>
      </w:r>
    </w:p>
    <w:p w14:paraId="247D8527" w14:textId="77777777" w:rsidR="00450182" w:rsidRDefault="00450182" w:rsidP="00D915D5">
      <w:pPr>
        <w:pStyle w:val="Styl3"/>
      </w:pPr>
      <w:bookmarkStart w:id="5" w:name="_Toc165296979"/>
      <w:r w:rsidRPr="00450182">
        <w:t>Regulacje</w:t>
      </w:r>
      <w:r>
        <w:t xml:space="preserve"> prawne z zakresu gospodarowania odpadami komunalnymi</w:t>
      </w:r>
      <w:bookmarkEnd w:id="5"/>
    </w:p>
    <w:p w14:paraId="7E6A0002" w14:textId="77777777" w:rsidR="00450182" w:rsidRPr="00450182" w:rsidRDefault="00450182" w:rsidP="000E0142">
      <w:pPr>
        <w:pStyle w:val="Akapitzlist"/>
        <w:spacing w:after="200"/>
        <w:ind w:left="709"/>
        <w:jc w:val="both"/>
        <w:rPr>
          <w:rFonts w:cs="Arial"/>
          <w:b w:val="0"/>
          <w:bCs/>
          <w:sz w:val="24"/>
          <w:szCs w:val="24"/>
        </w:rPr>
      </w:pPr>
      <w:r w:rsidRPr="00450182">
        <w:rPr>
          <w:rFonts w:cs="Arial"/>
          <w:b w:val="0"/>
          <w:bCs/>
          <w:sz w:val="24"/>
          <w:szCs w:val="24"/>
        </w:rPr>
        <w:t>Analiza stanu gospodarki odpadami komunalnymi została sporządzona zgodnie z następnymi regulacjami prawnymi:</w:t>
      </w:r>
    </w:p>
    <w:p w14:paraId="438F3A92" w14:textId="77777777" w:rsidR="00450182" w:rsidRPr="00450182" w:rsidRDefault="00450182" w:rsidP="00056B75">
      <w:pPr>
        <w:pStyle w:val="Akapitzlist"/>
        <w:numPr>
          <w:ilvl w:val="0"/>
          <w:numId w:val="2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 w:rsidRPr="00450182">
        <w:rPr>
          <w:b w:val="0"/>
          <w:bCs/>
          <w:sz w:val="24"/>
          <w:szCs w:val="24"/>
        </w:rPr>
        <w:t>dokumentami</w:t>
      </w:r>
      <w:r w:rsidRPr="00450182">
        <w:rPr>
          <w:b w:val="0"/>
          <w:bCs/>
          <w:spacing w:val="-5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strategicznymi z</w:t>
      </w:r>
      <w:r w:rsidRPr="00450182">
        <w:rPr>
          <w:b w:val="0"/>
          <w:bCs/>
          <w:spacing w:val="-1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zakresu</w:t>
      </w:r>
      <w:r w:rsidRPr="00450182">
        <w:rPr>
          <w:b w:val="0"/>
          <w:bCs/>
          <w:spacing w:val="-2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gospodarowania</w:t>
      </w:r>
      <w:r w:rsidRPr="00450182">
        <w:rPr>
          <w:b w:val="0"/>
          <w:bCs/>
          <w:spacing w:val="-2"/>
          <w:sz w:val="24"/>
          <w:szCs w:val="24"/>
        </w:rPr>
        <w:t xml:space="preserve"> odpadami:</w:t>
      </w:r>
    </w:p>
    <w:p w14:paraId="68C6D7F7" w14:textId="77777777" w:rsidR="00450182" w:rsidRDefault="00450182" w:rsidP="00056B75">
      <w:pPr>
        <w:pStyle w:val="Akapitzlist"/>
        <w:numPr>
          <w:ilvl w:val="0"/>
          <w:numId w:val="3"/>
        </w:numPr>
        <w:spacing w:after="200"/>
        <w:ind w:left="1843" w:hanging="567"/>
        <w:jc w:val="both"/>
        <w:rPr>
          <w:b w:val="0"/>
          <w:bCs/>
          <w:noProof/>
          <w:sz w:val="24"/>
          <w:szCs w:val="24"/>
        </w:rPr>
      </w:pPr>
      <w:r w:rsidRPr="00450182">
        <w:rPr>
          <w:b w:val="0"/>
          <w:bCs/>
          <w:i/>
          <w:sz w:val="24"/>
          <w:szCs w:val="24"/>
        </w:rPr>
        <w:t>Plan Gospodarki Odpadami dla Województwa Wielkopolskiego na lata 2019 – 2025 wraz z planem inwestycyjnym</w:t>
      </w:r>
      <w:r w:rsidRPr="00450182">
        <w:rPr>
          <w:b w:val="0"/>
          <w:bCs/>
          <w:sz w:val="24"/>
          <w:szCs w:val="24"/>
        </w:rPr>
        <w:t>, przyjęty uchwałą Nr XXII/405/20 Sejmiku Województwa Wielkopolskiego z dnia</w:t>
      </w:r>
      <w:r w:rsidRPr="00450182">
        <w:rPr>
          <w:b w:val="0"/>
          <w:bCs/>
          <w:spacing w:val="80"/>
          <w:w w:val="150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28 września 2020 r. w sprawie uchwalenia Planu Gospodarki Odpadami dla</w:t>
      </w:r>
      <w:r w:rsidRPr="00450182">
        <w:rPr>
          <w:b w:val="0"/>
          <w:bCs/>
          <w:spacing w:val="80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Województwa Wielkopolskiego na lata 2019 – 2025 wraz z planem inwestycyjnym;</w:t>
      </w:r>
    </w:p>
    <w:p w14:paraId="2F581245" w14:textId="77777777" w:rsidR="00450182" w:rsidRDefault="00450182" w:rsidP="00056B75">
      <w:pPr>
        <w:pStyle w:val="Akapitzlist"/>
        <w:numPr>
          <w:ilvl w:val="0"/>
          <w:numId w:val="3"/>
        </w:numPr>
        <w:spacing w:after="200"/>
        <w:ind w:left="1843" w:hanging="567"/>
        <w:jc w:val="both"/>
        <w:rPr>
          <w:b w:val="0"/>
          <w:bCs/>
          <w:noProof/>
          <w:sz w:val="24"/>
          <w:szCs w:val="24"/>
        </w:rPr>
      </w:pPr>
      <w:r w:rsidRPr="00450182">
        <w:rPr>
          <w:b w:val="0"/>
          <w:bCs/>
          <w:i/>
          <w:sz w:val="24"/>
          <w:szCs w:val="24"/>
        </w:rPr>
        <w:t>Krajowy</w:t>
      </w:r>
      <w:r w:rsidRPr="00450182">
        <w:rPr>
          <w:b w:val="0"/>
          <w:bCs/>
          <w:i/>
          <w:spacing w:val="40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Plan</w:t>
      </w:r>
      <w:r w:rsidRPr="00450182">
        <w:rPr>
          <w:b w:val="0"/>
          <w:bCs/>
          <w:i/>
          <w:spacing w:val="38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Gospodarki</w:t>
      </w:r>
      <w:r w:rsidRPr="00450182">
        <w:rPr>
          <w:b w:val="0"/>
          <w:bCs/>
          <w:i/>
          <w:spacing w:val="39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Odpadami</w:t>
      </w:r>
      <w:r w:rsidRPr="00450182">
        <w:rPr>
          <w:b w:val="0"/>
          <w:bCs/>
          <w:i/>
          <w:spacing w:val="40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2022</w:t>
      </w:r>
      <w:r w:rsidRPr="00450182">
        <w:rPr>
          <w:b w:val="0"/>
          <w:bCs/>
          <w:i/>
          <w:spacing w:val="40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przyjęty</w:t>
      </w:r>
      <w:r w:rsidRPr="00450182">
        <w:rPr>
          <w:b w:val="0"/>
          <w:bCs/>
          <w:spacing w:val="40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uchwałą</w:t>
      </w:r>
      <w:r w:rsidRPr="00450182">
        <w:rPr>
          <w:b w:val="0"/>
          <w:bCs/>
          <w:spacing w:val="40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Nr</w:t>
      </w:r>
      <w:r w:rsidRPr="00450182">
        <w:rPr>
          <w:b w:val="0"/>
          <w:bCs/>
          <w:spacing w:val="40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88</w:t>
      </w:r>
      <w:r w:rsidRPr="00450182">
        <w:rPr>
          <w:b w:val="0"/>
          <w:bCs/>
          <w:spacing w:val="40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Rady</w:t>
      </w:r>
      <w:r w:rsidRPr="00450182">
        <w:rPr>
          <w:b w:val="0"/>
          <w:bCs/>
          <w:spacing w:val="40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Ministrów z</w:t>
      </w:r>
      <w:r w:rsidRPr="00450182">
        <w:rPr>
          <w:b w:val="0"/>
          <w:bCs/>
          <w:spacing w:val="-1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dnia 1 lipca 2016 r. w sprawie Krajowego Planu Gospodarki Odpadami 2022 (Monitor Polski poz. 784);</w:t>
      </w:r>
    </w:p>
    <w:p w14:paraId="60C1BE5A" w14:textId="77777777" w:rsidR="00450182" w:rsidRPr="008F4FB6" w:rsidRDefault="00450182" w:rsidP="00056B75">
      <w:pPr>
        <w:pStyle w:val="Akapitzlist"/>
        <w:numPr>
          <w:ilvl w:val="0"/>
          <w:numId w:val="3"/>
        </w:numPr>
        <w:spacing w:after="200"/>
        <w:ind w:left="1843" w:hanging="567"/>
        <w:jc w:val="both"/>
        <w:rPr>
          <w:b w:val="0"/>
          <w:bCs/>
          <w:noProof/>
          <w:sz w:val="24"/>
          <w:szCs w:val="24"/>
        </w:rPr>
      </w:pPr>
      <w:r w:rsidRPr="00450182">
        <w:rPr>
          <w:b w:val="0"/>
          <w:bCs/>
          <w:i/>
          <w:sz w:val="24"/>
          <w:szCs w:val="24"/>
        </w:rPr>
        <w:t xml:space="preserve">Uchwała nr 57 Rady Ministrów z dnia 6 maja 2021 r. zmieniająca uchwałę w sprawie Krajowego Planu Gospodarki Odpadami 2022 </w:t>
      </w:r>
      <w:r w:rsidRPr="00450182">
        <w:rPr>
          <w:b w:val="0"/>
          <w:bCs/>
          <w:iCs/>
          <w:sz w:val="24"/>
          <w:szCs w:val="24"/>
        </w:rPr>
        <w:t>(Monitor Polski 2021 r. poz. 509);</w:t>
      </w:r>
    </w:p>
    <w:p w14:paraId="6D4DDB79" w14:textId="592DB24E" w:rsidR="008F4FB6" w:rsidRPr="00450182" w:rsidRDefault="008F4FB6" w:rsidP="00056B75">
      <w:pPr>
        <w:pStyle w:val="Akapitzlist"/>
        <w:numPr>
          <w:ilvl w:val="0"/>
          <w:numId w:val="3"/>
        </w:numPr>
        <w:spacing w:after="200"/>
        <w:ind w:left="1843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i/>
          <w:sz w:val="24"/>
          <w:szCs w:val="24"/>
        </w:rPr>
        <w:t xml:space="preserve">Krajowy Plan Gospodarki Odpadami 2028 </w:t>
      </w:r>
      <w:r>
        <w:rPr>
          <w:b w:val="0"/>
          <w:bCs/>
          <w:iCs/>
          <w:sz w:val="24"/>
          <w:szCs w:val="24"/>
        </w:rPr>
        <w:t xml:space="preserve">przyjęty uchwałą nr 96 Rady Ministrów z dnia 12 czerwca 2023 r. w sprawie Krajowego </w:t>
      </w:r>
      <w:r w:rsidR="00DC5F4B">
        <w:rPr>
          <w:b w:val="0"/>
          <w:bCs/>
          <w:iCs/>
          <w:sz w:val="24"/>
          <w:szCs w:val="24"/>
        </w:rPr>
        <w:t>Planu Gospodarki Odpadami 2028 (Monitor Polski poz. 702);</w:t>
      </w:r>
    </w:p>
    <w:p w14:paraId="03B06202" w14:textId="77777777" w:rsidR="00450182" w:rsidRPr="00450182" w:rsidRDefault="00450182" w:rsidP="00056B75">
      <w:pPr>
        <w:pStyle w:val="Akapitzlist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Lines="200" w:after="480"/>
        <w:ind w:left="1276" w:hanging="425"/>
        <w:jc w:val="both"/>
        <w:rPr>
          <w:b w:val="0"/>
          <w:bCs/>
          <w:sz w:val="24"/>
          <w:szCs w:val="24"/>
        </w:rPr>
      </w:pPr>
      <w:r w:rsidRPr="00450182">
        <w:rPr>
          <w:b w:val="0"/>
          <w:bCs/>
          <w:sz w:val="24"/>
          <w:szCs w:val="24"/>
        </w:rPr>
        <w:t>ustawami</w:t>
      </w:r>
      <w:r w:rsidRPr="00450182">
        <w:rPr>
          <w:b w:val="0"/>
          <w:bCs/>
          <w:spacing w:val="-3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i aktami</w:t>
      </w:r>
      <w:r w:rsidRPr="00450182">
        <w:rPr>
          <w:b w:val="0"/>
          <w:bCs/>
          <w:spacing w:val="-2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wykonawczymi</w:t>
      </w:r>
      <w:r w:rsidRPr="00450182">
        <w:rPr>
          <w:b w:val="0"/>
          <w:bCs/>
          <w:spacing w:val="-3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dotyczącymi gospodarki</w:t>
      </w:r>
      <w:r w:rsidRPr="00450182">
        <w:rPr>
          <w:b w:val="0"/>
          <w:bCs/>
          <w:spacing w:val="-3"/>
          <w:sz w:val="24"/>
          <w:szCs w:val="24"/>
        </w:rPr>
        <w:t xml:space="preserve"> </w:t>
      </w:r>
      <w:r w:rsidRPr="00450182">
        <w:rPr>
          <w:b w:val="0"/>
          <w:bCs/>
          <w:spacing w:val="-2"/>
          <w:sz w:val="24"/>
          <w:szCs w:val="24"/>
        </w:rPr>
        <w:t>odpadami:</w:t>
      </w:r>
    </w:p>
    <w:p w14:paraId="20AC9C01" w14:textId="1EDD82AC" w:rsidR="00450182" w:rsidRPr="00450182" w:rsidRDefault="00450182" w:rsidP="00056B75">
      <w:pPr>
        <w:pStyle w:val="Akapitzlist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50182">
        <w:rPr>
          <w:b w:val="0"/>
          <w:bCs/>
          <w:sz w:val="24"/>
          <w:szCs w:val="24"/>
        </w:rPr>
        <w:t>Ustawa</w:t>
      </w:r>
      <w:r w:rsidRPr="00450182">
        <w:rPr>
          <w:b w:val="0"/>
          <w:bCs/>
          <w:spacing w:val="45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z</w:t>
      </w:r>
      <w:r w:rsidRPr="00450182">
        <w:rPr>
          <w:b w:val="0"/>
          <w:bCs/>
          <w:spacing w:val="46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dnia</w:t>
      </w:r>
      <w:r w:rsidRPr="00450182">
        <w:rPr>
          <w:b w:val="0"/>
          <w:bCs/>
          <w:spacing w:val="48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13</w:t>
      </w:r>
      <w:r w:rsidRPr="00450182">
        <w:rPr>
          <w:b w:val="0"/>
          <w:bCs/>
          <w:spacing w:val="48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września</w:t>
      </w:r>
      <w:r w:rsidRPr="00450182">
        <w:rPr>
          <w:b w:val="0"/>
          <w:bCs/>
          <w:spacing w:val="47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1996</w:t>
      </w:r>
      <w:r w:rsidRPr="00450182">
        <w:rPr>
          <w:b w:val="0"/>
          <w:bCs/>
          <w:spacing w:val="48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r.</w:t>
      </w:r>
      <w:r w:rsidRPr="00450182">
        <w:rPr>
          <w:b w:val="0"/>
          <w:bCs/>
          <w:spacing w:val="48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o</w:t>
      </w:r>
      <w:r w:rsidRPr="00450182">
        <w:rPr>
          <w:b w:val="0"/>
          <w:bCs/>
          <w:i/>
          <w:spacing w:val="48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utrzymaniu</w:t>
      </w:r>
      <w:r w:rsidRPr="00450182">
        <w:rPr>
          <w:b w:val="0"/>
          <w:bCs/>
          <w:i/>
          <w:spacing w:val="47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czystości</w:t>
      </w:r>
      <w:r w:rsidRPr="00450182">
        <w:rPr>
          <w:b w:val="0"/>
          <w:bCs/>
          <w:i/>
          <w:spacing w:val="48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i</w:t>
      </w:r>
      <w:r w:rsidRPr="00450182">
        <w:rPr>
          <w:b w:val="0"/>
          <w:bCs/>
          <w:i/>
          <w:spacing w:val="48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porządku</w:t>
      </w:r>
      <w:r w:rsidRPr="00450182">
        <w:rPr>
          <w:b w:val="0"/>
          <w:bCs/>
          <w:i/>
          <w:spacing w:val="48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w</w:t>
      </w:r>
      <w:r w:rsidRPr="00450182">
        <w:rPr>
          <w:b w:val="0"/>
          <w:bCs/>
          <w:i/>
          <w:spacing w:val="49"/>
          <w:sz w:val="24"/>
          <w:szCs w:val="24"/>
        </w:rPr>
        <w:t xml:space="preserve"> </w:t>
      </w:r>
      <w:r w:rsidRPr="00450182">
        <w:rPr>
          <w:b w:val="0"/>
          <w:bCs/>
          <w:i/>
          <w:spacing w:val="-2"/>
          <w:sz w:val="24"/>
          <w:szCs w:val="24"/>
        </w:rPr>
        <w:t xml:space="preserve">gminach </w:t>
      </w:r>
      <w:r w:rsidRPr="00450182">
        <w:rPr>
          <w:b w:val="0"/>
          <w:bCs/>
          <w:sz w:val="24"/>
          <w:szCs w:val="24"/>
        </w:rPr>
        <w:t>(t.</w:t>
      </w:r>
      <w:r w:rsidRPr="00450182">
        <w:rPr>
          <w:b w:val="0"/>
          <w:bCs/>
          <w:spacing w:val="-2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j.</w:t>
      </w:r>
      <w:r w:rsidRPr="00450182">
        <w:rPr>
          <w:b w:val="0"/>
          <w:bCs/>
          <w:spacing w:val="1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Dz.U.</w:t>
      </w:r>
      <w:r w:rsidRPr="00450182">
        <w:rPr>
          <w:b w:val="0"/>
          <w:bCs/>
          <w:spacing w:val="54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202</w:t>
      </w:r>
      <w:r w:rsidR="00D82136">
        <w:rPr>
          <w:b w:val="0"/>
          <w:bCs/>
          <w:sz w:val="24"/>
          <w:szCs w:val="24"/>
        </w:rPr>
        <w:t>4</w:t>
      </w:r>
      <w:r w:rsidRPr="00450182">
        <w:rPr>
          <w:b w:val="0"/>
          <w:bCs/>
          <w:sz w:val="24"/>
          <w:szCs w:val="24"/>
        </w:rPr>
        <w:t xml:space="preserve"> r.</w:t>
      </w:r>
      <w:r w:rsidRPr="00450182">
        <w:rPr>
          <w:b w:val="0"/>
          <w:bCs/>
          <w:spacing w:val="-3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poz.</w:t>
      </w:r>
      <w:r w:rsidRPr="00450182">
        <w:rPr>
          <w:b w:val="0"/>
          <w:bCs/>
          <w:spacing w:val="2"/>
          <w:sz w:val="24"/>
          <w:szCs w:val="24"/>
        </w:rPr>
        <w:t xml:space="preserve"> </w:t>
      </w:r>
      <w:r w:rsidR="00D82136">
        <w:rPr>
          <w:b w:val="0"/>
          <w:bCs/>
          <w:sz w:val="24"/>
          <w:szCs w:val="24"/>
        </w:rPr>
        <w:t>399</w:t>
      </w:r>
      <w:r w:rsidRPr="00450182">
        <w:rPr>
          <w:b w:val="0"/>
          <w:bCs/>
          <w:spacing w:val="-4"/>
          <w:sz w:val="24"/>
          <w:szCs w:val="24"/>
        </w:rPr>
        <w:t>);</w:t>
      </w:r>
    </w:p>
    <w:p w14:paraId="18E98B76" w14:textId="62133FEA" w:rsidR="004107A9" w:rsidRPr="004107A9" w:rsidRDefault="00450182" w:rsidP="00056B75">
      <w:pPr>
        <w:pStyle w:val="Akapitzlist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50182">
        <w:rPr>
          <w:b w:val="0"/>
          <w:bCs/>
          <w:sz w:val="24"/>
          <w:szCs w:val="24"/>
        </w:rPr>
        <w:t>Ustawa</w:t>
      </w:r>
      <w:r w:rsidRPr="00450182">
        <w:rPr>
          <w:b w:val="0"/>
          <w:bCs/>
          <w:spacing w:val="-2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z</w:t>
      </w:r>
      <w:r w:rsidRPr="00450182">
        <w:rPr>
          <w:b w:val="0"/>
          <w:bCs/>
          <w:spacing w:val="-2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dnia</w:t>
      </w:r>
      <w:r w:rsidRPr="00450182">
        <w:rPr>
          <w:b w:val="0"/>
          <w:bCs/>
          <w:spacing w:val="-3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14</w:t>
      </w:r>
      <w:r w:rsidRPr="00450182">
        <w:rPr>
          <w:b w:val="0"/>
          <w:bCs/>
          <w:spacing w:val="1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grudnia</w:t>
      </w:r>
      <w:r w:rsidRPr="00450182">
        <w:rPr>
          <w:b w:val="0"/>
          <w:bCs/>
          <w:spacing w:val="-3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2012 r</w:t>
      </w:r>
      <w:r w:rsidRPr="00450182">
        <w:rPr>
          <w:b w:val="0"/>
          <w:bCs/>
          <w:i/>
          <w:sz w:val="24"/>
          <w:szCs w:val="24"/>
        </w:rPr>
        <w:t>.</w:t>
      </w:r>
      <w:r w:rsidRPr="00450182">
        <w:rPr>
          <w:b w:val="0"/>
          <w:bCs/>
          <w:i/>
          <w:spacing w:val="1"/>
          <w:sz w:val="24"/>
          <w:szCs w:val="24"/>
        </w:rPr>
        <w:t xml:space="preserve"> </w:t>
      </w:r>
      <w:r w:rsidRPr="00450182">
        <w:rPr>
          <w:b w:val="0"/>
          <w:bCs/>
          <w:i/>
          <w:sz w:val="24"/>
          <w:szCs w:val="24"/>
        </w:rPr>
        <w:t>o odpadach</w:t>
      </w:r>
      <w:r w:rsidRPr="00450182">
        <w:rPr>
          <w:b w:val="0"/>
          <w:bCs/>
          <w:i/>
          <w:spacing w:val="-1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(t.</w:t>
      </w:r>
      <w:r w:rsidRPr="00450182">
        <w:rPr>
          <w:b w:val="0"/>
          <w:bCs/>
          <w:spacing w:val="1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j. Dz. U.</w:t>
      </w:r>
      <w:r w:rsidRPr="00450182">
        <w:rPr>
          <w:b w:val="0"/>
          <w:bCs/>
          <w:spacing w:val="-1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z 202</w:t>
      </w:r>
      <w:r w:rsidR="00D82136">
        <w:rPr>
          <w:b w:val="0"/>
          <w:bCs/>
          <w:sz w:val="24"/>
          <w:szCs w:val="24"/>
        </w:rPr>
        <w:t>3</w:t>
      </w:r>
      <w:r w:rsidRPr="00450182">
        <w:rPr>
          <w:b w:val="0"/>
          <w:bCs/>
          <w:spacing w:val="-2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r.,</w:t>
      </w:r>
      <w:r w:rsidRPr="00450182">
        <w:rPr>
          <w:b w:val="0"/>
          <w:bCs/>
          <w:spacing w:val="1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 xml:space="preserve">poz. </w:t>
      </w:r>
      <w:r w:rsidR="00D82136">
        <w:rPr>
          <w:b w:val="0"/>
          <w:bCs/>
          <w:sz w:val="24"/>
          <w:szCs w:val="24"/>
        </w:rPr>
        <w:t>1587</w:t>
      </w:r>
      <w:r w:rsidRPr="00450182">
        <w:rPr>
          <w:b w:val="0"/>
          <w:bCs/>
          <w:spacing w:val="-4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>ze</w:t>
      </w:r>
      <w:r w:rsidRPr="00450182">
        <w:rPr>
          <w:b w:val="0"/>
          <w:bCs/>
          <w:spacing w:val="2"/>
          <w:sz w:val="24"/>
          <w:szCs w:val="24"/>
        </w:rPr>
        <w:t xml:space="preserve"> </w:t>
      </w:r>
      <w:r w:rsidRPr="00450182">
        <w:rPr>
          <w:b w:val="0"/>
          <w:bCs/>
          <w:spacing w:val="-2"/>
          <w:sz w:val="24"/>
          <w:szCs w:val="24"/>
        </w:rPr>
        <w:t>zm.);</w:t>
      </w:r>
    </w:p>
    <w:p w14:paraId="5297F114" w14:textId="77777777" w:rsidR="004107A9" w:rsidRDefault="00450182" w:rsidP="00056B75">
      <w:pPr>
        <w:pStyle w:val="Akapitzlist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Rozporządzenie Ministra Środowiska z dnia 15 grudnia 2017 r. </w:t>
      </w:r>
      <w:r w:rsidRPr="004107A9">
        <w:rPr>
          <w:b w:val="0"/>
          <w:bCs/>
          <w:i/>
          <w:sz w:val="24"/>
          <w:szCs w:val="24"/>
        </w:rPr>
        <w:t>w sprawie poziomów ograniczenia masy odpadów komunalnych ulegających biodegradacji</w:t>
      </w:r>
      <w:r w:rsidRPr="004107A9">
        <w:rPr>
          <w:b w:val="0"/>
          <w:bCs/>
          <w:i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sz w:val="24"/>
          <w:szCs w:val="24"/>
        </w:rPr>
        <w:t>przekazywanych do</w:t>
      </w:r>
      <w:r w:rsidRPr="004107A9">
        <w:rPr>
          <w:b w:val="0"/>
          <w:bCs/>
          <w:i/>
          <w:spacing w:val="-1"/>
          <w:sz w:val="24"/>
          <w:szCs w:val="24"/>
        </w:rPr>
        <w:t xml:space="preserve"> </w:t>
      </w:r>
      <w:r w:rsidRPr="004107A9">
        <w:rPr>
          <w:b w:val="0"/>
          <w:bCs/>
          <w:i/>
          <w:sz w:val="24"/>
          <w:szCs w:val="24"/>
        </w:rPr>
        <w:t xml:space="preserve">składowania oraz sposobu obliczania poziomu ograniczenia masy tych odpadów </w:t>
      </w:r>
      <w:r w:rsidRPr="004107A9">
        <w:rPr>
          <w:b w:val="0"/>
          <w:bCs/>
          <w:sz w:val="24"/>
          <w:szCs w:val="24"/>
        </w:rPr>
        <w:t>(Dz. U. z 2017 r., poz. 2412);</w:t>
      </w:r>
    </w:p>
    <w:p w14:paraId="2A08637C" w14:textId="77777777" w:rsidR="004107A9" w:rsidRDefault="00450182" w:rsidP="00056B75">
      <w:pPr>
        <w:pStyle w:val="Akapitzlist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Rozporządzenie Ministra Klimatu i Środowiska z dnia 3 sierpnia 2021 r. </w:t>
      </w:r>
      <w:r w:rsidR="00056B75">
        <w:rPr>
          <w:b w:val="0"/>
          <w:bCs/>
          <w:sz w:val="24"/>
          <w:szCs w:val="24"/>
        </w:rPr>
        <w:t xml:space="preserve">         </w:t>
      </w:r>
      <w:r w:rsidRPr="004107A9">
        <w:rPr>
          <w:b w:val="0"/>
          <w:bCs/>
          <w:i/>
          <w:sz w:val="24"/>
          <w:szCs w:val="24"/>
        </w:rPr>
        <w:t xml:space="preserve">w sprawie sposobu obliczania poziomów przygotowania do ponownego użycia i recyklingu odpadów komunalnych </w:t>
      </w:r>
      <w:r w:rsidRPr="004107A9">
        <w:rPr>
          <w:b w:val="0"/>
          <w:bCs/>
          <w:sz w:val="24"/>
          <w:szCs w:val="24"/>
        </w:rPr>
        <w:t>(Dz. U. z 2021 poz. 1530);</w:t>
      </w:r>
    </w:p>
    <w:p w14:paraId="1EDD5002" w14:textId="77777777" w:rsidR="004107A9" w:rsidRDefault="00450182" w:rsidP="00056B75">
      <w:pPr>
        <w:pStyle w:val="Akapitzlist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Rozporządzenie Ministra Klimatu i Środowiska z dnia 10 maja 2021 r. </w:t>
      </w:r>
      <w:r w:rsidR="00056B75">
        <w:rPr>
          <w:b w:val="0"/>
          <w:bCs/>
          <w:sz w:val="24"/>
          <w:szCs w:val="24"/>
        </w:rPr>
        <w:t xml:space="preserve">            </w:t>
      </w:r>
      <w:r w:rsidRPr="004107A9">
        <w:rPr>
          <w:b w:val="0"/>
          <w:bCs/>
          <w:i/>
          <w:sz w:val="24"/>
          <w:szCs w:val="24"/>
        </w:rPr>
        <w:t xml:space="preserve">w sprawie sposobu selektywnego zbierania wybranych frakcji odpadów </w:t>
      </w:r>
      <w:r w:rsidR="00056B75">
        <w:rPr>
          <w:b w:val="0"/>
          <w:bCs/>
          <w:i/>
          <w:sz w:val="24"/>
          <w:szCs w:val="24"/>
        </w:rPr>
        <w:t xml:space="preserve">     </w:t>
      </w:r>
      <w:r w:rsidRPr="004107A9">
        <w:rPr>
          <w:b w:val="0"/>
          <w:bCs/>
          <w:sz w:val="24"/>
          <w:szCs w:val="24"/>
        </w:rPr>
        <w:t>(t. j. Dz. U. z 2021 r., poz. 906);</w:t>
      </w:r>
    </w:p>
    <w:p w14:paraId="2B532CE7" w14:textId="77777777" w:rsidR="00450182" w:rsidRPr="004107A9" w:rsidRDefault="00450182" w:rsidP="00056B75">
      <w:pPr>
        <w:pStyle w:val="Akapitzlist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Rozporządzenie Ministra Klimatu z dnia 2 stycznia 2020 r. </w:t>
      </w:r>
      <w:r w:rsidRPr="004107A9">
        <w:rPr>
          <w:b w:val="0"/>
          <w:bCs/>
          <w:i/>
          <w:sz w:val="24"/>
          <w:szCs w:val="24"/>
        </w:rPr>
        <w:t xml:space="preserve">w sprawie katalogu odpadów </w:t>
      </w:r>
      <w:r w:rsidRPr="004107A9">
        <w:rPr>
          <w:b w:val="0"/>
          <w:bCs/>
          <w:sz w:val="24"/>
          <w:szCs w:val="24"/>
        </w:rPr>
        <w:t>(Dz. U. 2020 poz. 10);</w:t>
      </w:r>
    </w:p>
    <w:p w14:paraId="30EE5B08" w14:textId="77777777" w:rsidR="004107A9" w:rsidRPr="004107A9" w:rsidRDefault="00450182" w:rsidP="00056B75">
      <w:pPr>
        <w:pStyle w:val="Akapitzlist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spacing w:afterLines="200" w:after="480"/>
        <w:ind w:left="1276" w:hanging="425"/>
        <w:jc w:val="both"/>
        <w:rPr>
          <w:b w:val="0"/>
          <w:bCs/>
          <w:sz w:val="24"/>
          <w:szCs w:val="24"/>
        </w:rPr>
      </w:pPr>
      <w:r w:rsidRPr="00450182">
        <w:rPr>
          <w:b w:val="0"/>
          <w:bCs/>
          <w:sz w:val="24"/>
          <w:szCs w:val="24"/>
        </w:rPr>
        <w:t xml:space="preserve">  uchwałami</w:t>
      </w:r>
      <w:r w:rsidRPr="00450182">
        <w:rPr>
          <w:b w:val="0"/>
          <w:bCs/>
          <w:spacing w:val="-3"/>
          <w:sz w:val="24"/>
          <w:szCs w:val="24"/>
        </w:rPr>
        <w:t xml:space="preserve"> </w:t>
      </w:r>
      <w:r w:rsidRPr="00450182">
        <w:rPr>
          <w:b w:val="0"/>
          <w:bCs/>
          <w:sz w:val="24"/>
          <w:szCs w:val="24"/>
        </w:rPr>
        <w:t xml:space="preserve">dla powyższego </w:t>
      </w:r>
      <w:r w:rsidRPr="00450182">
        <w:rPr>
          <w:b w:val="0"/>
          <w:bCs/>
          <w:spacing w:val="-2"/>
          <w:sz w:val="24"/>
          <w:szCs w:val="24"/>
        </w:rPr>
        <w:t>zagadnienia:</w:t>
      </w:r>
    </w:p>
    <w:p w14:paraId="432715D3" w14:textId="77777777" w:rsidR="004107A9" w:rsidRDefault="0045018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>Obwieszczenie Wojewody Wielkopolskiego</w:t>
      </w:r>
      <w:r w:rsidR="00437FF1">
        <w:rPr>
          <w:b w:val="0"/>
          <w:bCs/>
          <w:sz w:val="24"/>
          <w:szCs w:val="24"/>
        </w:rPr>
        <w:t xml:space="preserve"> z</w:t>
      </w:r>
      <w:r w:rsidRPr="004107A9">
        <w:rPr>
          <w:b w:val="0"/>
          <w:bCs/>
          <w:sz w:val="24"/>
          <w:szCs w:val="24"/>
        </w:rPr>
        <w:t xml:space="preserve"> dnia 30 września 2019 r. </w:t>
      </w:r>
      <w:r w:rsidR="00056B75">
        <w:rPr>
          <w:b w:val="0"/>
          <w:bCs/>
          <w:sz w:val="24"/>
          <w:szCs w:val="24"/>
        </w:rPr>
        <w:t xml:space="preserve">         </w:t>
      </w:r>
      <w:r w:rsidRPr="004107A9">
        <w:rPr>
          <w:b w:val="0"/>
          <w:bCs/>
          <w:i/>
          <w:sz w:val="24"/>
          <w:szCs w:val="24"/>
        </w:rPr>
        <w:lastRenderedPageBreak/>
        <w:t>w sprawie ogłoszenia</w:t>
      </w:r>
      <w:r w:rsidRPr="004107A9">
        <w:rPr>
          <w:b w:val="0"/>
          <w:bCs/>
          <w:i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sz w:val="24"/>
          <w:szCs w:val="24"/>
        </w:rPr>
        <w:t>zmiany</w:t>
      </w:r>
      <w:r w:rsidRPr="004107A9">
        <w:rPr>
          <w:b w:val="0"/>
          <w:bCs/>
          <w:i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sz w:val="24"/>
          <w:szCs w:val="24"/>
        </w:rPr>
        <w:t>Statutu</w:t>
      </w:r>
      <w:r w:rsidRPr="004107A9">
        <w:rPr>
          <w:b w:val="0"/>
          <w:bCs/>
          <w:i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sz w:val="24"/>
          <w:szCs w:val="24"/>
        </w:rPr>
        <w:t>Komunalnego</w:t>
      </w:r>
      <w:r w:rsidRPr="004107A9">
        <w:rPr>
          <w:b w:val="0"/>
          <w:bCs/>
          <w:i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sz w:val="24"/>
          <w:szCs w:val="24"/>
        </w:rPr>
        <w:t>Związku</w:t>
      </w:r>
      <w:r w:rsidRPr="004107A9">
        <w:rPr>
          <w:b w:val="0"/>
          <w:bCs/>
          <w:i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sz w:val="24"/>
          <w:szCs w:val="24"/>
        </w:rPr>
        <w:t>Gmin</w:t>
      </w:r>
      <w:r w:rsidRPr="004107A9">
        <w:rPr>
          <w:b w:val="0"/>
          <w:bCs/>
          <w:i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sz w:val="24"/>
          <w:szCs w:val="24"/>
        </w:rPr>
        <w:t>Regionu</w:t>
      </w:r>
      <w:r w:rsidRPr="004107A9">
        <w:rPr>
          <w:b w:val="0"/>
          <w:bCs/>
          <w:i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sz w:val="24"/>
          <w:szCs w:val="24"/>
        </w:rPr>
        <w:t xml:space="preserve">Leszczyńskiego z siedzibą w Lesznie </w:t>
      </w:r>
      <w:r w:rsidRPr="004107A9">
        <w:rPr>
          <w:b w:val="0"/>
          <w:bCs/>
          <w:sz w:val="24"/>
          <w:szCs w:val="24"/>
        </w:rPr>
        <w:t>(Dz. Urz. Woj. Wlkp. z 2019 r., poz. 8105);</w:t>
      </w:r>
    </w:p>
    <w:p w14:paraId="4D7D2A46" w14:textId="77777777" w:rsidR="008039A9" w:rsidRDefault="008039A9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Uchwała nr XXXV/1/2020 Zgromadzenia Związku Międzygminnego "Komunalny Związek Gmin Regionu Leszczyńskiego" z dnia 30 czerwca 2020 r. </w:t>
      </w:r>
      <w:r w:rsidRPr="004107A9">
        <w:rPr>
          <w:b w:val="0"/>
          <w:bCs/>
          <w:i/>
          <w:iCs/>
          <w:sz w:val="24"/>
          <w:szCs w:val="24"/>
        </w:rPr>
        <w:t>w sprawie przyjęcia regulaminu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utrzymania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czystości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i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porządku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na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terenie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Związku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Międzygminnego „Komunalny Związek Gmin Regionu Leszczyńskiego” w zakresie gospodarowania odpadami komunalnymi</w:t>
      </w:r>
      <w:r w:rsidRPr="004107A9">
        <w:rPr>
          <w:b w:val="0"/>
          <w:bCs/>
          <w:sz w:val="24"/>
          <w:szCs w:val="24"/>
        </w:rPr>
        <w:t xml:space="preserve"> </w:t>
      </w:r>
      <w:r w:rsidR="00056B75">
        <w:rPr>
          <w:b w:val="0"/>
          <w:bCs/>
          <w:sz w:val="24"/>
          <w:szCs w:val="24"/>
        </w:rPr>
        <w:t xml:space="preserve">     </w:t>
      </w:r>
      <w:r w:rsidRPr="004107A9">
        <w:rPr>
          <w:b w:val="0"/>
          <w:bCs/>
          <w:sz w:val="24"/>
          <w:szCs w:val="24"/>
        </w:rPr>
        <w:t>(Dz. Urz. Woj. Wlkp. z 2020 r., poz. 5846).</w:t>
      </w:r>
    </w:p>
    <w:p w14:paraId="55CBAB7A" w14:textId="77777777" w:rsidR="008039A9" w:rsidRDefault="008039A9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Uchwała nr XLV/1/2022 </w:t>
      </w:r>
      <w:r w:rsidRPr="004107A9">
        <w:rPr>
          <w:b w:val="0"/>
          <w:bCs/>
          <w:sz w:val="24"/>
          <w:szCs w:val="24"/>
        </w:rPr>
        <w:t>Zgromadzenia Związku Międzygminnego "Komunalny Związek Gmin Regionu Leszczyńskiego"</w:t>
      </w:r>
      <w:r>
        <w:rPr>
          <w:b w:val="0"/>
          <w:bCs/>
          <w:sz w:val="24"/>
          <w:szCs w:val="24"/>
        </w:rPr>
        <w:t xml:space="preserve"> z dnia 20 września 2022 r. </w:t>
      </w:r>
      <w:r w:rsidRPr="004107A9">
        <w:rPr>
          <w:b w:val="0"/>
          <w:bCs/>
          <w:i/>
          <w:iCs/>
          <w:sz w:val="24"/>
          <w:szCs w:val="24"/>
        </w:rPr>
        <w:t>w sprawie przyjęcia regulaminu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utrzymania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czystości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i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porządku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na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terenie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Związku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Międzygminnego „Komunalny Związek Gmin Regionu Leszczyńskiego” w zakresie gospodarowania odpadami komunalnymi</w:t>
      </w:r>
      <w:r>
        <w:rPr>
          <w:b w:val="0"/>
          <w:bCs/>
          <w:i/>
          <w:iCs/>
          <w:sz w:val="24"/>
          <w:szCs w:val="24"/>
        </w:rPr>
        <w:t xml:space="preserve"> </w:t>
      </w:r>
      <w:r w:rsidR="00056B75">
        <w:rPr>
          <w:b w:val="0"/>
          <w:bCs/>
          <w:i/>
          <w:iCs/>
          <w:sz w:val="24"/>
          <w:szCs w:val="24"/>
        </w:rPr>
        <w:t xml:space="preserve">     </w:t>
      </w:r>
      <w:r>
        <w:rPr>
          <w:b w:val="0"/>
          <w:bCs/>
          <w:sz w:val="24"/>
          <w:szCs w:val="24"/>
        </w:rPr>
        <w:t>(Dz. Urz. Woj. Wlkp. z 2022 r., poz. 7505)</w:t>
      </w:r>
    </w:p>
    <w:p w14:paraId="017E3E51" w14:textId="77777777" w:rsidR="004107A9" w:rsidRDefault="0045018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Uchwała nr XXXII/1/2019 Zgromadzenia Związku Międzygminnego "Komunalny Związek Gmin Regionu Leszczyńskiego" z dnia 16 października 2019 r. </w:t>
      </w:r>
      <w:r w:rsidRPr="004107A9">
        <w:rPr>
          <w:b w:val="0"/>
          <w:bCs/>
          <w:i/>
          <w:iCs/>
          <w:sz w:val="24"/>
          <w:szCs w:val="24"/>
        </w:rPr>
        <w:t>w sprawie odbierania odpadów komunalnych od właścicieli nieruchomości położonych na terenie Gmin będących członkami Komunalnego Związku Gmin Regionu Leszczyńskiego, na których nie zamieszkują mieszkańcy a powstają odpady</w:t>
      </w:r>
      <w:r w:rsid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komunalne</w:t>
      </w:r>
      <w:r w:rsidRPr="004107A9">
        <w:rPr>
          <w:b w:val="0"/>
          <w:bCs/>
          <w:sz w:val="24"/>
          <w:szCs w:val="24"/>
        </w:rPr>
        <w:t xml:space="preserve"> (Dz. Urz. Woj. Wlkp. z 2019 r., poz. 8838);</w:t>
      </w:r>
    </w:p>
    <w:p w14:paraId="6329587B" w14:textId="77777777" w:rsidR="004107A9" w:rsidRDefault="0045018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Uchwała nr XXXI/5/2019 Zgromadzenia Związku Międzygminnego "Komunalny Związek Gmin Regionu Leszczyńskiego" z dnia 11 czerwca 2019 r. </w:t>
      </w:r>
      <w:r w:rsidRPr="004107A9">
        <w:rPr>
          <w:b w:val="0"/>
          <w:bCs/>
          <w:i/>
          <w:iCs/>
          <w:sz w:val="24"/>
          <w:szCs w:val="24"/>
        </w:rPr>
        <w:t>w sprawie podziału obszaru Komunalnego Związku Gmin Regionu Leszczyńskiego na sektory</w:t>
      </w:r>
      <w:r w:rsidRPr="004107A9">
        <w:rPr>
          <w:b w:val="0"/>
          <w:bCs/>
          <w:sz w:val="24"/>
          <w:szCs w:val="24"/>
        </w:rPr>
        <w:t xml:space="preserve"> (Dz. Urz. Woj. Wlkp. z 2019 r., poz. 7068);</w:t>
      </w:r>
    </w:p>
    <w:p w14:paraId="44344339" w14:textId="77777777" w:rsidR="004107A9" w:rsidRDefault="0045018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Uchwała nr XXXIV/2/2020 Zgromadzenia Związku Międzygminnego "Komunalny Związek Gmin Regionu Leszczyńskiego" z dnia 30 marca 2020 r. </w:t>
      </w:r>
      <w:r w:rsidRPr="004107A9">
        <w:rPr>
          <w:b w:val="0"/>
          <w:bCs/>
          <w:i/>
          <w:iCs/>
          <w:sz w:val="24"/>
          <w:szCs w:val="24"/>
        </w:rPr>
        <w:t>w sprawie szczegółowego sposobu i zakresu świadczenia usług w zakresie odbierania odpadów komunalnych</w:t>
      </w:r>
      <w:r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od</w:t>
      </w:r>
      <w:r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właścicieli</w:t>
      </w:r>
      <w:r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nieruchomości</w:t>
      </w:r>
      <w:r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="00056B75">
        <w:rPr>
          <w:b w:val="0"/>
          <w:bCs/>
          <w:i/>
          <w:iCs/>
          <w:spacing w:val="80"/>
          <w:sz w:val="24"/>
          <w:szCs w:val="24"/>
        </w:rPr>
        <w:t xml:space="preserve">        </w:t>
      </w:r>
      <w:r w:rsidRPr="004107A9">
        <w:rPr>
          <w:b w:val="0"/>
          <w:bCs/>
          <w:i/>
          <w:iCs/>
          <w:sz w:val="24"/>
          <w:szCs w:val="24"/>
        </w:rPr>
        <w:t>i</w:t>
      </w:r>
      <w:r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zagospodarowania</w:t>
      </w:r>
      <w:r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tych</w:t>
      </w:r>
      <w:r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odpadów, w zamian za uiszczoną przez właściciela nieruchomości opłatę za gospodarowanie odpadami komunalnymi</w:t>
      </w:r>
      <w:r w:rsidRPr="004107A9">
        <w:rPr>
          <w:b w:val="0"/>
          <w:bCs/>
          <w:sz w:val="24"/>
          <w:szCs w:val="24"/>
        </w:rPr>
        <w:t xml:space="preserve"> (Dz. Urz. Woj. Wlkp. z 2020 r., poz.</w:t>
      </w:r>
      <w:r w:rsidR="008039A9">
        <w:rPr>
          <w:b w:val="0"/>
          <w:bCs/>
          <w:sz w:val="24"/>
          <w:szCs w:val="24"/>
        </w:rPr>
        <w:t xml:space="preserve"> </w:t>
      </w:r>
      <w:r w:rsidRPr="004107A9">
        <w:rPr>
          <w:b w:val="0"/>
          <w:bCs/>
          <w:sz w:val="24"/>
          <w:szCs w:val="24"/>
        </w:rPr>
        <w:t>3843);</w:t>
      </w:r>
    </w:p>
    <w:p w14:paraId="2403AD29" w14:textId="77777777" w:rsidR="00437FF1" w:rsidRDefault="00437FF1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Uchwała nr XLV</w:t>
      </w:r>
      <w:r w:rsidR="008039A9">
        <w:rPr>
          <w:b w:val="0"/>
          <w:bCs/>
          <w:sz w:val="24"/>
          <w:szCs w:val="24"/>
        </w:rPr>
        <w:t xml:space="preserve">/2/2022 Zgromadzenia </w:t>
      </w:r>
      <w:r w:rsidR="008039A9" w:rsidRPr="004107A9">
        <w:rPr>
          <w:b w:val="0"/>
          <w:bCs/>
          <w:sz w:val="24"/>
          <w:szCs w:val="24"/>
        </w:rPr>
        <w:t>Związku Międzygminnego "Komunalny Związek Gmin Regionu Leszczyńskiego"</w:t>
      </w:r>
      <w:r w:rsidR="008039A9">
        <w:rPr>
          <w:b w:val="0"/>
          <w:bCs/>
          <w:sz w:val="24"/>
          <w:szCs w:val="24"/>
        </w:rPr>
        <w:t xml:space="preserve"> z dnia 20 września 2022 r. </w:t>
      </w:r>
      <w:r w:rsidR="008039A9" w:rsidRPr="004107A9">
        <w:rPr>
          <w:b w:val="0"/>
          <w:bCs/>
          <w:i/>
          <w:iCs/>
          <w:sz w:val="24"/>
          <w:szCs w:val="24"/>
        </w:rPr>
        <w:t xml:space="preserve">w sprawie szczegółowego sposobu i zakresu świadczenia usług </w:t>
      </w:r>
      <w:r w:rsidR="00056B75">
        <w:rPr>
          <w:b w:val="0"/>
          <w:bCs/>
          <w:i/>
          <w:iCs/>
          <w:sz w:val="24"/>
          <w:szCs w:val="24"/>
        </w:rPr>
        <w:t xml:space="preserve">        </w:t>
      </w:r>
      <w:r w:rsidR="008039A9" w:rsidRPr="004107A9">
        <w:rPr>
          <w:b w:val="0"/>
          <w:bCs/>
          <w:i/>
          <w:iCs/>
          <w:sz w:val="24"/>
          <w:szCs w:val="24"/>
        </w:rPr>
        <w:t>w zakresie odbierania odpadów komunalnych</w:t>
      </w:r>
      <w:r w:rsidR="008039A9"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="008039A9" w:rsidRPr="004107A9">
        <w:rPr>
          <w:b w:val="0"/>
          <w:bCs/>
          <w:i/>
          <w:iCs/>
          <w:sz w:val="24"/>
          <w:szCs w:val="24"/>
        </w:rPr>
        <w:t>od</w:t>
      </w:r>
      <w:r w:rsidR="008039A9"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="008039A9" w:rsidRPr="004107A9">
        <w:rPr>
          <w:b w:val="0"/>
          <w:bCs/>
          <w:i/>
          <w:iCs/>
          <w:sz w:val="24"/>
          <w:szCs w:val="24"/>
        </w:rPr>
        <w:t>właścicieli</w:t>
      </w:r>
      <w:r w:rsidR="008039A9"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="008039A9" w:rsidRPr="004107A9">
        <w:rPr>
          <w:b w:val="0"/>
          <w:bCs/>
          <w:i/>
          <w:iCs/>
          <w:sz w:val="24"/>
          <w:szCs w:val="24"/>
        </w:rPr>
        <w:t>nieruchomości</w:t>
      </w:r>
      <w:r w:rsidR="008039A9"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="008039A9" w:rsidRPr="004107A9">
        <w:rPr>
          <w:b w:val="0"/>
          <w:bCs/>
          <w:i/>
          <w:iCs/>
          <w:sz w:val="24"/>
          <w:szCs w:val="24"/>
        </w:rPr>
        <w:t>i</w:t>
      </w:r>
      <w:r w:rsidR="008039A9"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="008039A9" w:rsidRPr="004107A9">
        <w:rPr>
          <w:b w:val="0"/>
          <w:bCs/>
          <w:i/>
          <w:iCs/>
          <w:sz w:val="24"/>
          <w:szCs w:val="24"/>
        </w:rPr>
        <w:t>zagospodarowania</w:t>
      </w:r>
      <w:r w:rsidR="008039A9"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="008039A9" w:rsidRPr="004107A9">
        <w:rPr>
          <w:b w:val="0"/>
          <w:bCs/>
          <w:i/>
          <w:iCs/>
          <w:sz w:val="24"/>
          <w:szCs w:val="24"/>
        </w:rPr>
        <w:t>tych</w:t>
      </w:r>
      <w:r w:rsidR="008039A9" w:rsidRPr="004107A9">
        <w:rPr>
          <w:b w:val="0"/>
          <w:bCs/>
          <w:i/>
          <w:iCs/>
          <w:spacing w:val="80"/>
          <w:sz w:val="24"/>
          <w:szCs w:val="24"/>
        </w:rPr>
        <w:t xml:space="preserve"> </w:t>
      </w:r>
      <w:r w:rsidR="008039A9" w:rsidRPr="004107A9">
        <w:rPr>
          <w:b w:val="0"/>
          <w:bCs/>
          <w:i/>
          <w:iCs/>
          <w:sz w:val="24"/>
          <w:szCs w:val="24"/>
        </w:rPr>
        <w:t>odpadów, w zamian za uiszczoną przez właściciela nieruchomości opłatę za gospodarowanie odpadami komunalnymi</w:t>
      </w:r>
      <w:r w:rsidR="008039A9">
        <w:rPr>
          <w:b w:val="0"/>
          <w:bCs/>
          <w:i/>
          <w:iCs/>
          <w:sz w:val="24"/>
          <w:szCs w:val="24"/>
        </w:rPr>
        <w:t xml:space="preserve"> </w:t>
      </w:r>
      <w:r w:rsidR="008039A9">
        <w:rPr>
          <w:b w:val="0"/>
          <w:bCs/>
          <w:sz w:val="24"/>
          <w:szCs w:val="24"/>
        </w:rPr>
        <w:t xml:space="preserve">(Dz. Urz. Woj. Wlkp. z 2022 r., poz. 7363); </w:t>
      </w:r>
    </w:p>
    <w:p w14:paraId="3C16D45D" w14:textId="77777777" w:rsidR="004107A9" w:rsidRDefault="0045018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Uchwała nr XXXIV/3/2020 Zgromadzenia Związku Międzygminnego </w:t>
      </w:r>
      <w:r w:rsidRPr="004107A9">
        <w:rPr>
          <w:b w:val="0"/>
          <w:bCs/>
          <w:sz w:val="24"/>
          <w:szCs w:val="24"/>
        </w:rPr>
        <w:lastRenderedPageBreak/>
        <w:t xml:space="preserve">"Komunalny Związek Gmin Regionu Leszczyńskiego" z dnia 23 kwietnia 2020 r. </w:t>
      </w:r>
      <w:r w:rsidRPr="004107A9">
        <w:rPr>
          <w:b w:val="0"/>
          <w:bCs/>
          <w:i/>
          <w:iCs/>
          <w:sz w:val="24"/>
          <w:szCs w:val="24"/>
        </w:rPr>
        <w:t>w sprawie wyboru metody ustalania opłaty za gospodarowanie odpadami komunalnymi oraz ustalenia wysokości stawki tej opłaty</w:t>
      </w:r>
      <w:r w:rsidRPr="004107A9">
        <w:rPr>
          <w:b w:val="0"/>
          <w:bCs/>
          <w:sz w:val="24"/>
          <w:szCs w:val="24"/>
        </w:rPr>
        <w:t xml:space="preserve"> </w:t>
      </w:r>
      <w:r w:rsidR="00056B75">
        <w:rPr>
          <w:b w:val="0"/>
          <w:bCs/>
          <w:sz w:val="24"/>
          <w:szCs w:val="24"/>
        </w:rPr>
        <w:t xml:space="preserve">           </w:t>
      </w:r>
      <w:r w:rsidRPr="004107A9">
        <w:rPr>
          <w:b w:val="0"/>
          <w:bCs/>
          <w:sz w:val="24"/>
          <w:szCs w:val="24"/>
        </w:rPr>
        <w:t>(Dz. Urz. Woj. Wlkp. z 2020 r., poz.3844);</w:t>
      </w:r>
    </w:p>
    <w:p w14:paraId="52DDBECA" w14:textId="77777777" w:rsidR="00F8441B" w:rsidRDefault="00F8441B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Uchwała nr XLII/1/2021 </w:t>
      </w:r>
      <w:r w:rsidRPr="004107A9">
        <w:rPr>
          <w:b w:val="0"/>
          <w:bCs/>
          <w:sz w:val="24"/>
          <w:szCs w:val="24"/>
        </w:rPr>
        <w:t>Zgromadzenia Związku Międzygminnego "Komunalny Związek Gmin Regionu Leszczyńskiego"</w:t>
      </w:r>
      <w:r>
        <w:rPr>
          <w:b w:val="0"/>
          <w:bCs/>
          <w:sz w:val="24"/>
          <w:szCs w:val="24"/>
        </w:rPr>
        <w:t xml:space="preserve"> z dnia 9 listopada 2021 r. </w:t>
      </w:r>
      <w:r w:rsidRPr="004107A9">
        <w:rPr>
          <w:b w:val="0"/>
          <w:bCs/>
          <w:i/>
          <w:iCs/>
          <w:sz w:val="24"/>
          <w:szCs w:val="24"/>
        </w:rPr>
        <w:t>w sprawie wyboru metody ustalania opłaty za gospodarowanie odpadami komunalnymi oraz ustalenia wysokości stawki tej opłaty</w:t>
      </w:r>
      <w:r>
        <w:rPr>
          <w:b w:val="0"/>
          <w:bCs/>
          <w:i/>
          <w:iCs/>
          <w:sz w:val="24"/>
          <w:szCs w:val="24"/>
        </w:rPr>
        <w:t xml:space="preserve"> </w:t>
      </w:r>
      <w:r w:rsidR="00056B75">
        <w:rPr>
          <w:b w:val="0"/>
          <w:bCs/>
          <w:i/>
          <w:iCs/>
          <w:sz w:val="24"/>
          <w:szCs w:val="24"/>
        </w:rPr>
        <w:t xml:space="preserve">           </w:t>
      </w:r>
      <w:r>
        <w:rPr>
          <w:b w:val="0"/>
          <w:bCs/>
          <w:sz w:val="24"/>
          <w:szCs w:val="24"/>
        </w:rPr>
        <w:t>(Dz. Urz. Woj. Wlkp. z 2021 r., poz. 8592);</w:t>
      </w:r>
    </w:p>
    <w:p w14:paraId="1FED1E68" w14:textId="77777777" w:rsidR="004107A9" w:rsidRDefault="0045018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Uchwała nr XXXIV/7/2020 </w:t>
      </w:r>
      <w:bookmarkStart w:id="6" w:name="_Hlk128548971"/>
      <w:r w:rsidRPr="004107A9">
        <w:rPr>
          <w:b w:val="0"/>
          <w:bCs/>
          <w:sz w:val="24"/>
          <w:szCs w:val="24"/>
        </w:rPr>
        <w:t xml:space="preserve">Zgromadzenia Związku Międzygminnego "Komunalny Związek Gmin Regionu Leszczyńskiego" </w:t>
      </w:r>
      <w:bookmarkEnd w:id="6"/>
      <w:r w:rsidRPr="004107A9">
        <w:rPr>
          <w:b w:val="0"/>
          <w:bCs/>
          <w:sz w:val="24"/>
          <w:szCs w:val="24"/>
        </w:rPr>
        <w:t>z dnia 23</w:t>
      </w:r>
      <w:r w:rsidRPr="004107A9">
        <w:rPr>
          <w:b w:val="0"/>
          <w:bCs/>
          <w:spacing w:val="-2"/>
          <w:sz w:val="24"/>
          <w:szCs w:val="24"/>
        </w:rPr>
        <w:t xml:space="preserve"> </w:t>
      </w:r>
      <w:r w:rsidRPr="004107A9">
        <w:rPr>
          <w:b w:val="0"/>
          <w:bCs/>
          <w:sz w:val="24"/>
          <w:szCs w:val="24"/>
        </w:rPr>
        <w:t>kwietnia 2020 r.</w:t>
      </w:r>
      <w:r w:rsidRPr="004107A9">
        <w:rPr>
          <w:b w:val="0"/>
          <w:bCs/>
          <w:spacing w:val="-1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w sprawie terminu, częstotliwości i trybu uiszczania opłaty za gospodarowanie odpadami komunalnymi</w:t>
      </w:r>
      <w:r w:rsidRPr="004107A9">
        <w:rPr>
          <w:b w:val="0"/>
          <w:bCs/>
          <w:sz w:val="24"/>
          <w:szCs w:val="24"/>
        </w:rPr>
        <w:t xml:space="preserve"> (Dz. Urz. Woj. Wlkp. z 2020 r., poz. 3704);</w:t>
      </w:r>
    </w:p>
    <w:p w14:paraId="66B43925" w14:textId="77777777" w:rsidR="004107A9" w:rsidRDefault="0045018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>Uchwała nr X</w:t>
      </w:r>
      <w:r w:rsidR="00921AC2">
        <w:rPr>
          <w:b w:val="0"/>
          <w:bCs/>
          <w:sz w:val="24"/>
          <w:szCs w:val="24"/>
        </w:rPr>
        <w:t>LIII</w:t>
      </w:r>
      <w:r w:rsidRPr="004107A9">
        <w:rPr>
          <w:b w:val="0"/>
          <w:bCs/>
          <w:sz w:val="24"/>
          <w:szCs w:val="24"/>
        </w:rPr>
        <w:t>/</w:t>
      </w:r>
      <w:r w:rsidR="00921AC2">
        <w:rPr>
          <w:b w:val="0"/>
          <w:bCs/>
          <w:sz w:val="24"/>
          <w:szCs w:val="24"/>
        </w:rPr>
        <w:t>1</w:t>
      </w:r>
      <w:r w:rsidRPr="004107A9">
        <w:rPr>
          <w:b w:val="0"/>
          <w:bCs/>
          <w:sz w:val="24"/>
          <w:szCs w:val="24"/>
        </w:rPr>
        <w:t>/20</w:t>
      </w:r>
      <w:r w:rsidR="00921AC2">
        <w:rPr>
          <w:b w:val="0"/>
          <w:bCs/>
          <w:sz w:val="24"/>
          <w:szCs w:val="24"/>
        </w:rPr>
        <w:t>21</w:t>
      </w:r>
      <w:r w:rsidRPr="004107A9">
        <w:rPr>
          <w:b w:val="0"/>
          <w:bCs/>
          <w:sz w:val="24"/>
          <w:szCs w:val="24"/>
        </w:rPr>
        <w:t xml:space="preserve"> Zgromadzenia Związku Międzygminnego "Komunalny Związek Gmin Regionu Leszczyńskiego" z dnia 1</w:t>
      </w:r>
      <w:r w:rsidR="00921AC2">
        <w:rPr>
          <w:b w:val="0"/>
          <w:bCs/>
          <w:sz w:val="24"/>
          <w:szCs w:val="24"/>
        </w:rPr>
        <w:t>7</w:t>
      </w:r>
      <w:r w:rsidRPr="004107A9">
        <w:rPr>
          <w:b w:val="0"/>
          <w:bCs/>
          <w:sz w:val="24"/>
          <w:szCs w:val="24"/>
        </w:rPr>
        <w:t xml:space="preserve"> </w:t>
      </w:r>
      <w:r w:rsidR="00921AC2">
        <w:rPr>
          <w:b w:val="0"/>
          <w:bCs/>
          <w:sz w:val="24"/>
          <w:szCs w:val="24"/>
        </w:rPr>
        <w:t>grudnia</w:t>
      </w:r>
      <w:r w:rsidRPr="004107A9">
        <w:rPr>
          <w:b w:val="0"/>
          <w:bCs/>
          <w:sz w:val="24"/>
          <w:szCs w:val="24"/>
        </w:rPr>
        <w:t xml:space="preserve"> 20</w:t>
      </w:r>
      <w:r w:rsidR="00921AC2">
        <w:rPr>
          <w:b w:val="0"/>
          <w:bCs/>
          <w:sz w:val="24"/>
          <w:szCs w:val="24"/>
        </w:rPr>
        <w:t>21</w:t>
      </w:r>
      <w:r w:rsidRPr="004107A9">
        <w:rPr>
          <w:b w:val="0"/>
          <w:bCs/>
          <w:sz w:val="24"/>
          <w:szCs w:val="24"/>
        </w:rPr>
        <w:t xml:space="preserve"> r. </w:t>
      </w:r>
      <w:r w:rsidRPr="004107A9">
        <w:rPr>
          <w:b w:val="0"/>
          <w:bCs/>
          <w:i/>
          <w:iCs/>
          <w:sz w:val="24"/>
          <w:szCs w:val="24"/>
        </w:rPr>
        <w:t>w sprawie ustalenia ryczałtowej stawki opłaty za gospodarowanie odpadami komunalnymi od nieruchomości, na której znajduje się domek letniskowy lub od innej nieruchomości wykorzystywanej na cele rekreacyjno-wypoczynkowe</w:t>
      </w:r>
      <w:r w:rsidRPr="004107A9">
        <w:rPr>
          <w:b w:val="0"/>
          <w:bCs/>
          <w:sz w:val="24"/>
          <w:szCs w:val="24"/>
        </w:rPr>
        <w:t xml:space="preserve"> (Dz. Urz. Woj. Wlkp. z 20</w:t>
      </w:r>
      <w:r w:rsidR="00921AC2">
        <w:rPr>
          <w:b w:val="0"/>
          <w:bCs/>
          <w:sz w:val="24"/>
          <w:szCs w:val="24"/>
        </w:rPr>
        <w:t>21</w:t>
      </w:r>
      <w:r w:rsidRPr="004107A9">
        <w:rPr>
          <w:b w:val="0"/>
          <w:bCs/>
          <w:sz w:val="24"/>
          <w:szCs w:val="24"/>
        </w:rPr>
        <w:t xml:space="preserve"> r., poz. </w:t>
      </w:r>
      <w:r w:rsidR="00921AC2">
        <w:rPr>
          <w:b w:val="0"/>
          <w:bCs/>
          <w:sz w:val="24"/>
          <w:szCs w:val="24"/>
        </w:rPr>
        <w:t>10093</w:t>
      </w:r>
      <w:r w:rsidRPr="004107A9">
        <w:rPr>
          <w:b w:val="0"/>
          <w:bCs/>
          <w:sz w:val="24"/>
          <w:szCs w:val="24"/>
        </w:rPr>
        <w:t>);</w:t>
      </w:r>
    </w:p>
    <w:p w14:paraId="2B013794" w14:textId="77777777" w:rsidR="001B7160" w:rsidRDefault="001B7160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Uchwała nr XLII/3/2021 </w:t>
      </w:r>
      <w:r w:rsidRPr="004107A9">
        <w:rPr>
          <w:b w:val="0"/>
          <w:bCs/>
          <w:sz w:val="24"/>
          <w:szCs w:val="24"/>
        </w:rPr>
        <w:t>Zgromadzenia Związku Międzygminnego "Komunalny Związek Gmin Regionu Leszczyńskiego"</w:t>
      </w:r>
      <w:r>
        <w:rPr>
          <w:b w:val="0"/>
          <w:bCs/>
          <w:sz w:val="24"/>
          <w:szCs w:val="24"/>
        </w:rPr>
        <w:t xml:space="preserve"> z dnia 9 listopada 2021 r. </w:t>
      </w:r>
      <w:r>
        <w:rPr>
          <w:b w:val="0"/>
          <w:bCs/>
          <w:i/>
          <w:iCs/>
          <w:sz w:val="24"/>
          <w:szCs w:val="24"/>
        </w:rPr>
        <w:t xml:space="preserve">w sprawie określenia stawki opłaty podwyższonej za gospodarowanie odpadami komunalnymi </w:t>
      </w:r>
      <w:r>
        <w:rPr>
          <w:b w:val="0"/>
          <w:bCs/>
          <w:sz w:val="24"/>
          <w:szCs w:val="24"/>
        </w:rPr>
        <w:t>(Dz. Urz. Woj. Wlkp. z 2021 r., poz. 8594);</w:t>
      </w:r>
    </w:p>
    <w:p w14:paraId="68BDFB42" w14:textId="77777777" w:rsidR="00921AC2" w:rsidRPr="00921AC2" w:rsidRDefault="00921AC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i/>
          <w:i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Uchwała nr XLIII/2/2021 </w:t>
      </w:r>
      <w:r w:rsidRPr="004107A9">
        <w:rPr>
          <w:b w:val="0"/>
          <w:bCs/>
          <w:sz w:val="24"/>
          <w:szCs w:val="24"/>
        </w:rPr>
        <w:t>Zgromadzenia Związku Międzygminnego "Komunalny Związek Gmin Regionu Leszczyńskiego"</w:t>
      </w:r>
      <w:r>
        <w:rPr>
          <w:b w:val="0"/>
          <w:bCs/>
          <w:sz w:val="24"/>
          <w:szCs w:val="24"/>
        </w:rPr>
        <w:t xml:space="preserve"> z dnia 17 grudnia 2021 r. </w:t>
      </w:r>
      <w:r w:rsidRPr="00921AC2">
        <w:rPr>
          <w:b w:val="0"/>
          <w:bCs/>
          <w:i/>
          <w:iCs/>
          <w:sz w:val="24"/>
          <w:szCs w:val="24"/>
        </w:rPr>
        <w:t xml:space="preserve">w sprawie zmiany uchwały </w:t>
      </w:r>
      <w:r>
        <w:rPr>
          <w:b w:val="0"/>
          <w:bCs/>
          <w:i/>
          <w:iCs/>
          <w:sz w:val="24"/>
          <w:szCs w:val="24"/>
        </w:rPr>
        <w:t xml:space="preserve">w sprawie określenia stawki opłaty podwyższonej za gospodarowania odpadami komunalnymi </w:t>
      </w:r>
      <w:r>
        <w:rPr>
          <w:b w:val="0"/>
          <w:bCs/>
          <w:sz w:val="24"/>
          <w:szCs w:val="24"/>
        </w:rPr>
        <w:t>(Dz. Urz. Woj. Wlkp. z 2021 r., poz. 10094);</w:t>
      </w:r>
    </w:p>
    <w:p w14:paraId="5B5D12A7" w14:textId="77777777" w:rsidR="004107A9" w:rsidRDefault="0045018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Uchwała nr XXXIII/2/2019 Zgromadzenia Związku Międzygminnego "Komunalny Związek Gmin Regionu Leszczyńskiego" z dnia 18 grudnia 2019 r. </w:t>
      </w:r>
      <w:r w:rsidRPr="004107A9">
        <w:rPr>
          <w:b w:val="0"/>
          <w:bCs/>
          <w:i/>
          <w:iCs/>
          <w:sz w:val="24"/>
          <w:szCs w:val="24"/>
        </w:rPr>
        <w:t>w sprawie</w:t>
      </w:r>
      <w:r w:rsidRPr="004107A9">
        <w:rPr>
          <w:b w:val="0"/>
          <w:bCs/>
          <w:i/>
          <w:iCs/>
          <w:spacing w:val="40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określenia górnych stawek opłat ponoszonych przez właścicieli nieruchomości, którzy nie są zobowiązani do ponoszenia opłat za gospodarowanie odpadami komunalnymi na</w:t>
      </w:r>
      <w:r w:rsidRPr="004107A9">
        <w:rPr>
          <w:b w:val="0"/>
          <w:bCs/>
          <w:i/>
          <w:iCs/>
          <w:spacing w:val="31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rzecz</w:t>
      </w:r>
      <w:r w:rsidRPr="004107A9">
        <w:rPr>
          <w:b w:val="0"/>
          <w:bCs/>
          <w:i/>
          <w:iCs/>
          <w:spacing w:val="28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Komunalnego</w:t>
      </w:r>
      <w:r w:rsidRPr="004107A9">
        <w:rPr>
          <w:b w:val="0"/>
          <w:bCs/>
          <w:i/>
          <w:iCs/>
          <w:spacing w:val="27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Związku</w:t>
      </w:r>
      <w:r w:rsidRPr="004107A9">
        <w:rPr>
          <w:b w:val="0"/>
          <w:bCs/>
          <w:i/>
          <w:iCs/>
          <w:spacing w:val="27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Gmin</w:t>
      </w:r>
      <w:r w:rsidRPr="004107A9">
        <w:rPr>
          <w:b w:val="0"/>
          <w:bCs/>
          <w:i/>
          <w:iCs/>
          <w:spacing w:val="31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Regionu</w:t>
      </w:r>
      <w:r w:rsidRPr="004107A9">
        <w:rPr>
          <w:b w:val="0"/>
          <w:bCs/>
          <w:i/>
          <w:iCs/>
          <w:spacing w:val="28"/>
          <w:sz w:val="24"/>
          <w:szCs w:val="24"/>
        </w:rPr>
        <w:t xml:space="preserve"> </w:t>
      </w:r>
      <w:r w:rsidRPr="004107A9">
        <w:rPr>
          <w:b w:val="0"/>
          <w:bCs/>
          <w:i/>
          <w:iCs/>
          <w:sz w:val="24"/>
          <w:szCs w:val="24"/>
        </w:rPr>
        <w:t>Leszczyńskiego</w:t>
      </w:r>
      <w:r w:rsidRPr="004107A9">
        <w:rPr>
          <w:b w:val="0"/>
          <w:bCs/>
          <w:spacing w:val="24"/>
          <w:sz w:val="24"/>
          <w:szCs w:val="24"/>
        </w:rPr>
        <w:t xml:space="preserve"> </w:t>
      </w:r>
      <w:r w:rsidRPr="004107A9">
        <w:rPr>
          <w:b w:val="0"/>
          <w:bCs/>
          <w:sz w:val="24"/>
          <w:szCs w:val="24"/>
        </w:rPr>
        <w:t>(Dz.</w:t>
      </w:r>
      <w:r w:rsidRPr="004107A9">
        <w:rPr>
          <w:b w:val="0"/>
          <w:bCs/>
          <w:spacing w:val="26"/>
          <w:sz w:val="24"/>
          <w:szCs w:val="24"/>
        </w:rPr>
        <w:t xml:space="preserve"> </w:t>
      </w:r>
      <w:r w:rsidRPr="004107A9">
        <w:rPr>
          <w:b w:val="0"/>
          <w:bCs/>
          <w:sz w:val="24"/>
          <w:szCs w:val="24"/>
        </w:rPr>
        <w:t>Urz.</w:t>
      </w:r>
      <w:r w:rsidRPr="004107A9">
        <w:rPr>
          <w:b w:val="0"/>
          <w:bCs/>
          <w:spacing w:val="28"/>
          <w:sz w:val="24"/>
          <w:szCs w:val="24"/>
        </w:rPr>
        <w:t xml:space="preserve"> </w:t>
      </w:r>
      <w:r w:rsidRPr="004107A9">
        <w:rPr>
          <w:b w:val="0"/>
          <w:bCs/>
          <w:sz w:val="24"/>
          <w:szCs w:val="24"/>
        </w:rPr>
        <w:t>Woj.</w:t>
      </w:r>
      <w:r w:rsidRPr="004107A9">
        <w:rPr>
          <w:b w:val="0"/>
          <w:bCs/>
          <w:spacing w:val="28"/>
          <w:sz w:val="24"/>
          <w:szCs w:val="24"/>
        </w:rPr>
        <w:t xml:space="preserve"> </w:t>
      </w:r>
      <w:r w:rsidRPr="004107A9">
        <w:rPr>
          <w:b w:val="0"/>
          <w:bCs/>
          <w:sz w:val="24"/>
          <w:szCs w:val="24"/>
        </w:rPr>
        <w:t>Wlkp. z 2020 r., poz. 1136);</w:t>
      </w:r>
    </w:p>
    <w:p w14:paraId="1CA17E4A" w14:textId="77777777" w:rsidR="004107A9" w:rsidRDefault="00450182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 w:rsidRPr="004107A9">
        <w:rPr>
          <w:b w:val="0"/>
          <w:bCs/>
          <w:sz w:val="24"/>
          <w:szCs w:val="24"/>
        </w:rPr>
        <w:t xml:space="preserve">Uchwała nr XXXIV/6/2020 Zgromadzenia Związku Międzygminnego "Komunalny Związek Gmin Regionu Leszczyńskiego" z dnia 23 kwietnia 2020 r. </w:t>
      </w:r>
      <w:r w:rsidRPr="004107A9">
        <w:rPr>
          <w:b w:val="0"/>
          <w:bCs/>
          <w:i/>
          <w:iCs/>
          <w:sz w:val="24"/>
          <w:szCs w:val="24"/>
        </w:rPr>
        <w:t>w sprawie zwolnienia z części opłaty za gospodarowanie odpadami komunalnymi</w:t>
      </w:r>
      <w:r w:rsidRPr="004107A9">
        <w:rPr>
          <w:b w:val="0"/>
          <w:bCs/>
          <w:sz w:val="24"/>
          <w:szCs w:val="24"/>
        </w:rPr>
        <w:t xml:space="preserve"> (Dz. Urz. Woj. Wlkp. z 2020 r., poz.3847);</w:t>
      </w:r>
    </w:p>
    <w:p w14:paraId="7A76ACC1" w14:textId="77777777" w:rsidR="00EC7F11" w:rsidRDefault="00EC7F11" w:rsidP="00056B75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Lines="200" w:after="480"/>
        <w:ind w:left="1843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Uchwała XLIV/5/2022 </w:t>
      </w:r>
      <w:r w:rsidRPr="004107A9">
        <w:rPr>
          <w:b w:val="0"/>
          <w:bCs/>
          <w:sz w:val="24"/>
          <w:szCs w:val="24"/>
        </w:rPr>
        <w:t xml:space="preserve">Zgromadzenia Związku Międzygminnego </w:t>
      </w:r>
      <w:r w:rsidRPr="004107A9">
        <w:rPr>
          <w:b w:val="0"/>
          <w:bCs/>
          <w:sz w:val="24"/>
          <w:szCs w:val="24"/>
        </w:rPr>
        <w:lastRenderedPageBreak/>
        <w:t>"Komunalny Związek Gmin Regionu Leszczyńskiego"</w:t>
      </w:r>
      <w:r>
        <w:rPr>
          <w:b w:val="0"/>
          <w:bCs/>
          <w:sz w:val="24"/>
          <w:szCs w:val="24"/>
        </w:rPr>
        <w:t xml:space="preserve"> z dnia 9 czerwca 2022 r. </w:t>
      </w:r>
      <w:r>
        <w:rPr>
          <w:b w:val="0"/>
          <w:bCs/>
          <w:i/>
          <w:iCs/>
          <w:sz w:val="24"/>
          <w:szCs w:val="24"/>
        </w:rPr>
        <w:t>w sprawie przystąpienia do Ogólnopolskiego Stowarzyszenia Komunalnych Związków Gmin z siedzibą w Złotowie</w:t>
      </w:r>
    </w:p>
    <w:p w14:paraId="35CE5A15" w14:textId="77777777" w:rsidR="009D6196" w:rsidRDefault="00711D8F" w:rsidP="00056B75">
      <w:pPr>
        <w:pStyle w:val="Styl3"/>
        <w:jc w:val="both"/>
      </w:pPr>
      <w:bookmarkStart w:id="7" w:name="_Toc165296980"/>
      <w:r w:rsidRPr="00711D8F">
        <w:t xml:space="preserve">Założenia Planu Gospodarki Odpadami dla Województwa Wielkopolskiego na lata 2019 </w:t>
      </w:r>
      <w:r w:rsidR="009D6196">
        <w:t>–</w:t>
      </w:r>
      <w:r w:rsidRPr="00711D8F">
        <w:t xml:space="preserve"> 2025</w:t>
      </w:r>
      <w:bookmarkEnd w:id="7"/>
    </w:p>
    <w:p w14:paraId="486295BF" w14:textId="77777777" w:rsidR="009D6196" w:rsidRDefault="009D6196" w:rsidP="000E0142">
      <w:pPr>
        <w:pStyle w:val="Akapitzlist"/>
        <w:widowControl w:val="0"/>
        <w:tabs>
          <w:tab w:val="left" w:pos="142"/>
        </w:tabs>
        <w:autoSpaceDE w:val="0"/>
        <w:autoSpaceDN w:val="0"/>
        <w:spacing w:afterLines="200" w:after="480"/>
        <w:ind w:left="709"/>
        <w:jc w:val="both"/>
        <w:rPr>
          <w:rFonts w:cs="Arial"/>
          <w:b w:val="0"/>
          <w:bCs/>
          <w:sz w:val="24"/>
        </w:rPr>
      </w:pPr>
      <w:r w:rsidRPr="009D6196">
        <w:rPr>
          <w:rFonts w:cs="Arial"/>
          <w:b w:val="0"/>
          <w:bCs/>
          <w:sz w:val="24"/>
        </w:rPr>
        <w:t>Zgodnie z „Planem Gospodarki Odpadami dla Województwa Wielkopolskiego na lata 2019 – 2025 wraz z planem inwestycyjnym” (PGO) przyjęto działania wspomagające prawidłowe postępowanie z odpadami w zakresie zbierania, transportu, odzysku i unieszkodliwiania odpadów.</w:t>
      </w:r>
    </w:p>
    <w:p w14:paraId="09178A1F" w14:textId="77777777" w:rsidR="00056B75" w:rsidRPr="009D6196" w:rsidRDefault="00056B75" w:rsidP="000E0142">
      <w:pPr>
        <w:pStyle w:val="Akapitzlist"/>
        <w:widowControl w:val="0"/>
        <w:tabs>
          <w:tab w:val="left" w:pos="142"/>
        </w:tabs>
        <w:autoSpaceDE w:val="0"/>
        <w:autoSpaceDN w:val="0"/>
        <w:spacing w:afterLines="200" w:after="480"/>
        <w:ind w:left="709"/>
        <w:jc w:val="both"/>
        <w:rPr>
          <w:szCs w:val="28"/>
        </w:rPr>
      </w:pPr>
    </w:p>
    <w:p w14:paraId="671A708C" w14:textId="77777777" w:rsidR="009D6196" w:rsidRDefault="001A1FC3" w:rsidP="000E0142">
      <w:pPr>
        <w:pStyle w:val="Akapitzlist"/>
        <w:widowControl w:val="0"/>
        <w:tabs>
          <w:tab w:val="left" w:pos="142"/>
        </w:tabs>
        <w:autoSpaceDE w:val="0"/>
        <w:autoSpaceDN w:val="0"/>
        <w:spacing w:afterLines="200" w:after="48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Główne cele w gospodarowaniu odpadami komunalnymi w województwie wielkopolskim:</w:t>
      </w:r>
    </w:p>
    <w:p w14:paraId="7C5C87EB" w14:textId="77777777" w:rsidR="001A1FC3" w:rsidRPr="00774453" w:rsidRDefault="00DE09DE" w:rsidP="00056B75">
      <w:pPr>
        <w:pStyle w:val="Akapitzlist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Lines="200" w:after="480"/>
        <w:ind w:left="1276" w:hanging="425"/>
        <w:jc w:val="both"/>
        <w:rPr>
          <w:b w:val="0"/>
          <w:bCs/>
          <w:sz w:val="24"/>
          <w:szCs w:val="24"/>
        </w:rPr>
      </w:pPr>
      <w:r w:rsidRPr="00774453">
        <w:rPr>
          <w:b w:val="0"/>
          <w:bCs/>
          <w:sz w:val="24"/>
          <w:szCs w:val="24"/>
        </w:rPr>
        <w:t>Zmniejszenie ilości powstających odpadów m.in. przez ograniczenie marnotrawienia żywności,</w:t>
      </w:r>
    </w:p>
    <w:p w14:paraId="04D73324" w14:textId="77777777" w:rsidR="00DE09DE" w:rsidRPr="00774453" w:rsidRDefault="00DE09DE" w:rsidP="00056B75">
      <w:pPr>
        <w:pStyle w:val="Akapitzlist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Lines="200" w:after="480"/>
        <w:ind w:left="1276" w:hanging="425"/>
        <w:jc w:val="both"/>
        <w:rPr>
          <w:b w:val="0"/>
          <w:bCs/>
          <w:sz w:val="24"/>
          <w:szCs w:val="24"/>
        </w:rPr>
      </w:pPr>
      <w:r w:rsidRPr="00774453">
        <w:rPr>
          <w:b w:val="0"/>
          <w:bCs/>
          <w:sz w:val="24"/>
          <w:szCs w:val="24"/>
        </w:rPr>
        <w:t>Zwiększanie świadomości społeczeństwa na temat właściwego gospodarowania odpadami komunalnymi, w tym odpadami żywności i innymi odpadami ulegającymi biodegradacji,</w:t>
      </w:r>
    </w:p>
    <w:p w14:paraId="4ED1ADCA" w14:textId="77777777" w:rsidR="00DE09DE" w:rsidRPr="00774453" w:rsidRDefault="00DE09DE" w:rsidP="00056B75">
      <w:pPr>
        <w:pStyle w:val="Akapitzlist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Lines="200" w:after="480"/>
        <w:ind w:left="1276" w:hanging="425"/>
        <w:jc w:val="both"/>
        <w:rPr>
          <w:b w:val="0"/>
          <w:bCs/>
          <w:sz w:val="24"/>
          <w:szCs w:val="24"/>
        </w:rPr>
      </w:pPr>
      <w:r w:rsidRPr="00774453">
        <w:rPr>
          <w:b w:val="0"/>
          <w:bCs/>
          <w:sz w:val="24"/>
          <w:szCs w:val="24"/>
        </w:rPr>
        <w:t>Doprowadzenie do funkcjonowania systemów zagospodarowania odpadów zgodnie z hierarchią sposobów postępowania z odpadami,</w:t>
      </w:r>
    </w:p>
    <w:p w14:paraId="5D0503AF" w14:textId="77777777" w:rsidR="00DE09DE" w:rsidRPr="00774453" w:rsidRDefault="00DE09DE" w:rsidP="00056B75">
      <w:pPr>
        <w:pStyle w:val="Akapitzlist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Lines="200" w:after="480"/>
        <w:ind w:left="1276" w:hanging="425"/>
        <w:jc w:val="both"/>
        <w:rPr>
          <w:b w:val="0"/>
          <w:bCs/>
          <w:sz w:val="24"/>
          <w:szCs w:val="24"/>
        </w:rPr>
      </w:pPr>
      <w:r w:rsidRPr="00774453">
        <w:rPr>
          <w:b w:val="0"/>
          <w:bCs/>
          <w:sz w:val="24"/>
          <w:szCs w:val="24"/>
        </w:rPr>
        <w:t>Zmniejszenie  udziału niesegregowanych (zmieszanych) odpadów komunalnych w całym strumieniu zbieranych odpadów (zwiększenie udziału odpadów zbieranych selektywnie),</w:t>
      </w:r>
    </w:p>
    <w:p w14:paraId="246B4098" w14:textId="77777777" w:rsidR="00DE09DE" w:rsidRPr="00774453" w:rsidRDefault="00DE09DE" w:rsidP="00056B75">
      <w:pPr>
        <w:pStyle w:val="Akapitzlist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Lines="200" w:after="480"/>
        <w:ind w:left="1276" w:hanging="425"/>
        <w:jc w:val="both"/>
        <w:rPr>
          <w:b w:val="0"/>
          <w:bCs/>
          <w:sz w:val="24"/>
          <w:szCs w:val="24"/>
        </w:rPr>
      </w:pPr>
      <w:r w:rsidRPr="00774453">
        <w:rPr>
          <w:b w:val="0"/>
          <w:bCs/>
          <w:sz w:val="24"/>
          <w:szCs w:val="24"/>
        </w:rPr>
        <w:t>Likwidacja miejsc nielegalnego składowania odpadów komunalnych,</w:t>
      </w:r>
    </w:p>
    <w:p w14:paraId="4199CFE6" w14:textId="77777777" w:rsidR="00DE09DE" w:rsidRPr="00774453" w:rsidRDefault="00DE09DE" w:rsidP="00056B75">
      <w:pPr>
        <w:pStyle w:val="Akapitzlist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Lines="200" w:after="480"/>
        <w:ind w:left="1276" w:hanging="425"/>
        <w:jc w:val="both"/>
        <w:rPr>
          <w:b w:val="0"/>
          <w:bCs/>
          <w:sz w:val="24"/>
          <w:szCs w:val="24"/>
        </w:rPr>
      </w:pPr>
      <w:r w:rsidRPr="00774453">
        <w:rPr>
          <w:b w:val="0"/>
          <w:bCs/>
          <w:sz w:val="24"/>
          <w:szCs w:val="24"/>
        </w:rPr>
        <w:t>Wdrażanie systemu monitorowania gospodarki odpadami komunalnymi zgodnie z wymaganiami przepisów krajowych</w:t>
      </w:r>
      <w:r w:rsidR="00774453" w:rsidRPr="00774453">
        <w:rPr>
          <w:b w:val="0"/>
          <w:bCs/>
          <w:sz w:val="24"/>
          <w:szCs w:val="24"/>
        </w:rPr>
        <w:t>,</w:t>
      </w:r>
    </w:p>
    <w:p w14:paraId="44C98BBD" w14:textId="77777777" w:rsidR="00590D4D" w:rsidRPr="005F4284" w:rsidRDefault="00774453" w:rsidP="00056B75">
      <w:pPr>
        <w:pStyle w:val="Akapitzlist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Lines="200" w:after="480"/>
        <w:ind w:left="1276" w:hanging="425"/>
        <w:jc w:val="both"/>
        <w:rPr>
          <w:b w:val="0"/>
          <w:bCs/>
          <w:sz w:val="24"/>
          <w:szCs w:val="24"/>
        </w:rPr>
      </w:pPr>
      <w:r w:rsidRPr="00774453">
        <w:rPr>
          <w:b w:val="0"/>
          <w:bCs/>
          <w:sz w:val="24"/>
          <w:szCs w:val="24"/>
        </w:rPr>
        <w:t>Monitorowanie i kontrola zgodnie z istniejącymi instrumentami prawnymi postępowania z frakcją</w:t>
      </w:r>
      <w:r>
        <w:rPr>
          <w:b w:val="0"/>
          <w:bCs/>
          <w:sz w:val="24"/>
          <w:szCs w:val="24"/>
        </w:rPr>
        <w:t xml:space="preserve"> odpadów komunalnych wysortowywaną ze strumienia niesegregowanych (zmieszanych) odpadów komunalnych i nieprzeznaczoną do składowania (frakcja 19 12 12) zgodnie z wymaganiami przepisów krajowych.</w:t>
      </w:r>
    </w:p>
    <w:p w14:paraId="03029BB1" w14:textId="77777777" w:rsidR="00774453" w:rsidRDefault="00774453" w:rsidP="00FD6825">
      <w:pPr>
        <w:widowControl w:val="0"/>
        <w:tabs>
          <w:tab w:val="left" w:pos="142"/>
        </w:tabs>
        <w:autoSpaceDE w:val="0"/>
        <w:autoSpaceDN w:val="0"/>
        <w:spacing w:after="4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Główne działania w zakresie zapobiegania powstawaniu odpadów i kształtowania systemu gospodarki odpadami:</w:t>
      </w:r>
    </w:p>
    <w:p w14:paraId="161B9A76" w14:textId="77777777" w:rsidR="00774453" w:rsidRDefault="00DF1BF2" w:rsidP="00056B75">
      <w:pPr>
        <w:pStyle w:val="Akapitzlist"/>
        <w:widowControl w:val="0"/>
        <w:numPr>
          <w:ilvl w:val="0"/>
          <w:numId w:val="7"/>
        </w:numPr>
        <w:tabs>
          <w:tab w:val="left" w:pos="142"/>
        </w:tabs>
        <w:autoSpaceDE w:val="0"/>
        <w:autoSpaceDN w:val="0"/>
        <w:spacing w:after="40"/>
        <w:ind w:left="1276" w:hanging="425"/>
        <w:jc w:val="both"/>
        <w:rPr>
          <w:b w:val="0"/>
          <w:bCs/>
          <w:sz w:val="24"/>
          <w:szCs w:val="24"/>
        </w:rPr>
      </w:pPr>
      <w:r w:rsidRPr="00DF1BF2">
        <w:rPr>
          <w:b w:val="0"/>
          <w:bCs/>
          <w:sz w:val="24"/>
          <w:szCs w:val="24"/>
        </w:rPr>
        <w:t xml:space="preserve">utrzymanie finansowania inwestycji, między innymi przez instrumenty finansowe, ukierunkowanych </w:t>
      </w:r>
      <w:r>
        <w:rPr>
          <w:b w:val="0"/>
          <w:bCs/>
          <w:sz w:val="24"/>
          <w:szCs w:val="24"/>
        </w:rPr>
        <w:t xml:space="preserve"> na modernizację instalacji przetwarzających odpady komunalne, w tym odpady ulegające biodegradacji selektywnie zebrane, tak, aby mogły dostosować się i spełniać wysokie standardy ochrony środowiska,</w:t>
      </w:r>
    </w:p>
    <w:p w14:paraId="3C016D72" w14:textId="77777777" w:rsidR="00DF1BF2" w:rsidRDefault="00DF1BF2" w:rsidP="00056B75">
      <w:pPr>
        <w:pStyle w:val="Akapitzlist"/>
        <w:widowControl w:val="0"/>
        <w:numPr>
          <w:ilvl w:val="0"/>
          <w:numId w:val="7"/>
        </w:numPr>
        <w:tabs>
          <w:tab w:val="left" w:pos="142"/>
        </w:tabs>
        <w:autoSpaceDE w:val="0"/>
        <w:autoSpaceDN w:val="0"/>
        <w:spacing w:after="40"/>
        <w:ind w:left="127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propagowanie badań w zakresie gospodarki odpadami komunalnymi (m.in. badania dotyczące analizy składu morfologicznego odpadów oraz właściwości </w:t>
      </w:r>
      <w:r>
        <w:rPr>
          <w:b w:val="0"/>
          <w:bCs/>
          <w:sz w:val="24"/>
          <w:szCs w:val="24"/>
        </w:rPr>
        <w:lastRenderedPageBreak/>
        <w:t>fizycznych i chemicznych odpadów)</w:t>
      </w:r>
      <w:r w:rsidR="00D30730">
        <w:rPr>
          <w:b w:val="0"/>
          <w:bCs/>
          <w:sz w:val="24"/>
          <w:szCs w:val="24"/>
        </w:rPr>
        <w:t>,</w:t>
      </w:r>
    </w:p>
    <w:p w14:paraId="1DD09152" w14:textId="77777777" w:rsidR="00D30730" w:rsidRDefault="00D30730" w:rsidP="00056B75">
      <w:pPr>
        <w:pStyle w:val="Akapitzlist"/>
        <w:widowControl w:val="0"/>
        <w:numPr>
          <w:ilvl w:val="0"/>
          <w:numId w:val="7"/>
        </w:numPr>
        <w:tabs>
          <w:tab w:val="left" w:pos="142"/>
        </w:tabs>
        <w:autoSpaceDE w:val="0"/>
        <w:autoSpaceDN w:val="0"/>
        <w:spacing w:after="40"/>
        <w:ind w:left="127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organizowanie i prowadzenie działań edukacyjno-informacyjnych na szczeblu wojewódzkim oraz gminnym mających na celu m.in.:</w:t>
      </w:r>
    </w:p>
    <w:p w14:paraId="6563C7A2" w14:textId="77777777" w:rsidR="00D30730" w:rsidRDefault="00D30730" w:rsidP="00056B75">
      <w:pPr>
        <w:pStyle w:val="Akapitzlist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40"/>
        <w:ind w:left="2127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podnoszenie świadomości społeczeństwa w zakresie zapobiegania powstawaniu odpadów, w tym odpadów ulegających biodegradacji, ze szczególnym podkreśleniem należytego, to jest racjonalnego planowania zakupów artykułów spożywczych, aby zapobiegać marnotrawieniu żywności),</w:t>
      </w:r>
    </w:p>
    <w:p w14:paraId="3FEE91AE" w14:textId="77777777" w:rsidR="008A2B5D" w:rsidRDefault="00D30730" w:rsidP="00056B75">
      <w:pPr>
        <w:pStyle w:val="Akapitzlist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40"/>
        <w:ind w:left="2127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właściwe postępowanie z odpadami, w tym odpadami ulegającymi biodegradacji, szczególnie w zakresie postępowania </w:t>
      </w:r>
      <w:r w:rsidR="008A2B5D">
        <w:rPr>
          <w:b w:val="0"/>
          <w:bCs/>
          <w:sz w:val="24"/>
          <w:szCs w:val="24"/>
        </w:rPr>
        <w:t>z selektywnie zbieranymi bioodpadami,</w:t>
      </w:r>
    </w:p>
    <w:p w14:paraId="3E579568" w14:textId="77777777" w:rsidR="00431658" w:rsidRDefault="008A2B5D" w:rsidP="00056B75">
      <w:pPr>
        <w:pStyle w:val="Akapitzlist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40"/>
        <w:ind w:left="2127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promowanie technologii przetwarzania bioodpadów</w:t>
      </w:r>
      <w:r w:rsidR="00431658">
        <w:rPr>
          <w:b w:val="0"/>
          <w:bCs/>
          <w:sz w:val="24"/>
          <w:szCs w:val="24"/>
        </w:rPr>
        <w:t xml:space="preserve"> w wyniku, których powstaje pełnowartościowy i bezpieczny dla środowiska materiał wykorzystywany do celów nawozowych lub rekultywacyjnych,</w:t>
      </w:r>
    </w:p>
    <w:p w14:paraId="410B7E6A" w14:textId="77777777" w:rsidR="00D30730" w:rsidRDefault="00431658" w:rsidP="00056B75">
      <w:pPr>
        <w:pStyle w:val="Akapitzlist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spacing w:after="40"/>
        <w:ind w:left="127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wdrożenie na poziomie województwa systemu monitorowania gospodarki odpadami komunalnymi w oparciu o BDO,</w:t>
      </w:r>
    </w:p>
    <w:p w14:paraId="70FD74DB" w14:textId="77777777" w:rsidR="00431658" w:rsidRDefault="00431658" w:rsidP="00056B75">
      <w:pPr>
        <w:pStyle w:val="Akapitzlist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spacing w:after="40"/>
        <w:ind w:left="127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podejmowanie przez gminy kontroli prawidłowego odbioru i zagospodarowania odpadów komunalnych,</w:t>
      </w:r>
    </w:p>
    <w:p w14:paraId="4678F948" w14:textId="77777777" w:rsidR="00431658" w:rsidRDefault="00431658" w:rsidP="00056B75">
      <w:pPr>
        <w:pStyle w:val="Akapitzlist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spacing w:after="40"/>
        <w:ind w:left="127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prowadzenie przez gminy gospodarki odpadami komunalnymi w oparciu </w:t>
      </w:r>
      <w:r w:rsidR="00056B75">
        <w:rPr>
          <w:b w:val="0"/>
          <w:bCs/>
          <w:sz w:val="24"/>
          <w:szCs w:val="24"/>
        </w:rPr>
        <w:t xml:space="preserve">                 </w:t>
      </w:r>
      <w:r>
        <w:rPr>
          <w:b w:val="0"/>
          <w:bCs/>
          <w:sz w:val="24"/>
          <w:szCs w:val="24"/>
        </w:rPr>
        <w:t>o efektywne wykorzystanie potencjału instalacji komunalnych (IK),</w:t>
      </w:r>
    </w:p>
    <w:p w14:paraId="2A002596" w14:textId="77777777" w:rsidR="00431658" w:rsidRDefault="00431658" w:rsidP="00056B75">
      <w:pPr>
        <w:pStyle w:val="Akapitzlist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spacing w:after="40"/>
        <w:ind w:left="127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wdrażanie przez przedsiębiorców BAT.</w:t>
      </w:r>
    </w:p>
    <w:p w14:paraId="62AEAA94" w14:textId="77777777" w:rsidR="00431658" w:rsidRDefault="00431658" w:rsidP="00431658">
      <w:pPr>
        <w:widowControl w:val="0"/>
        <w:tabs>
          <w:tab w:val="left" w:pos="142"/>
        </w:tabs>
        <w:autoSpaceDE w:val="0"/>
        <w:autoSpaceDN w:val="0"/>
        <w:spacing w:after="40"/>
        <w:ind w:left="1778"/>
        <w:jc w:val="both"/>
        <w:rPr>
          <w:b w:val="0"/>
          <w:bCs/>
          <w:sz w:val="24"/>
          <w:szCs w:val="24"/>
        </w:rPr>
      </w:pPr>
    </w:p>
    <w:p w14:paraId="61D2EDB8" w14:textId="77777777" w:rsidR="00431658" w:rsidRDefault="00431658" w:rsidP="00FD6825">
      <w:pPr>
        <w:widowControl w:val="0"/>
        <w:tabs>
          <w:tab w:val="left" w:pos="142"/>
        </w:tabs>
        <w:autoSpaceDE w:val="0"/>
        <w:autoSpaceDN w:val="0"/>
        <w:spacing w:after="4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Działania w zakresie zapobiegania powstawaniu odpadów:</w:t>
      </w:r>
    </w:p>
    <w:p w14:paraId="73F692A4" w14:textId="77777777" w:rsidR="00FE2D64" w:rsidRDefault="001F6947" w:rsidP="00056B75">
      <w:pPr>
        <w:pStyle w:val="Akapitzlist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spacing w:after="40"/>
        <w:ind w:left="127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stosowanie działań na rzecz zapobiegania </w:t>
      </w:r>
      <w:r w:rsidR="00FE2D64">
        <w:rPr>
          <w:b w:val="0"/>
          <w:bCs/>
          <w:sz w:val="24"/>
          <w:szCs w:val="24"/>
        </w:rPr>
        <w:t>powstawaniu odpadów komunalnych w szczególności poprzez:</w:t>
      </w:r>
    </w:p>
    <w:p w14:paraId="5564A5DF" w14:textId="77777777" w:rsidR="00431658" w:rsidRPr="000E6A0B" w:rsidRDefault="00FE2D64" w:rsidP="00056B75">
      <w:pPr>
        <w:pStyle w:val="Akapitzlist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spacing w:after="40"/>
        <w:ind w:left="2127" w:hanging="567"/>
        <w:jc w:val="both"/>
        <w:rPr>
          <w:b w:val="0"/>
          <w:bCs/>
          <w:sz w:val="24"/>
          <w:szCs w:val="24"/>
        </w:rPr>
      </w:pPr>
      <w:r w:rsidRPr="000E6A0B">
        <w:rPr>
          <w:b w:val="0"/>
          <w:bCs/>
          <w:sz w:val="24"/>
          <w:szCs w:val="24"/>
        </w:rPr>
        <w:t>powtórne użycie:</w:t>
      </w:r>
    </w:p>
    <w:p w14:paraId="113C4570" w14:textId="77777777" w:rsidR="00FE2D64" w:rsidRDefault="00FE2D64" w:rsidP="00056B75">
      <w:pPr>
        <w:pStyle w:val="Akapitzlist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spacing w:after="40"/>
        <w:ind w:left="212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tworzenie punktów ponownego użycia umożliwiających wymianę rzeczy używanych (m.in. przy PSZOK),</w:t>
      </w:r>
    </w:p>
    <w:p w14:paraId="5040A2F7" w14:textId="77777777" w:rsidR="00FE2D64" w:rsidRDefault="00FE2D64" w:rsidP="00056B75">
      <w:pPr>
        <w:pStyle w:val="Akapitzlist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spacing w:after="40"/>
        <w:ind w:left="212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tworzenie punktów napraw rzeczy oraz produktów, które właściciele chcieliby w dalszym </w:t>
      </w:r>
      <w:r w:rsidR="000E6A0B">
        <w:rPr>
          <w:b w:val="0"/>
          <w:bCs/>
          <w:sz w:val="24"/>
          <w:szCs w:val="24"/>
        </w:rPr>
        <w:t>ciągu użytkować lub przekazać po naprawie zainteresowanym,</w:t>
      </w:r>
    </w:p>
    <w:p w14:paraId="5AB8D04B" w14:textId="77777777" w:rsidR="000E6A0B" w:rsidRDefault="000E6A0B" w:rsidP="00056B75">
      <w:pPr>
        <w:pStyle w:val="Akapitzlist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spacing w:after="40"/>
        <w:ind w:left="2126" w:hanging="425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organizowanie giełd wymiany różnych rzeczy, w tym w szczególności urządzeń domowych, ubrań i obuwia,</w:t>
      </w:r>
    </w:p>
    <w:p w14:paraId="7F1BC308" w14:textId="77777777" w:rsidR="000E6A0B" w:rsidRDefault="000E6A0B" w:rsidP="00056B75">
      <w:pPr>
        <w:pStyle w:val="Akapitzlist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spacing w:after="40"/>
        <w:ind w:left="2126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promowanie </w:t>
      </w:r>
      <w:proofErr w:type="spellStart"/>
      <w:r>
        <w:rPr>
          <w:b w:val="0"/>
          <w:bCs/>
          <w:sz w:val="24"/>
          <w:szCs w:val="24"/>
        </w:rPr>
        <w:t>eko</w:t>
      </w:r>
      <w:proofErr w:type="spellEnd"/>
      <w:r>
        <w:rPr>
          <w:b w:val="0"/>
          <w:bCs/>
          <w:sz w:val="24"/>
          <w:szCs w:val="24"/>
        </w:rPr>
        <w:t>-projektowania,</w:t>
      </w:r>
    </w:p>
    <w:p w14:paraId="6715F86C" w14:textId="77777777" w:rsidR="000E6A0B" w:rsidRDefault="000E6A0B" w:rsidP="00056B75">
      <w:pPr>
        <w:pStyle w:val="Akapitzlist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spacing w:after="40"/>
        <w:ind w:left="2126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podejmowanie przez organizacje pozarządowych działań zmierzających</w:t>
      </w:r>
      <w:r w:rsidR="00A858C3">
        <w:rPr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>do unikania marnowania żywności,</w:t>
      </w:r>
    </w:p>
    <w:p w14:paraId="50E84470" w14:textId="77777777" w:rsidR="000E6A0B" w:rsidRDefault="000E6A0B" w:rsidP="00056B75">
      <w:pPr>
        <w:pStyle w:val="Akapitzlist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spacing w:after="40"/>
        <w:ind w:left="2126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wykorzystywanie żywności niezdatnej dla ludzi do innych celów,</w:t>
      </w:r>
    </w:p>
    <w:p w14:paraId="79966A87" w14:textId="77777777" w:rsidR="000E6A0B" w:rsidRDefault="000E6A0B" w:rsidP="00056B75">
      <w:pPr>
        <w:pStyle w:val="Akapitzlist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spacing w:after="40"/>
        <w:ind w:left="2126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edukację w zakresie zasad zapobiegania powstawaniu odpadów komunalnych.</w:t>
      </w:r>
    </w:p>
    <w:p w14:paraId="1A81C830" w14:textId="77777777" w:rsidR="000E6A0B" w:rsidRDefault="000E6A0B" w:rsidP="000E6A0B">
      <w:pPr>
        <w:widowControl w:val="0"/>
        <w:tabs>
          <w:tab w:val="left" w:pos="142"/>
        </w:tabs>
        <w:autoSpaceDE w:val="0"/>
        <w:autoSpaceDN w:val="0"/>
        <w:spacing w:after="40"/>
        <w:jc w:val="both"/>
        <w:rPr>
          <w:b w:val="0"/>
          <w:bCs/>
          <w:sz w:val="24"/>
          <w:szCs w:val="24"/>
        </w:rPr>
      </w:pPr>
    </w:p>
    <w:p w14:paraId="7FE998C0" w14:textId="77777777" w:rsidR="000E6A0B" w:rsidRPr="000E6A0B" w:rsidRDefault="000E6A0B" w:rsidP="00FD6825">
      <w:pPr>
        <w:widowControl w:val="0"/>
        <w:tabs>
          <w:tab w:val="left" w:pos="142"/>
        </w:tabs>
        <w:autoSpaceDE w:val="0"/>
        <w:autoSpaceDN w:val="0"/>
        <w:spacing w:after="4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Działania w zakresie zbierania</w:t>
      </w:r>
      <w:r w:rsidR="00F31515">
        <w:rPr>
          <w:sz w:val="24"/>
          <w:szCs w:val="24"/>
        </w:rPr>
        <w:t xml:space="preserve">, </w:t>
      </w:r>
      <w:r>
        <w:rPr>
          <w:sz w:val="24"/>
          <w:szCs w:val="24"/>
        </w:rPr>
        <w:t>transportu</w:t>
      </w:r>
      <w:r w:rsidR="00722CD7">
        <w:rPr>
          <w:sz w:val="24"/>
          <w:szCs w:val="24"/>
        </w:rPr>
        <w:t>, recy</w:t>
      </w:r>
      <w:r w:rsidR="00A858C3">
        <w:rPr>
          <w:sz w:val="24"/>
          <w:szCs w:val="24"/>
        </w:rPr>
        <w:t>klingu i przygotowania do ponownego użycia, innych metod odzysku i unieszkodliwiania odpadów oraz ograniczania składowania odpadów komunalnych ulegających biodegradacji</w:t>
      </w:r>
      <w:r>
        <w:rPr>
          <w:sz w:val="24"/>
          <w:szCs w:val="24"/>
        </w:rPr>
        <w:t>:</w:t>
      </w:r>
    </w:p>
    <w:p w14:paraId="3F95EA3F" w14:textId="77777777" w:rsidR="000E6A0B" w:rsidRDefault="000E6A0B" w:rsidP="00056B75">
      <w:pPr>
        <w:pStyle w:val="Akapitzlist"/>
        <w:numPr>
          <w:ilvl w:val="0"/>
          <w:numId w:val="12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wdrożenie odpowiedniego systemu selektywnego zbierania i odbierania odpadów u źródła co najmniej następujących frakcji odpadów komunalnych:</w:t>
      </w:r>
    </w:p>
    <w:p w14:paraId="75484D52" w14:textId="77777777" w:rsidR="000E6A0B" w:rsidRDefault="000E6A0B" w:rsidP="00056B75">
      <w:pPr>
        <w:pStyle w:val="Akapitzlist"/>
        <w:numPr>
          <w:ilvl w:val="0"/>
          <w:numId w:val="13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papier i tektura,</w:t>
      </w:r>
    </w:p>
    <w:p w14:paraId="71CB4C34" w14:textId="77777777" w:rsidR="000E6A0B" w:rsidRDefault="000E6A0B" w:rsidP="00056B75">
      <w:pPr>
        <w:pStyle w:val="Akapitzlist"/>
        <w:numPr>
          <w:ilvl w:val="0"/>
          <w:numId w:val="13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metale, tworzywa sztuczne, opakowania wielomateriałowe,</w:t>
      </w:r>
    </w:p>
    <w:p w14:paraId="1F376C31" w14:textId="77777777" w:rsidR="000E6A0B" w:rsidRDefault="000E6A0B" w:rsidP="00056B75">
      <w:pPr>
        <w:pStyle w:val="Akapitzlist"/>
        <w:numPr>
          <w:ilvl w:val="0"/>
          <w:numId w:val="13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szkło,</w:t>
      </w:r>
    </w:p>
    <w:p w14:paraId="2C3E4CAC" w14:textId="77777777" w:rsidR="000E6A0B" w:rsidRDefault="000E6A0B" w:rsidP="00056B75">
      <w:pPr>
        <w:pStyle w:val="Akapitzlist"/>
        <w:numPr>
          <w:ilvl w:val="0"/>
          <w:numId w:val="13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bioodpady.</w:t>
      </w:r>
    </w:p>
    <w:p w14:paraId="6D103727" w14:textId="77777777" w:rsidR="00F31515" w:rsidRDefault="00722CD7" w:rsidP="00056B75">
      <w:pPr>
        <w:pStyle w:val="Akapitzlist"/>
        <w:numPr>
          <w:ilvl w:val="0"/>
          <w:numId w:val="9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z</w:t>
      </w:r>
      <w:r w:rsidR="000E6A0B">
        <w:rPr>
          <w:b w:val="0"/>
          <w:bCs/>
          <w:noProof/>
          <w:sz w:val="24"/>
          <w:szCs w:val="24"/>
        </w:rPr>
        <w:t>apewnienie możliwości</w:t>
      </w:r>
      <w:r w:rsidR="00F31515">
        <w:rPr>
          <w:b w:val="0"/>
          <w:bCs/>
          <w:noProof/>
          <w:sz w:val="24"/>
          <w:szCs w:val="24"/>
        </w:rPr>
        <w:t xml:space="preserve"> selektywnego zbierania za pośrednictwem PSZOK oraz </w:t>
      </w:r>
      <w:r>
        <w:rPr>
          <w:b w:val="0"/>
          <w:bCs/>
          <w:noProof/>
          <w:sz w:val="24"/>
          <w:szCs w:val="24"/>
        </w:rPr>
        <w:t xml:space="preserve">     </w:t>
      </w:r>
      <w:r w:rsidR="00F31515">
        <w:rPr>
          <w:b w:val="0"/>
          <w:bCs/>
          <w:noProof/>
          <w:sz w:val="24"/>
          <w:szCs w:val="24"/>
        </w:rPr>
        <w:t>w miarę możliwości w inny dogodny dla mieszkańców sposób, co najmniej następujących frakcji odpadów:</w:t>
      </w:r>
    </w:p>
    <w:p w14:paraId="2220B6C0" w14:textId="77777777" w:rsidR="000E6A0B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papier,</w:t>
      </w:r>
    </w:p>
    <w:p w14:paraId="5C0FA6A9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metale,</w:t>
      </w:r>
    </w:p>
    <w:p w14:paraId="5F798319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tworzywa sztuczne,</w:t>
      </w:r>
    </w:p>
    <w:p w14:paraId="53A750E3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szkło,</w:t>
      </w:r>
    </w:p>
    <w:p w14:paraId="54D70980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odpady opakowaniowe wielomateriałowe,</w:t>
      </w:r>
    </w:p>
    <w:p w14:paraId="58946910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bioodpady,</w:t>
      </w:r>
    </w:p>
    <w:p w14:paraId="508F646D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odpady niebezpieczne,</w:t>
      </w:r>
    </w:p>
    <w:p w14:paraId="280C8CBB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przeterminowane leki i chemikalia,</w:t>
      </w:r>
    </w:p>
    <w:p w14:paraId="047FA154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 xml:space="preserve">odpady niekawalifikujące się do odpadów medycznych powstałe </w:t>
      </w:r>
      <w:r w:rsidR="00056B75">
        <w:rPr>
          <w:b w:val="0"/>
          <w:bCs/>
          <w:noProof/>
          <w:sz w:val="24"/>
          <w:szCs w:val="24"/>
        </w:rPr>
        <w:t xml:space="preserve">               </w:t>
      </w:r>
      <w:r>
        <w:rPr>
          <w:b w:val="0"/>
          <w:bCs/>
          <w:noProof/>
          <w:sz w:val="24"/>
          <w:szCs w:val="24"/>
        </w:rPr>
        <w:t>w gospodarstwie domowym w wyniku przyjmowania produktów leczniczych w formie iniekcji i prowadzenia monitoringu poziomu substancji we krwi, w szczególności igły i strzykawki,</w:t>
      </w:r>
    </w:p>
    <w:p w14:paraId="2F5CBA41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zużyte baterie i zużyte akumulatory,</w:t>
      </w:r>
    </w:p>
    <w:p w14:paraId="136225EF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ZSEE,</w:t>
      </w:r>
    </w:p>
    <w:p w14:paraId="3755FEE4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meble i inne odpady wielkogabarytowe,</w:t>
      </w:r>
    </w:p>
    <w:p w14:paraId="79204C16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zużyte opony,</w:t>
      </w:r>
    </w:p>
    <w:p w14:paraId="6713F155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odpady budowlane i rozbiórkowe,</w:t>
      </w:r>
    </w:p>
    <w:p w14:paraId="031E4823" w14:textId="77777777" w:rsidR="00F31515" w:rsidRDefault="00F31515" w:rsidP="00056B75">
      <w:pPr>
        <w:pStyle w:val="Akapitzlist"/>
        <w:numPr>
          <w:ilvl w:val="0"/>
          <w:numId w:val="14"/>
        </w:numPr>
        <w:spacing w:after="200"/>
        <w:ind w:left="2126" w:hanging="567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odpady tekstyliów i odzieży</w:t>
      </w:r>
      <w:r w:rsidR="00A858C3">
        <w:rPr>
          <w:b w:val="0"/>
          <w:bCs/>
          <w:noProof/>
          <w:sz w:val="24"/>
          <w:szCs w:val="24"/>
        </w:rPr>
        <w:t>,</w:t>
      </w:r>
    </w:p>
    <w:p w14:paraId="3BC21CAA" w14:textId="77777777" w:rsidR="00A858C3" w:rsidRDefault="00A858C3" w:rsidP="00056B75">
      <w:pPr>
        <w:pStyle w:val="Akapitzlist"/>
        <w:numPr>
          <w:ilvl w:val="0"/>
          <w:numId w:val="9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zagospodarowywanie na terenach wiejskich bioodpadów we własnym zakresie, między innymi w kompostownikach przydomowych,</w:t>
      </w:r>
    </w:p>
    <w:p w14:paraId="20D27736" w14:textId="77777777" w:rsidR="00A858C3" w:rsidRDefault="00A858C3" w:rsidP="00056B75">
      <w:pPr>
        <w:pStyle w:val="Akapitzlist"/>
        <w:numPr>
          <w:ilvl w:val="0"/>
          <w:numId w:val="9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 xml:space="preserve">modernizacja technologii w instalacjach do mechaniczno-biologicznego przetwarzania </w:t>
      </w:r>
      <w:r w:rsidR="00FF45B8">
        <w:rPr>
          <w:b w:val="0"/>
          <w:bCs/>
          <w:noProof/>
          <w:sz w:val="24"/>
          <w:szCs w:val="24"/>
        </w:rPr>
        <w:t xml:space="preserve">odpadów komunalnych, po modernizacji część mechaniczna </w:t>
      </w:r>
      <w:r w:rsidR="00056B75">
        <w:rPr>
          <w:b w:val="0"/>
          <w:bCs/>
          <w:noProof/>
          <w:sz w:val="24"/>
          <w:szCs w:val="24"/>
        </w:rPr>
        <w:t xml:space="preserve">           </w:t>
      </w:r>
      <w:r w:rsidR="00FF45B8">
        <w:rPr>
          <w:b w:val="0"/>
          <w:bCs/>
          <w:noProof/>
          <w:sz w:val="24"/>
          <w:szCs w:val="24"/>
        </w:rPr>
        <w:t xml:space="preserve">w tych instalacjach ma służyć do efektywnego wysortowania odpadów surowcowych i doczyszczania odpadów </w:t>
      </w:r>
      <w:r w:rsidR="00EA0DA2">
        <w:rPr>
          <w:b w:val="0"/>
          <w:bCs/>
          <w:noProof/>
          <w:sz w:val="24"/>
          <w:szCs w:val="24"/>
        </w:rPr>
        <w:t>wysegregowanych u źródła, natomiast część biologiczna ma być wykorzystywana do kompostowania lub fermentacji bioodpadów zbieranych selektywnie,</w:t>
      </w:r>
    </w:p>
    <w:p w14:paraId="453407BE" w14:textId="77777777" w:rsidR="00EA0DA2" w:rsidRDefault="00EA0DA2" w:rsidP="00056B75">
      <w:pPr>
        <w:pStyle w:val="Akapitzlist"/>
        <w:numPr>
          <w:ilvl w:val="0"/>
          <w:numId w:val="9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dążenie do maksymalnego zwiększenia masy odpadów komunalnych poddawanych recyklingowi,</w:t>
      </w:r>
    </w:p>
    <w:p w14:paraId="7819D58B" w14:textId="77777777" w:rsidR="00EA0DA2" w:rsidRDefault="00EA0DA2" w:rsidP="00056B75">
      <w:pPr>
        <w:pStyle w:val="Akapitzlist"/>
        <w:numPr>
          <w:ilvl w:val="0"/>
          <w:numId w:val="9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t>maksymalizacja poziomów odzysku,</w:t>
      </w:r>
    </w:p>
    <w:p w14:paraId="12222751" w14:textId="77777777" w:rsidR="009E33B4" w:rsidRPr="001D4A10" w:rsidRDefault="00EA0DA2" w:rsidP="001D4A10">
      <w:pPr>
        <w:pStyle w:val="Akapitzlist"/>
        <w:numPr>
          <w:ilvl w:val="0"/>
          <w:numId w:val="9"/>
        </w:numPr>
        <w:spacing w:after="200"/>
        <w:ind w:left="1276" w:hanging="425"/>
        <w:jc w:val="both"/>
        <w:rPr>
          <w:b w:val="0"/>
          <w:bCs/>
          <w:noProof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lastRenderedPageBreak/>
        <w:t>ograniczenie składowania odpadów ulegających biodegradacji.</w:t>
      </w:r>
    </w:p>
    <w:p w14:paraId="434AFE9B" w14:textId="77777777" w:rsidR="009E33B4" w:rsidRPr="00056B75" w:rsidRDefault="00A14B14" w:rsidP="00D915D5">
      <w:pPr>
        <w:pStyle w:val="Styl1"/>
        <w:rPr>
          <w:color w:val="1F497D" w:themeColor="text2"/>
        </w:rPr>
      </w:pPr>
      <w:bookmarkStart w:id="8" w:name="_Toc165296981"/>
      <w:r w:rsidRPr="00056B75">
        <w:rPr>
          <w:color w:val="1F497D" w:themeColor="text2"/>
        </w:rPr>
        <w:t>Komunalny Związek Gmin Regionu Leszczyńskiego</w:t>
      </w:r>
      <w:bookmarkEnd w:id="8"/>
    </w:p>
    <w:p w14:paraId="2F165248" w14:textId="77777777" w:rsidR="00A14B14" w:rsidRDefault="00A14B14" w:rsidP="00DC7FF3">
      <w:pPr>
        <w:pStyle w:val="Styl3"/>
        <w:numPr>
          <w:ilvl w:val="0"/>
          <w:numId w:val="47"/>
        </w:numPr>
      </w:pPr>
      <w:bookmarkStart w:id="9" w:name="_Toc165296982"/>
      <w:r>
        <w:t>Ogólna charakterystyka Związku</w:t>
      </w:r>
      <w:bookmarkEnd w:id="9"/>
    </w:p>
    <w:p w14:paraId="065F630F" w14:textId="77777777" w:rsidR="00760BB0" w:rsidRDefault="00760BB0" w:rsidP="00AB2756">
      <w:pPr>
        <w:pStyle w:val="Akapitzlist"/>
        <w:ind w:left="709"/>
        <w:jc w:val="both"/>
        <w:rPr>
          <w:rFonts w:cs="Arial"/>
          <w:b w:val="0"/>
          <w:bCs/>
          <w:sz w:val="24"/>
        </w:rPr>
      </w:pPr>
      <w:r w:rsidRPr="00760BB0">
        <w:rPr>
          <w:rFonts w:cs="Arial"/>
          <w:b w:val="0"/>
          <w:bCs/>
          <w:sz w:val="24"/>
        </w:rPr>
        <w:t>Komunalny Związek Gmin Regionu Leszczyńskiego został wpisany w dniu 28 listopada 2012 r. do Rejestru Związków Międzygminnych (pozycja 303), prowadzonego przez Ministerstwo Administracji i Cyfryzacji. W dniu 12 grudnia 2012 roku, w Dzienniku Urzędowym Województwa Wielkopolskiego (pozycja 6135) ogłoszono statut Związku.</w:t>
      </w:r>
      <w:r>
        <w:rPr>
          <w:rFonts w:cs="Arial"/>
          <w:b w:val="0"/>
          <w:bCs/>
          <w:sz w:val="24"/>
        </w:rPr>
        <w:t xml:space="preserve"> </w:t>
      </w:r>
      <w:r w:rsidRPr="00760BB0">
        <w:rPr>
          <w:rFonts w:cs="Arial"/>
          <w:b w:val="0"/>
          <w:bCs/>
          <w:sz w:val="24"/>
        </w:rPr>
        <w:t>Z tym dniem uzyskał on osobowość prawną.</w:t>
      </w:r>
      <w:r>
        <w:rPr>
          <w:rFonts w:cs="Arial"/>
          <w:b w:val="0"/>
          <w:bCs/>
          <w:sz w:val="24"/>
        </w:rPr>
        <w:t xml:space="preserve"> W skład KZGRL wchodzi 19 gmin z pięciu powiatów:</w:t>
      </w:r>
    </w:p>
    <w:p w14:paraId="1467F431" w14:textId="77777777" w:rsidR="00760BB0" w:rsidRDefault="00760BB0" w:rsidP="00056B75">
      <w:pPr>
        <w:pStyle w:val="Akapitzlist"/>
        <w:numPr>
          <w:ilvl w:val="0"/>
          <w:numId w:val="15"/>
        </w:numPr>
        <w:ind w:left="1276" w:hanging="425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Miasto Leszno posiadające status powiatu grodzkiego i będące siedzibą Związku,</w:t>
      </w:r>
    </w:p>
    <w:p w14:paraId="730FC90D" w14:textId="77777777" w:rsidR="00760BB0" w:rsidRDefault="00760BB0" w:rsidP="00056B75">
      <w:pPr>
        <w:pStyle w:val="Akapitzlist"/>
        <w:numPr>
          <w:ilvl w:val="0"/>
          <w:numId w:val="15"/>
        </w:numPr>
        <w:ind w:left="1276" w:hanging="425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Powiat leszczyński:</w:t>
      </w:r>
    </w:p>
    <w:p w14:paraId="3FA0DBFA" w14:textId="77777777" w:rsidR="00760BB0" w:rsidRDefault="00760BB0" w:rsidP="00056B75">
      <w:pPr>
        <w:pStyle w:val="Akapitzlist"/>
        <w:numPr>
          <w:ilvl w:val="0"/>
          <w:numId w:val="16"/>
        </w:numPr>
        <w:ind w:left="1559" w:firstLine="1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Lipno</w:t>
      </w:r>
      <w:r w:rsidR="00DC0B9A">
        <w:rPr>
          <w:rFonts w:cs="Arial"/>
          <w:b w:val="0"/>
          <w:bCs/>
          <w:sz w:val="24"/>
        </w:rPr>
        <w:t xml:space="preserve"> – gmina wiejska,</w:t>
      </w:r>
    </w:p>
    <w:p w14:paraId="1923E129" w14:textId="77777777" w:rsidR="00760BB0" w:rsidRDefault="00760BB0" w:rsidP="00056B75">
      <w:pPr>
        <w:pStyle w:val="Akapitzlist"/>
        <w:numPr>
          <w:ilvl w:val="0"/>
          <w:numId w:val="16"/>
        </w:numPr>
        <w:ind w:left="1559" w:firstLine="1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Święciechowa</w:t>
      </w:r>
      <w:r w:rsidR="00DC0B9A">
        <w:rPr>
          <w:rFonts w:cs="Arial"/>
          <w:b w:val="0"/>
          <w:bCs/>
          <w:sz w:val="24"/>
        </w:rPr>
        <w:t xml:space="preserve"> – gmina wiejska</w:t>
      </w:r>
      <w:r>
        <w:rPr>
          <w:rFonts w:cs="Arial"/>
          <w:b w:val="0"/>
          <w:bCs/>
          <w:sz w:val="24"/>
        </w:rPr>
        <w:t>,</w:t>
      </w:r>
    </w:p>
    <w:p w14:paraId="1081A57C" w14:textId="77777777" w:rsidR="00760BB0" w:rsidRDefault="00760BB0" w:rsidP="00056B75">
      <w:pPr>
        <w:pStyle w:val="Akapitzlist"/>
        <w:numPr>
          <w:ilvl w:val="0"/>
          <w:numId w:val="16"/>
        </w:numPr>
        <w:ind w:left="1559" w:firstLine="1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Rydzyna</w:t>
      </w:r>
      <w:r w:rsidR="00DC0B9A">
        <w:rPr>
          <w:rFonts w:cs="Arial"/>
          <w:b w:val="0"/>
          <w:bCs/>
          <w:sz w:val="24"/>
        </w:rPr>
        <w:t xml:space="preserve"> – gmina miejsko-wiejska</w:t>
      </w:r>
      <w:r>
        <w:rPr>
          <w:rFonts w:cs="Arial"/>
          <w:b w:val="0"/>
          <w:bCs/>
          <w:sz w:val="24"/>
        </w:rPr>
        <w:t>,</w:t>
      </w:r>
    </w:p>
    <w:p w14:paraId="58B63361" w14:textId="77777777" w:rsidR="00760BB0" w:rsidRDefault="00760BB0" w:rsidP="00056B75">
      <w:pPr>
        <w:pStyle w:val="Akapitzlist"/>
        <w:numPr>
          <w:ilvl w:val="0"/>
          <w:numId w:val="16"/>
        </w:numPr>
        <w:ind w:left="1559" w:firstLine="1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Osieczna</w:t>
      </w:r>
      <w:r w:rsidR="00DC0B9A">
        <w:rPr>
          <w:rFonts w:cs="Arial"/>
          <w:b w:val="0"/>
          <w:bCs/>
          <w:sz w:val="24"/>
        </w:rPr>
        <w:t xml:space="preserve"> – gmina miejsko-wiejska</w:t>
      </w:r>
      <w:r>
        <w:rPr>
          <w:rFonts w:cs="Arial"/>
          <w:b w:val="0"/>
          <w:bCs/>
          <w:sz w:val="24"/>
        </w:rPr>
        <w:t>,</w:t>
      </w:r>
    </w:p>
    <w:p w14:paraId="60DDE5F4" w14:textId="77777777" w:rsidR="00760BB0" w:rsidRDefault="00760BB0" w:rsidP="00056B75">
      <w:pPr>
        <w:pStyle w:val="Akapitzlist"/>
        <w:numPr>
          <w:ilvl w:val="0"/>
          <w:numId w:val="16"/>
        </w:numPr>
        <w:ind w:left="1559" w:firstLine="1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Krzemieniewo</w:t>
      </w:r>
      <w:r w:rsidR="00DC0B9A">
        <w:rPr>
          <w:rFonts w:cs="Arial"/>
          <w:b w:val="0"/>
          <w:bCs/>
          <w:sz w:val="24"/>
        </w:rPr>
        <w:t xml:space="preserve"> – gmina wiejska</w:t>
      </w:r>
      <w:r>
        <w:rPr>
          <w:rFonts w:cs="Arial"/>
          <w:b w:val="0"/>
          <w:bCs/>
          <w:sz w:val="24"/>
        </w:rPr>
        <w:t>,</w:t>
      </w:r>
    </w:p>
    <w:p w14:paraId="3BCBBA0D" w14:textId="77777777" w:rsidR="00760BB0" w:rsidRDefault="00760BB0" w:rsidP="00056B75">
      <w:pPr>
        <w:pStyle w:val="Akapitzlist"/>
        <w:numPr>
          <w:ilvl w:val="0"/>
          <w:numId w:val="16"/>
        </w:numPr>
        <w:ind w:left="1559" w:firstLine="1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Wijewo</w:t>
      </w:r>
      <w:r w:rsidR="00DC0B9A">
        <w:rPr>
          <w:rFonts w:cs="Arial"/>
          <w:b w:val="0"/>
          <w:bCs/>
          <w:sz w:val="24"/>
        </w:rPr>
        <w:t xml:space="preserve"> – gmina wiejska</w:t>
      </w:r>
      <w:r w:rsidR="002B38E4">
        <w:rPr>
          <w:rFonts w:cs="Arial"/>
          <w:b w:val="0"/>
          <w:bCs/>
          <w:sz w:val="24"/>
        </w:rPr>
        <w:t>,</w:t>
      </w:r>
    </w:p>
    <w:p w14:paraId="11AD5A98" w14:textId="77777777" w:rsidR="002B38E4" w:rsidRDefault="002B38E4" w:rsidP="00056B75">
      <w:pPr>
        <w:pStyle w:val="Akapitzlist"/>
        <w:numPr>
          <w:ilvl w:val="0"/>
          <w:numId w:val="15"/>
        </w:numPr>
        <w:ind w:left="1276" w:hanging="425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Powiat kościański:</w:t>
      </w:r>
    </w:p>
    <w:p w14:paraId="427932D7" w14:textId="77777777" w:rsidR="002B38E4" w:rsidRDefault="002B38E4" w:rsidP="00056B75">
      <w:pPr>
        <w:pStyle w:val="Akapitzlist"/>
        <w:numPr>
          <w:ilvl w:val="0"/>
          <w:numId w:val="17"/>
        </w:numPr>
        <w:ind w:left="2126" w:hanging="567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Śmigiel</w:t>
      </w:r>
      <w:r w:rsidR="00DC0B9A">
        <w:rPr>
          <w:rFonts w:cs="Arial"/>
          <w:b w:val="0"/>
          <w:bCs/>
          <w:sz w:val="24"/>
        </w:rPr>
        <w:t xml:space="preserve"> – gmina miejsko-wiejska</w:t>
      </w:r>
      <w:r>
        <w:rPr>
          <w:rFonts w:cs="Arial"/>
          <w:b w:val="0"/>
          <w:bCs/>
          <w:sz w:val="24"/>
        </w:rPr>
        <w:t>,</w:t>
      </w:r>
    </w:p>
    <w:p w14:paraId="3EA02FBB" w14:textId="77777777" w:rsidR="002B38E4" w:rsidRDefault="002B38E4" w:rsidP="00056B75">
      <w:pPr>
        <w:pStyle w:val="Akapitzlist"/>
        <w:numPr>
          <w:ilvl w:val="0"/>
          <w:numId w:val="17"/>
        </w:numPr>
        <w:ind w:left="2126" w:hanging="567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Krzywiń</w:t>
      </w:r>
      <w:r w:rsidR="00DC0B9A">
        <w:rPr>
          <w:rFonts w:cs="Arial"/>
          <w:b w:val="0"/>
          <w:bCs/>
          <w:sz w:val="24"/>
        </w:rPr>
        <w:t xml:space="preserve"> – gmina miejsko-wiejska</w:t>
      </w:r>
      <w:r>
        <w:rPr>
          <w:rFonts w:cs="Arial"/>
          <w:b w:val="0"/>
          <w:bCs/>
          <w:sz w:val="24"/>
        </w:rPr>
        <w:t>,</w:t>
      </w:r>
    </w:p>
    <w:p w14:paraId="2253F9AB" w14:textId="77777777" w:rsidR="002B38E4" w:rsidRDefault="002B38E4" w:rsidP="00056B75">
      <w:pPr>
        <w:pStyle w:val="Akapitzlist"/>
        <w:numPr>
          <w:ilvl w:val="0"/>
          <w:numId w:val="15"/>
        </w:numPr>
        <w:ind w:left="1276" w:hanging="425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Powiat gostyński:</w:t>
      </w:r>
    </w:p>
    <w:p w14:paraId="0A9DDBB5" w14:textId="77777777" w:rsidR="002B38E4" w:rsidRDefault="002B38E4" w:rsidP="00056B75">
      <w:pPr>
        <w:pStyle w:val="Akapitzlist"/>
        <w:numPr>
          <w:ilvl w:val="0"/>
          <w:numId w:val="18"/>
        </w:numPr>
        <w:ind w:left="2126" w:hanging="567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Gostyń</w:t>
      </w:r>
      <w:r w:rsidR="00DC0B9A">
        <w:rPr>
          <w:rFonts w:cs="Arial"/>
          <w:b w:val="0"/>
          <w:bCs/>
          <w:sz w:val="24"/>
        </w:rPr>
        <w:t xml:space="preserve"> – gmina miejsko-wiejska</w:t>
      </w:r>
      <w:r>
        <w:rPr>
          <w:rFonts w:cs="Arial"/>
          <w:b w:val="0"/>
          <w:bCs/>
          <w:sz w:val="24"/>
        </w:rPr>
        <w:t>,</w:t>
      </w:r>
    </w:p>
    <w:p w14:paraId="65026646" w14:textId="77777777" w:rsidR="002B38E4" w:rsidRDefault="002B38E4" w:rsidP="00056B75">
      <w:pPr>
        <w:pStyle w:val="Akapitzlist"/>
        <w:numPr>
          <w:ilvl w:val="0"/>
          <w:numId w:val="18"/>
        </w:numPr>
        <w:ind w:left="2126" w:hanging="567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Krobia</w:t>
      </w:r>
      <w:r w:rsidR="00DC0B9A">
        <w:rPr>
          <w:rFonts w:cs="Arial"/>
          <w:b w:val="0"/>
          <w:bCs/>
          <w:sz w:val="24"/>
        </w:rPr>
        <w:t xml:space="preserve"> – gmina miejsko-wiejska</w:t>
      </w:r>
      <w:r>
        <w:rPr>
          <w:rFonts w:cs="Arial"/>
          <w:b w:val="0"/>
          <w:bCs/>
          <w:sz w:val="24"/>
        </w:rPr>
        <w:t>,</w:t>
      </w:r>
    </w:p>
    <w:p w14:paraId="281A7C20" w14:textId="77777777" w:rsidR="002B38E4" w:rsidRDefault="002B38E4" w:rsidP="00056B75">
      <w:pPr>
        <w:pStyle w:val="Akapitzlist"/>
        <w:numPr>
          <w:ilvl w:val="0"/>
          <w:numId w:val="18"/>
        </w:numPr>
        <w:ind w:left="2126" w:hanging="567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Pępowo</w:t>
      </w:r>
      <w:r w:rsidR="00DC0B9A">
        <w:rPr>
          <w:rFonts w:cs="Arial"/>
          <w:b w:val="0"/>
          <w:bCs/>
          <w:sz w:val="24"/>
        </w:rPr>
        <w:t xml:space="preserve"> – gmina wiejska</w:t>
      </w:r>
      <w:r>
        <w:rPr>
          <w:rFonts w:cs="Arial"/>
          <w:b w:val="0"/>
          <w:bCs/>
          <w:sz w:val="24"/>
        </w:rPr>
        <w:t>,</w:t>
      </w:r>
    </w:p>
    <w:p w14:paraId="1B18924C" w14:textId="77777777" w:rsidR="002B38E4" w:rsidRDefault="002B38E4" w:rsidP="00056B75">
      <w:pPr>
        <w:pStyle w:val="Akapitzlist"/>
        <w:numPr>
          <w:ilvl w:val="0"/>
          <w:numId w:val="18"/>
        </w:numPr>
        <w:ind w:left="2126" w:hanging="567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Pogorzela</w:t>
      </w:r>
      <w:r w:rsidR="00AC7F85">
        <w:rPr>
          <w:rFonts w:cs="Arial"/>
          <w:b w:val="0"/>
          <w:bCs/>
          <w:sz w:val="24"/>
        </w:rPr>
        <w:t xml:space="preserve"> – gmina wiejska</w:t>
      </w:r>
      <w:r>
        <w:rPr>
          <w:rFonts w:cs="Arial"/>
          <w:b w:val="0"/>
          <w:bCs/>
          <w:sz w:val="24"/>
        </w:rPr>
        <w:t>,</w:t>
      </w:r>
    </w:p>
    <w:p w14:paraId="18B129B4" w14:textId="77777777" w:rsidR="002B38E4" w:rsidRDefault="002B38E4" w:rsidP="00056B75">
      <w:pPr>
        <w:pStyle w:val="Akapitzlist"/>
        <w:numPr>
          <w:ilvl w:val="0"/>
          <w:numId w:val="18"/>
        </w:numPr>
        <w:ind w:left="2126" w:hanging="567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Poniec</w:t>
      </w:r>
      <w:r w:rsidR="00AC7F85">
        <w:rPr>
          <w:rFonts w:cs="Arial"/>
          <w:b w:val="0"/>
          <w:bCs/>
          <w:sz w:val="24"/>
        </w:rPr>
        <w:t xml:space="preserve"> – gmina miejsko-wiejska</w:t>
      </w:r>
      <w:r>
        <w:rPr>
          <w:rFonts w:cs="Arial"/>
          <w:b w:val="0"/>
          <w:bCs/>
          <w:sz w:val="24"/>
        </w:rPr>
        <w:t>,</w:t>
      </w:r>
    </w:p>
    <w:p w14:paraId="5F99ABCA" w14:textId="77777777" w:rsidR="002B38E4" w:rsidRDefault="002B38E4" w:rsidP="00056B75">
      <w:pPr>
        <w:pStyle w:val="Akapitzlist"/>
        <w:numPr>
          <w:ilvl w:val="0"/>
          <w:numId w:val="15"/>
        </w:numPr>
        <w:ind w:left="1276" w:hanging="425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Powiat rawicki:</w:t>
      </w:r>
    </w:p>
    <w:p w14:paraId="25605693" w14:textId="77777777" w:rsidR="00AB2756" w:rsidRDefault="002B38E4" w:rsidP="00056B75">
      <w:pPr>
        <w:pStyle w:val="Akapitzlist"/>
        <w:numPr>
          <w:ilvl w:val="0"/>
          <w:numId w:val="19"/>
        </w:numPr>
        <w:ind w:leftChars="555" w:left="2127" w:hanging="567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</w:rPr>
        <w:t>Gmina Rawicz</w:t>
      </w:r>
      <w:r w:rsidR="00AC7F85">
        <w:rPr>
          <w:rFonts w:cs="Arial"/>
          <w:b w:val="0"/>
          <w:bCs/>
          <w:sz w:val="24"/>
        </w:rPr>
        <w:t xml:space="preserve"> – gmina miejsko-wiejska</w:t>
      </w:r>
      <w:r>
        <w:rPr>
          <w:rFonts w:cs="Arial"/>
          <w:b w:val="0"/>
          <w:bCs/>
          <w:sz w:val="24"/>
        </w:rPr>
        <w:t>,</w:t>
      </w:r>
    </w:p>
    <w:p w14:paraId="7BE61858" w14:textId="77777777" w:rsidR="00AB2756" w:rsidRDefault="002B38E4" w:rsidP="00056B75">
      <w:pPr>
        <w:pStyle w:val="Akapitzlist"/>
        <w:numPr>
          <w:ilvl w:val="0"/>
          <w:numId w:val="19"/>
        </w:numPr>
        <w:ind w:leftChars="555" w:left="2127" w:hanging="567"/>
        <w:jc w:val="both"/>
        <w:rPr>
          <w:rFonts w:cs="Arial"/>
          <w:b w:val="0"/>
          <w:bCs/>
          <w:sz w:val="24"/>
        </w:rPr>
      </w:pPr>
      <w:r w:rsidRPr="00AB2756">
        <w:rPr>
          <w:rFonts w:cs="Arial"/>
          <w:b w:val="0"/>
          <w:bCs/>
          <w:sz w:val="24"/>
        </w:rPr>
        <w:t>Gmina Miejska Górka</w:t>
      </w:r>
      <w:r w:rsidR="00AC7F85" w:rsidRPr="00AB2756">
        <w:rPr>
          <w:rFonts w:cs="Arial"/>
          <w:b w:val="0"/>
          <w:bCs/>
          <w:sz w:val="24"/>
        </w:rPr>
        <w:t xml:space="preserve"> – gmina miejsko-wiejska</w:t>
      </w:r>
      <w:r w:rsidRPr="00AB2756">
        <w:rPr>
          <w:rFonts w:cs="Arial"/>
          <w:b w:val="0"/>
          <w:bCs/>
          <w:sz w:val="24"/>
        </w:rPr>
        <w:t>,</w:t>
      </w:r>
    </w:p>
    <w:p w14:paraId="4540EB18" w14:textId="77777777" w:rsidR="00AB2756" w:rsidRDefault="002B38E4" w:rsidP="00056B75">
      <w:pPr>
        <w:pStyle w:val="Akapitzlist"/>
        <w:numPr>
          <w:ilvl w:val="0"/>
          <w:numId w:val="19"/>
        </w:numPr>
        <w:ind w:leftChars="555" w:left="2127" w:hanging="567"/>
        <w:jc w:val="both"/>
        <w:rPr>
          <w:rFonts w:cs="Arial"/>
          <w:b w:val="0"/>
          <w:bCs/>
          <w:sz w:val="24"/>
        </w:rPr>
      </w:pPr>
      <w:r w:rsidRPr="00AB2756">
        <w:rPr>
          <w:rFonts w:cs="Arial"/>
          <w:b w:val="0"/>
          <w:bCs/>
          <w:sz w:val="24"/>
        </w:rPr>
        <w:t>Gmina Pakosław</w:t>
      </w:r>
      <w:r w:rsidR="00AC7F85" w:rsidRPr="00AB2756">
        <w:rPr>
          <w:rFonts w:cs="Arial"/>
          <w:b w:val="0"/>
          <w:bCs/>
          <w:sz w:val="24"/>
        </w:rPr>
        <w:t xml:space="preserve"> – gmina wiejska</w:t>
      </w:r>
      <w:r w:rsidRPr="00AB2756">
        <w:rPr>
          <w:rFonts w:cs="Arial"/>
          <w:b w:val="0"/>
          <w:bCs/>
          <w:sz w:val="24"/>
        </w:rPr>
        <w:t>,</w:t>
      </w:r>
    </w:p>
    <w:p w14:paraId="6687CCC3" w14:textId="77777777" w:rsidR="00AB2756" w:rsidRDefault="002B38E4" w:rsidP="00056B75">
      <w:pPr>
        <w:pStyle w:val="Akapitzlist"/>
        <w:numPr>
          <w:ilvl w:val="0"/>
          <w:numId w:val="19"/>
        </w:numPr>
        <w:ind w:leftChars="555" w:left="2127" w:hanging="567"/>
        <w:jc w:val="both"/>
        <w:rPr>
          <w:rFonts w:cs="Arial"/>
          <w:b w:val="0"/>
          <w:bCs/>
          <w:sz w:val="24"/>
        </w:rPr>
      </w:pPr>
      <w:r w:rsidRPr="00AB2756">
        <w:rPr>
          <w:rFonts w:cs="Arial"/>
          <w:b w:val="0"/>
          <w:bCs/>
          <w:sz w:val="24"/>
        </w:rPr>
        <w:t>Gmina Jutrosin</w:t>
      </w:r>
      <w:r w:rsidR="00AC7F85" w:rsidRPr="00AB2756">
        <w:rPr>
          <w:rFonts w:cs="Arial"/>
          <w:b w:val="0"/>
          <w:bCs/>
          <w:sz w:val="24"/>
        </w:rPr>
        <w:t xml:space="preserve"> – gmina miejsko-wiejska</w:t>
      </w:r>
      <w:r w:rsidRPr="00AB2756">
        <w:rPr>
          <w:rFonts w:cs="Arial"/>
          <w:b w:val="0"/>
          <w:bCs/>
          <w:sz w:val="24"/>
        </w:rPr>
        <w:t>,</w:t>
      </w:r>
    </w:p>
    <w:p w14:paraId="02C734E7" w14:textId="77777777" w:rsidR="002B38E4" w:rsidRPr="00AB2756" w:rsidRDefault="002B38E4" w:rsidP="00056B75">
      <w:pPr>
        <w:pStyle w:val="Akapitzlist"/>
        <w:numPr>
          <w:ilvl w:val="0"/>
          <w:numId w:val="19"/>
        </w:numPr>
        <w:ind w:leftChars="555" w:left="2127" w:hanging="567"/>
        <w:jc w:val="both"/>
        <w:rPr>
          <w:rFonts w:cs="Arial"/>
          <w:b w:val="0"/>
          <w:bCs/>
          <w:sz w:val="24"/>
        </w:rPr>
      </w:pPr>
      <w:r w:rsidRPr="00AB2756">
        <w:rPr>
          <w:rFonts w:cs="Arial"/>
          <w:b w:val="0"/>
          <w:bCs/>
          <w:sz w:val="24"/>
        </w:rPr>
        <w:t>Gmina Bojanowo</w:t>
      </w:r>
      <w:r w:rsidR="00AC7F85" w:rsidRPr="00AB2756">
        <w:rPr>
          <w:rFonts w:cs="Arial"/>
          <w:b w:val="0"/>
          <w:bCs/>
          <w:sz w:val="24"/>
        </w:rPr>
        <w:t xml:space="preserve"> – gmina miejsko-wiejska</w:t>
      </w:r>
      <w:r w:rsidRPr="00AB2756">
        <w:rPr>
          <w:rFonts w:cs="Arial"/>
          <w:b w:val="0"/>
          <w:bCs/>
          <w:sz w:val="24"/>
        </w:rPr>
        <w:t>.</w:t>
      </w:r>
    </w:p>
    <w:p w14:paraId="2F453026" w14:textId="77777777" w:rsidR="00736D0F" w:rsidRPr="002B38E4" w:rsidRDefault="00736D0F" w:rsidP="00736D0F">
      <w:pPr>
        <w:pStyle w:val="Akapitzlist"/>
        <w:ind w:left="2874"/>
        <w:jc w:val="both"/>
        <w:rPr>
          <w:rFonts w:cs="Arial"/>
          <w:b w:val="0"/>
          <w:bCs/>
          <w:sz w:val="24"/>
        </w:rPr>
      </w:pPr>
    </w:p>
    <w:p w14:paraId="0C54FE6C" w14:textId="77777777" w:rsidR="00720CA0" w:rsidRDefault="00720CA0" w:rsidP="00720CA0">
      <w:pPr>
        <w:pStyle w:val="Akapitzlist"/>
        <w:keepNext/>
        <w:ind w:left="1440"/>
      </w:pPr>
      <w:r>
        <w:rPr>
          <w:rFonts w:cs="Arial"/>
          <w:noProof/>
          <w:sz w:val="24"/>
        </w:rPr>
        <w:lastRenderedPageBreak/>
        <mc:AlternateContent>
          <mc:Choice Requires="wpg">
            <w:drawing>
              <wp:inline distT="0" distB="0" distL="0" distR="0" wp14:anchorId="375B9263" wp14:editId="62A35BEE">
                <wp:extent cx="4547235" cy="3019425"/>
                <wp:effectExtent l="0" t="0" r="5715" b="9525"/>
                <wp:docPr id="53" name="Grup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7235" cy="3019425"/>
                          <a:chOff x="1860" y="212"/>
                          <a:chExt cx="8201" cy="5811"/>
                        </a:xfrm>
                      </wpg:grpSpPr>
                      <pic:pic xmlns:pic="http://schemas.openxmlformats.org/drawingml/2006/picture">
                        <pic:nvPicPr>
                          <pic:cNvPr id="5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226"/>
                            <a:ext cx="8172" cy="5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867" y="219"/>
                            <a:ext cx="8187" cy="579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F20DD" id="Grupa 53" o:spid="_x0000_s1026" style="width:358.05pt;height:237.75pt;mso-position-horizontal-relative:char;mso-position-vertical-relative:line" coordorigin="1860,212" coordsize="8201,5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7" type="#_x0000_t75" style="position:absolute;left:1874;top:226;width:8172;height: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">
                  <v:imagedata r:id="rId10" o:title=""/>
                </v:shape>
                <v:rect id="docshape15" o:spid="_x0000_s1028" style="position:absolute;left:1867;top:219;width:8187;height:5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" filled="f" strokeweight=".72pt"/>
                <w10:anchorlock/>
              </v:group>
            </w:pict>
          </mc:Fallback>
        </mc:AlternateContent>
      </w:r>
    </w:p>
    <w:p w14:paraId="33B12CD5" w14:textId="5A80EDD4" w:rsidR="00760BB0" w:rsidRDefault="00720CA0" w:rsidP="00720CA0">
      <w:pPr>
        <w:pStyle w:val="Legenda"/>
        <w:spacing w:after="0"/>
        <w:rPr>
          <w:noProof/>
          <w:szCs w:val="28"/>
        </w:rPr>
      </w:pPr>
      <w:r>
        <w:t xml:space="preserve">                                      </w:t>
      </w:r>
      <w:bookmarkStart w:id="10" w:name="_Toc165367587"/>
      <w:r w:rsidRPr="00F026ED">
        <w:t xml:space="preserve">Rysunek </w:t>
      </w:r>
      <w:r w:rsidR="00344E15" w:rsidRPr="00F026ED">
        <w:fldChar w:fldCharType="begin"/>
      </w:r>
      <w:r w:rsidR="00344E15" w:rsidRPr="00F026ED">
        <w:instrText xml:space="preserve"> SEQ Rysunek \* ARABIC </w:instrText>
      </w:r>
      <w:r w:rsidR="00344E15" w:rsidRPr="00F026ED">
        <w:fldChar w:fldCharType="separate"/>
      </w:r>
      <w:r w:rsidR="00BA5743">
        <w:rPr>
          <w:noProof/>
        </w:rPr>
        <w:t>1</w:t>
      </w:r>
      <w:r w:rsidR="00344E15" w:rsidRPr="00F026ED">
        <w:rPr>
          <w:noProof/>
        </w:rPr>
        <w:fldChar w:fldCharType="end"/>
      </w:r>
      <w:r w:rsidRPr="00F026ED">
        <w:t xml:space="preserve"> Obszar Komunalnego Związku Gmin Regionu Leszczyńskiego</w:t>
      </w:r>
      <w:bookmarkEnd w:id="10"/>
    </w:p>
    <w:p w14:paraId="2F11B8AD" w14:textId="77777777" w:rsidR="00720CA0" w:rsidRPr="00720CA0" w:rsidRDefault="00720CA0" w:rsidP="00720CA0">
      <w:pPr>
        <w:tabs>
          <w:tab w:val="left" w:pos="4095"/>
        </w:tabs>
      </w:pPr>
      <w:r>
        <w:tab/>
      </w:r>
    </w:p>
    <w:p w14:paraId="55E6A1C2" w14:textId="77777777" w:rsidR="00720CA0" w:rsidRDefault="00720CA0" w:rsidP="00AB2756">
      <w:pPr>
        <w:ind w:left="709"/>
        <w:jc w:val="both"/>
        <w:rPr>
          <w:rFonts w:cs="Arial"/>
          <w:b w:val="0"/>
          <w:bCs/>
          <w:sz w:val="24"/>
        </w:rPr>
      </w:pPr>
      <w:r w:rsidRPr="00720CA0">
        <w:rPr>
          <w:rFonts w:cs="Arial"/>
          <w:b w:val="0"/>
          <w:bCs/>
          <w:sz w:val="24"/>
        </w:rPr>
        <w:t xml:space="preserve">Celem działania Związku jest wspólne wykonywanie zadań publicznych w zakresie tworzenia warunków niezbędnych do utrzymania czystości i porządku na terenach gmin uczestników Związku, w dziedzinie gospodarki odpadami komunalnymi. </w:t>
      </w:r>
    </w:p>
    <w:p w14:paraId="0BD8724F" w14:textId="77777777" w:rsidR="00056B75" w:rsidRPr="00720CA0" w:rsidRDefault="00056B75" w:rsidP="00AB2756">
      <w:pPr>
        <w:ind w:left="709"/>
        <w:jc w:val="both"/>
        <w:rPr>
          <w:rFonts w:cs="Arial"/>
          <w:b w:val="0"/>
          <w:bCs/>
          <w:sz w:val="24"/>
        </w:rPr>
      </w:pPr>
    </w:p>
    <w:p w14:paraId="09A60A95" w14:textId="77777777" w:rsidR="00A73614" w:rsidRPr="00720CA0" w:rsidRDefault="00A73614" w:rsidP="00D915D5">
      <w:pPr>
        <w:pStyle w:val="Styl3"/>
      </w:pPr>
      <w:bookmarkStart w:id="11" w:name="_Toc165296983"/>
      <w:r>
        <w:t>Zadania KZGRL</w:t>
      </w:r>
      <w:bookmarkEnd w:id="11"/>
    </w:p>
    <w:p w14:paraId="41F0AD5A" w14:textId="77777777" w:rsidR="00AC7F85" w:rsidRDefault="00AC7F85" w:rsidP="00AB2756">
      <w:pPr>
        <w:ind w:left="709"/>
        <w:jc w:val="both"/>
        <w:rPr>
          <w:rFonts w:cs="Arial"/>
          <w:b w:val="0"/>
          <w:sz w:val="24"/>
        </w:rPr>
      </w:pPr>
      <w:r w:rsidRPr="00AC7F85">
        <w:rPr>
          <w:rFonts w:cs="Arial"/>
          <w:b w:val="0"/>
          <w:sz w:val="24"/>
        </w:rPr>
        <w:t>Zgodnie z zapisami statutu KZGRL zadaniem Związku jest gospodarowanie odpadami komunalnymi na terenach gmin uczestników Związku i w tym celu organy Związku:</w:t>
      </w:r>
    </w:p>
    <w:p w14:paraId="49372A84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rFonts w:cs="Arial"/>
          <w:b w:val="0"/>
          <w:bCs/>
          <w:sz w:val="24"/>
          <w:szCs w:val="24"/>
        </w:rPr>
        <w:t>tworzą warunki do wykonywania prac związanych z realizacją zadań Związku na terenach gmin uczestników Związku lub zapewniają wykonanie tych prac przez tworzenie odpowiednich jednostek organizacyjnych;</w:t>
      </w:r>
    </w:p>
    <w:p w14:paraId="6466D51B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zapewniają budowę, utrzymanie i eksploatację własnych lub wspólnych z innymi gminami, instalacji komunalnych do przetwarzania odpadów komunalnych;</w:t>
      </w:r>
    </w:p>
    <w:p w14:paraId="580A4DC4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obejmują wszystkich właścicieli nieruchomości położonych na terenach gmin uczestników Związku systemem gospodarowania</w:t>
      </w:r>
      <w:r w:rsidRPr="00AC7F85">
        <w:rPr>
          <w:b w:val="0"/>
          <w:bCs/>
          <w:spacing w:val="-2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odpadami komunalnymi</w:t>
      </w:r>
      <w:r w:rsidRPr="00AC7F85">
        <w:rPr>
          <w:b w:val="0"/>
          <w:bCs/>
          <w:spacing w:val="-2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oraz sprawują nadzór nad gospodarowaniem odpadami komunalnymi;</w:t>
      </w:r>
    </w:p>
    <w:p w14:paraId="1E5633B1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organizują odbieranie odpadów komunalnych od właścicieli nieruchomości, na których zamieszkują mieszkańcy gmin – uczestników Związku oraz odbieranie odpadów komunalnych od właścicieli nieruchomości położonych w gminach uczestników Związku, na których nie zamieszkują mieszkańcy gmin uczestników Związku, a na których</w:t>
      </w:r>
      <w:r w:rsidRPr="00AC7F85">
        <w:rPr>
          <w:b w:val="0"/>
          <w:bCs/>
          <w:spacing w:val="4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 xml:space="preserve">powstają odpady komunalne, po podjęciu uchwały, </w:t>
      </w:r>
      <w:r w:rsidR="00056B75">
        <w:rPr>
          <w:b w:val="0"/>
          <w:bCs/>
          <w:sz w:val="24"/>
          <w:szCs w:val="24"/>
        </w:rPr>
        <w:t xml:space="preserve">               </w:t>
      </w:r>
      <w:r w:rsidRPr="00AC7F85">
        <w:rPr>
          <w:b w:val="0"/>
          <w:bCs/>
          <w:sz w:val="24"/>
          <w:szCs w:val="24"/>
        </w:rPr>
        <w:t>o której mowa w art. 6c ust. 2 ustawy o czystości i porządku w gminach;</w:t>
      </w:r>
    </w:p>
    <w:p w14:paraId="6C09DED2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 xml:space="preserve">dokonują wyboru jednej z metod ustalenia opłaty za gospodarowanie odpadami komunalnymi, ustalają stawki tej opłaty dla mieszkańców gmin uczestników Związku, ustalają stawki opłaty za pojemniki o określonej pojemności, ustalają </w:t>
      </w:r>
      <w:r w:rsidRPr="00AC7F85">
        <w:rPr>
          <w:b w:val="0"/>
          <w:bCs/>
          <w:sz w:val="24"/>
          <w:szCs w:val="24"/>
        </w:rPr>
        <w:lastRenderedPageBreak/>
        <w:t>terminy, częstotliwość i</w:t>
      </w:r>
      <w:r w:rsidRPr="00AC7F85">
        <w:rPr>
          <w:b w:val="0"/>
          <w:bCs/>
          <w:spacing w:val="-4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 xml:space="preserve">tryb uiszczania opłaty za gospodarowanie odpadami komunalnymi oraz ustalają szczegółowy sposób i zakres świadczenia usług </w:t>
      </w:r>
      <w:r w:rsidR="00056B75">
        <w:rPr>
          <w:b w:val="0"/>
          <w:bCs/>
          <w:sz w:val="24"/>
          <w:szCs w:val="24"/>
        </w:rPr>
        <w:t xml:space="preserve">            </w:t>
      </w:r>
      <w:r w:rsidRPr="00AC7F85">
        <w:rPr>
          <w:b w:val="0"/>
          <w:bCs/>
          <w:sz w:val="24"/>
          <w:szCs w:val="24"/>
        </w:rPr>
        <w:t>w zakresie odbierania odpadów komunalnych od właścicieli nieruchomości położonych na terenach gmin uczestników Związku i zagospodarowania tych odpadów;</w:t>
      </w:r>
    </w:p>
    <w:p w14:paraId="51B6101B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określają wzór deklaracji o wysokości opłaty za gospodarowanie odpadami komunalnymi, składanej przez właścicieli nieruchomości położonych na terenach gmin uczestników Związku;</w:t>
      </w:r>
    </w:p>
    <w:p w14:paraId="5094B25A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prowadzą rejestr działalności regulowanej w zakresie odbierania odpadów</w:t>
      </w:r>
      <w:r w:rsidRPr="00AC7F85">
        <w:rPr>
          <w:b w:val="0"/>
          <w:bCs/>
          <w:spacing w:val="80"/>
          <w:sz w:val="24"/>
          <w:szCs w:val="24"/>
        </w:rPr>
        <w:t xml:space="preserve"> </w:t>
      </w:r>
      <w:r w:rsidRPr="00AC7F85">
        <w:rPr>
          <w:b w:val="0"/>
          <w:bCs/>
          <w:spacing w:val="-2"/>
          <w:sz w:val="24"/>
          <w:szCs w:val="24"/>
        </w:rPr>
        <w:t>komunalnych;</w:t>
      </w:r>
    </w:p>
    <w:p w14:paraId="738AF8AA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przeprowadzają</w:t>
      </w:r>
      <w:r w:rsidRPr="00AC7F85">
        <w:rPr>
          <w:b w:val="0"/>
          <w:bCs/>
          <w:spacing w:val="-5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procedury przetargowe</w:t>
      </w:r>
      <w:r w:rsidRPr="00AC7F85">
        <w:rPr>
          <w:b w:val="0"/>
          <w:bCs/>
          <w:spacing w:val="-2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w zakresie gospodarki</w:t>
      </w:r>
      <w:r w:rsidRPr="00AC7F85">
        <w:rPr>
          <w:b w:val="0"/>
          <w:bCs/>
          <w:spacing w:val="-3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odpadami</w:t>
      </w:r>
      <w:r w:rsidRPr="00AC7F85">
        <w:rPr>
          <w:b w:val="0"/>
          <w:bCs/>
          <w:spacing w:val="2"/>
          <w:sz w:val="24"/>
          <w:szCs w:val="24"/>
        </w:rPr>
        <w:t xml:space="preserve"> </w:t>
      </w:r>
      <w:r w:rsidRPr="00AC7F85">
        <w:rPr>
          <w:b w:val="0"/>
          <w:bCs/>
          <w:spacing w:val="-2"/>
          <w:sz w:val="24"/>
          <w:szCs w:val="24"/>
        </w:rPr>
        <w:t>komunalnymi;</w:t>
      </w:r>
    </w:p>
    <w:p w14:paraId="35728706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realizują</w:t>
      </w:r>
      <w:r w:rsidRPr="00AC7F85">
        <w:rPr>
          <w:b w:val="0"/>
          <w:bCs/>
          <w:spacing w:val="40"/>
          <w:sz w:val="24"/>
          <w:szCs w:val="24"/>
        </w:rPr>
        <w:t xml:space="preserve">  </w:t>
      </w:r>
      <w:r w:rsidRPr="00AC7F85">
        <w:rPr>
          <w:b w:val="0"/>
          <w:bCs/>
          <w:sz w:val="24"/>
          <w:szCs w:val="24"/>
        </w:rPr>
        <w:t>obowiązki</w:t>
      </w:r>
      <w:r w:rsidRPr="00AC7F85">
        <w:rPr>
          <w:b w:val="0"/>
          <w:bCs/>
          <w:spacing w:val="40"/>
          <w:sz w:val="24"/>
          <w:szCs w:val="24"/>
        </w:rPr>
        <w:t xml:space="preserve">  </w:t>
      </w:r>
      <w:r w:rsidRPr="00AC7F85">
        <w:rPr>
          <w:b w:val="0"/>
          <w:bCs/>
          <w:sz w:val="24"/>
          <w:szCs w:val="24"/>
        </w:rPr>
        <w:t>sprawozdawcze,</w:t>
      </w:r>
      <w:r w:rsidRPr="00AC7F85">
        <w:rPr>
          <w:b w:val="0"/>
          <w:bCs/>
          <w:spacing w:val="40"/>
          <w:sz w:val="24"/>
          <w:szCs w:val="24"/>
        </w:rPr>
        <w:t xml:space="preserve">  </w:t>
      </w:r>
      <w:r w:rsidRPr="00AC7F85">
        <w:rPr>
          <w:b w:val="0"/>
          <w:bCs/>
          <w:sz w:val="24"/>
          <w:szCs w:val="24"/>
        </w:rPr>
        <w:t>analityczne,</w:t>
      </w:r>
      <w:r w:rsidRPr="00AC7F85">
        <w:rPr>
          <w:b w:val="0"/>
          <w:bCs/>
          <w:spacing w:val="40"/>
          <w:sz w:val="24"/>
          <w:szCs w:val="24"/>
        </w:rPr>
        <w:t xml:space="preserve">  </w:t>
      </w:r>
      <w:r w:rsidRPr="00AC7F85">
        <w:rPr>
          <w:b w:val="0"/>
          <w:bCs/>
          <w:sz w:val="24"/>
          <w:szCs w:val="24"/>
        </w:rPr>
        <w:t>kontrolne,</w:t>
      </w:r>
      <w:r w:rsidRPr="00AC7F85">
        <w:rPr>
          <w:b w:val="0"/>
          <w:bCs/>
          <w:spacing w:val="40"/>
          <w:sz w:val="24"/>
          <w:szCs w:val="24"/>
        </w:rPr>
        <w:t xml:space="preserve">  </w:t>
      </w:r>
      <w:r w:rsidRPr="00AC7F85">
        <w:rPr>
          <w:b w:val="0"/>
          <w:bCs/>
          <w:sz w:val="24"/>
          <w:szCs w:val="24"/>
        </w:rPr>
        <w:t>nadzorcze</w:t>
      </w:r>
      <w:r w:rsidRPr="00AC7F85">
        <w:rPr>
          <w:b w:val="0"/>
          <w:bCs/>
          <w:spacing w:val="40"/>
          <w:sz w:val="24"/>
          <w:szCs w:val="24"/>
        </w:rPr>
        <w:t xml:space="preserve">  </w:t>
      </w:r>
      <w:r w:rsidRPr="00AC7F85">
        <w:rPr>
          <w:b w:val="0"/>
          <w:bCs/>
          <w:sz w:val="24"/>
          <w:szCs w:val="24"/>
        </w:rPr>
        <w:t>związane z gospodarowaniem odpadami komunalnymi;</w:t>
      </w:r>
    </w:p>
    <w:p w14:paraId="05B2AF00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ustanawiają selektywne zbieranie odpadów komunalnych obejmujące co najmniej następujące frakcje odpadów: papieru, metalu, tworzywa sztucznego, szkła i opakowań wielomateriałowych oraz odpadów komunalnych ulegających biodegradacji, w tym odpadów opakowaniowych ulegających biodegradacji;</w:t>
      </w:r>
    </w:p>
    <w:p w14:paraId="32F040DB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 xml:space="preserve">tworzą </w:t>
      </w:r>
      <w:r w:rsidR="00F82253">
        <w:rPr>
          <w:b w:val="0"/>
          <w:bCs/>
          <w:sz w:val="24"/>
          <w:szCs w:val="24"/>
        </w:rPr>
        <w:t>p</w:t>
      </w:r>
      <w:r w:rsidRPr="00AC7F85">
        <w:rPr>
          <w:b w:val="0"/>
          <w:bCs/>
          <w:sz w:val="24"/>
          <w:szCs w:val="24"/>
        </w:rPr>
        <w:t xml:space="preserve">unkty </w:t>
      </w:r>
      <w:r w:rsidR="00F82253">
        <w:rPr>
          <w:b w:val="0"/>
          <w:bCs/>
          <w:sz w:val="24"/>
          <w:szCs w:val="24"/>
        </w:rPr>
        <w:t>s</w:t>
      </w:r>
      <w:r w:rsidRPr="00AC7F85">
        <w:rPr>
          <w:b w:val="0"/>
          <w:bCs/>
          <w:sz w:val="24"/>
          <w:szCs w:val="24"/>
        </w:rPr>
        <w:t xml:space="preserve">elektywnego </w:t>
      </w:r>
      <w:r w:rsidR="00F82253">
        <w:rPr>
          <w:b w:val="0"/>
          <w:bCs/>
          <w:sz w:val="24"/>
          <w:szCs w:val="24"/>
        </w:rPr>
        <w:t>z</w:t>
      </w:r>
      <w:r w:rsidRPr="00AC7F85">
        <w:rPr>
          <w:b w:val="0"/>
          <w:bCs/>
          <w:sz w:val="24"/>
          <w:szCs w:val="24"/>
        </w:rPr>
        <w:t xml:space="preserve">bierania </w:t>
      </w:r>
      <w:r w:rsidR="00F82253">
        <w:rPr>
          <w:b w:val="0"/>
          <w:bCs/>
          <w:sz w:val="24"/>
          <w:szCs w:val="24"/>
        </w:rPr>
        <w:t>o</w:t>
      </w:r>
      <w:r w:rsidRPr="00AC7F85">
        <w:rPr>
          <w:b w:val="0"/>
          <w:bCs/>
          <w:sz w:val="24"/>
          <w:szCs w:val="24"/>
        </w:rPr>
        <w:t xml:space="preserve">dpadów </w:t>
      </w:r>
      <w:r w:rsidR="00F82253">
        <w:rPr>
          <w:b w:val="0"/>
          <w:bCs/>
          <w:sz w:val="24"/>
          <w:szCs w:val="24"/>
        </w:rPr>
        <w:t>k</w:t>
      </w:r>
      <w:r w:rsidRPr="00AC7F85">
        <w:rPr>
          <w:b w:val="0"/>
          <w:bCs/>
          <w:sz w:val="24"/>
          <w:szCs w:val="24"/>
        </w:rPr>
        <w:t>omunalnych w sposób zapewniający łatwy dostęp dla wszystkich mieszkańców gmin uczestników Związku, w tym wskazują miejsca,</w:t>
      </w:r>
      <w:r w:rsidRPr="00AC7F85">
        <w:rPr>
          <w:b w:val="0"/>
          <w:bCs/>
          <w:spacing w:val="8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w</w:t>
      </w:r>
      <w:r w:rsidRPr="00AC7F85">
        <w:rPr>
          <w:b w:val="0"/>
          <w:bCs/>
          <w:spacing w:val="8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których</w:t>
      </w:r>
      <w:r w:rsidRPr="00AC7F85">
        <w:rPr>
          <w:b w:val="0"/>
          <w:bCs/>
          <w:spacing w:val="8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mogą</w:t>
      </w:r>
      <w:r w:rsidRPr="00AC7F85">
        <w:rPr>
          <w:b w:val="0"/>
          <w:bCs/>
          <w:spacing w:val="8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być</w:t>
      </w:r>
      <w:r w:rsidRPr="00AC7F85">
        <w:rPr>
          <w:b w:val="0"/>
          <w:bCs/>
          <w:spacing w:val="79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prowadzone</w:t>
      </w:r>
      <w:r w:rsidRPr="00AC7F85">
        <w:rPr>
          <w:b w:val="0"/>
          <w:bCs/>
          <w:spacing w:val="8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zbiórki</w:t>
      </w:r>
      <w:r w:rsidRPr="00AC7F85">
        <w:rPr>
          <w:b w:val="0"/>
          <w:bCs/>
          <w:spacing w:val="8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zużytego</w:t>
      </w:r>
      <w:r w:rsidRPr="00AC7F85">
        <w:rPr>
          <w:b w:val="0"/>
          <w:bCs/>
          <w:spacing w:val="8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sprzętu</w:t>
      </w:r>
      <w:r w:rsidRPr="00AC7F85">
        <w:rPr>
          <w:b w:val="0"/>
          <w:bCs/>
          <w:spacing w:val="78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elektrycznego i elektronicznego pochodzącego z gospodarstw domowych;</w:t>
      </w:r>
    </w:p>
    <w:p w14:paraId="45F4F1B1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zapewniają osiągnięcie odpowiednich poziomów recyklingu, przygotowania do ponownego użycia i odzysku innymi metodami oraz ograniczenia masy odpadów komunalnych ulegających biodegradacji przekazywanych do składowania;</w:t>
      </w:r>
    </w:p>
    <w:p w14:paraId="60E8EEDD" w14:textId="77777777" w:rsidR="00AC7F85" w:rsidRPr="00AC7F85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prowadzą działania informacyjne i edukacyjne w zakresie prawidłowego</w:t>
      </w:r>
      <w:r w:rsidRPr="00AC7F85">
        <w:rPr>
          <w:b w:val="0"/>
          <w:bCs/>
          <w:spacing w:val="4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gospodarowania odpadami komunalnymi, w szczególności w zakresie selektywnego zbierania odpadów komunalnych;</w:t>
      </w:r>
    </w:p>
    <w:p w14:paraId="63206CC6" w14:textId="77777777" w:rsidR="00AC7F85" w:rsidRPr="00F82253" w:rsidRDefault="00AC7F85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 w:rsidRPr="00AC7F85">
        <w:rPr>
          <w:b w:val="0"/>
          <w:bCs/>
          <w:sz w:val="24"/>
          <w:szCs w:val="24"/>
        </w:rPr>
        <w:t>udostępniają na stronie internetowej Związku oraz w sposób zwyczajowo przyjęty informacje,</w:t>
      </w:r>
      <w:r w:rsidRPr="00AC7F85">
        <w:rPr>
          <w:b w:val="0"/>
          <w:bCs/>
          <w:spacing w:val="69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o</w:t>
      </w:r>
      <w:r w:rsidRPr="00AC7F85">
        <w:rPr>
          <w:b w:val="0"/>
          <w:bCs/>
          <w:spacing w:val="69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których</w:t>
      </w:r>
      <w:r w:rsidRPr="00AC7F85">
        <w:rPr>
          <w:b w:val="0"/>
          <w:bCs/>
          <w:spacing w:val="65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mowa</w:t>
      </w:r>
      <w:r w:rsidRPr="00AC7F85">
        <w:rPr>
          <w:b w:val="0"/>
          <w:bCs/>
          <w:spacing w:val="66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w</w:t>
      </w:r>
      <w:r w:rsidRPr="00AC7F85">
        <w:rPr>
          <w:b w:val="0"/>
          <w:bCs/>
          <w:spacing w:val="70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art.</w:t>
      </w:r>
      <w:r w:rsidRPr="00AC7F85">
        <w:rPr>
          <w:b w:val="0"/>
          <w:bCs/>
          <w:spacing w:val="66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3</w:t>
      </w:r>
      <w:r w:rsidRPr="00AC7F85">
        <w:rPr>
          <w:b w:val="0"/>
          <w:bCs/>
          <w:spacing w:val="69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ust.</w:t>
      </w:r>
      <w:r w:rsidRPr="00AC7F85">
        <w:rPr>
          <w:b w:val="0"/>
          <w:bCs/>
          <w:spacing w:val="69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2</w:t>
      </w:r>
      <w:r w:rsidRPr="00AC7F85">
        <w:rPr>
          <w:b w:val="0"/>
          <w:bCs/>
          <w:spacing w:val="67"/>
          <w:sz w:val="24"/>
          <w:szCs w:val="24"/>
        </w:rPr>
        <w:t xml:space="preserve"> </w:t>
      </w:r>
      <w:r w:rsidRPr="00AC7F85">
        <w:rPr>
          <w:b w:val="0"/>
          <w:bCs/>
          <w:sz w:val="24"/>
          <w:szCs w:val="24"/>
        </w:rPr>
        <w:t>pkt</w:t>
      </w:r>
      <w:r w:rsidRPr="00AC7F85">
        <w:rPr>
          <w:b w:val="0"/>
          <w:bCs/>
          <w:spacing w:val="69"/>
          <w:sz w:val="24"/>
          <w:szCs w:val="24"/>
        </w:rPr>
        <w:t xml:space="preserve"> </w:t>
      </w:r>
      <w:r w:rsidRPr="00AC7F85">
        <w:rPr>
          <w:b w:val="0"/>
          <w:bCs/>
          <w:i/>
          <w:sz w:val="24"/>
          <w:szCs w:val="24"/>
        </w:rPr>
        <w:t>9</w:t>
      </w:r>
      <w:r w:rsidRPr="00AC7F85">
        <w:rPr>
          <w:b w:val="0"/>
          <w:bCs/>
          <w:i/>
          <w:spacing w:val="69"/>
          <w:sz w:val="24"/>
          <w:szCs w:val="24"/>
        </w:rPr>
        <w:t xml:space="preserve"> </w:t>
      </w:r>
      <w:r w:rsidRPr="00AC7F85">
        <w:rPr>
          <w:b w:val="0"/>
          <w:bCs/>
          <w:i/>
          <w:sz w:val="24"/>
          <w:szCs w:val="24"/>
        </w:rPr>
        <w:t>ustawy</w:t>
      </w:r>
      <w:r w:rsidRPr="00AC7F85">
        <w:rPr>
          <w:b w:val="0"/>
          <w:bCs/>
          <w:i/>
          <w:spacing w:val="67"/>
          <w:sz w:val="24"/>
          <w:szCs w:val="24"/>
        </w:rPr>
        <w:t xml:space="preserve"> </w:t>
      </w:r>
      <w:r w:rsidR="00056B75">
        <w:rPr>
          <w:b w:val="0"/>
          <w:bCs/>
          <w:i/>
          <w:spacing w:val="67"/>
          <w:sz w:val="24"/>
          <w:szCs w:val="24"/>
        </w:rPr>
        <w:t xml:space="preserve">           </w:t>
      </w:r>
      <w:r w:rsidRPr="00AC7F85">
        <w:rPr>
          <w:b w:val="0"/>
          <w:bCs/>
          <w:i/>
          <w:sz w:val="24"/>
          <w:szCs w:val="24"/>
        </w:rPr>
        <w:t>o</w:t>
      </w:r>
      <w:r w:rsidRPr="00AC7F85">
        <w:rPr>
          <w:b w:val="0"/>
          <w:bCs/>
          <w:i/>
          <w:spacing w:val="69"/>
          <w:sz w:val="24"/>
          <w:szCs w:val="24"/>
        </w:rPr>
        <w:t xml:space="preserve"> </w:t>
      </w:r>
      <w:r w:rsidRPr="00AC7F85">
        <w:rPr>
          <w:b w:val="0"/>
          <w:bCs/>
          <w:i/>
          <w:sz w:val="24"/>
          <w:szCs w:val="24"/>
        </w:rPr>
        <w:t>utrzymaniu</w:t>
      </w:r>
      <w:r w:rsidRPr="00AC7F85">
        <w:rPr>
          <w:b w:val="0"/>
          <w:bCs/>
          <w:i/>
          <w:spacing w:val="69"/>
          <w:sz w:val="24"/>
          <w:szCs w:val="24"/>
        </w:rPr>
        <w:t xml:space="preserve"> </w:t>
      </w:r>
      <w:r w:rsidRPr="00AC7F85">
        <w:rPr>
          <w:b w:val="0"/>
          <w:bCs/>
          <w:i/>
          <w:sz w:val="24"/>
          <w:szCs w:val="24"/>
        </w:rPr>
        <w:t>czystości i porządku w gminach</w:t>
      </w:r>
      <w:r w:rsidR="00F82253">
        <w:rPr>
          <w:b w:val="0"/>
          <w:bCs/>
          <w:sz w:val="24"/>
          <w:szCs w:val="24"/>
        </w:rPr>
        <w:t>;</w:t>
      </w:r>
    </w:p>
    <w:p w14:paraId="6DF9D59F" w14:textId="77777777" w:rsidR="00F82253" w:rsidRPr="00056B75" w:rsidRDefault="00F82253" w:rsidP="00056B75">
      <w:pPr>
        <w:pStyle w:val="Akapitzlist"/>
        <w:numPr>
          <w:ilvl w:val="0"/>
          <w:numId w:val="20"/>
        </w:numPr>
        <w:ind w:left="1276" w:hanging="425"/>
        <w:jc w:val="both"/>
        <w:rPr>
          <w:rFonts w:cs="Arial"/>
          <w:b w:val="0"/>
          <w:bCs/>
          <w:sz w:val="24"/>
        </w:rPr>
      </w:pPr>
      <w:r>
        <w:rPr>
          <w:b w:val="0"/>
          <w:bCs/>
          <w:sz w:val="24"/>
          <w:szCs w:val="24"/>
        </w:rPr>
        <w:t>uchwalają regulamin utrzymania czystości i porządku w gminie w zakresie dotyczącym gospodarowania odpadami komunalnymi.</w:t>
      </w:r>
    </w:p>
    <w:p w14:paraId="432F6F25" w14:textId="77777777" w:rsidR="005C258B" w:rsidRDefault="005C258B" w:rsidP="00803135">
      <w:pPr>
        <w:pStyle w:val="Styl3"/>
        <w:numPr>
          <w:ilvl w:val="0"/>
          <w:numId w:val="0"/>
        </w:numPr>
        <w:rPr>
          <w:strike/>
        </w:rPr>
      </w:pPr>
    </w:p>
    <w:p w14:paraId="43F51CCF" w14:textId="77777777" w:rsidR="005C258B" w:rsidRPr="00803135" w:rsidRDefault="005C258B" w:rsidP="00803135">
      <w:pPr>
        <w:pStyle w:val="Styl3"/>
        <w:numPr>
          <w:ilvl w:val="0"/>
          <w:numId w:val="0"/>
        </w:numPr>
        <w:rPr>
          <w:strike/>
        </w:rPr>
      </w:pPr>
    </w:p>
    <w:p w14:paraId="4E2A78DC" w14:textId="77777777" w:rsidR="00703699" w:rsidRPr="00E77A4E" w:rsidRDefault="00A73614" w:rsidP="00D915D5">
      <w:pPr>
        <w:pStyle w:val="Styl1"/>
        <w:rPr>
          <w:color w:val="1F497D" w:themeColor="text2"/>
        </w:rPr>
      </w:pPr>
      <w:bookmarkStart w:id="12" w:name="_Toc165296984"/>
      <w:r w:rsidRPr="00E77A4E">
        <w:rPr>
          <w:color w:val="1F497D" w:themeColor="text2"/>
        </w:rPr>
        <w:t>Demografia gmin należących do Związku</w:t>
      </w:r>
      <w:bookmarkEnd w:id="12"/>
    </w:p>
    <w:p w14:paraId="4E6B6DBB" w14:textId="77777777" w:rsidR="00703699" w:rsidRDefault="00703699" w:rsidP="00DC7FF3">
      <w:pPr>
        <w:pStyle w:val="Styl3"/>
        <w:numPr>
          <w:ilvl w:val="0"/>
          <w:numId w:val="48"/>
        </w:numPr>
      </w:pPr>
      <w:bookmarkStart w:id="13" w:name="_Toc165296985"/>
      <w:r>
        <w:t>Liczba mieszkańców</w:t>
      </w:r>
      <w:bookmarkEnd w:id="13"/>
    </w:p>
    <w:p w14:paraId="0A5D88A9" w14:textId="2913F392" w:rsidR="00A031BF" w:rsidRDefault="00402ACF" w:rsidP="00611434">
      <w:pPr>
        <w:pStyle w:val="Akapitzlist"/>
        <w:ind w:left="709"/>
        <w:jc w:val="both"/>
        <w:rPr>
          <w:rFonts w:cs="Arial"/>
          <w:b w:val="0"/>
          <w:bCs/>
          <w:sz w:val="24"/>
        </w:rPr>
      </w:pPr>
      <w:r w:rsidRPr="00703699">
        <w:rPr>
          <w:rFonts w:cs="Arial"/>
          <w:b w:val="0"/>
          <w:bCs/>
          <w:sz w:val="24"/>
        </w:rPr>
        <w:t>L</w:t>
      </w:r>
      <w:r w:rsidR="00E14115" w:rsidRPr="00703699">
        <w:rPr>
          <w:rFonts w:cs="Arial"/>
          <w:b w:val="0"/>
          <w:bCs/>
          <w:sz w:val="24"/>
        </w:rPr>
        <w:t>iczba mieszkańców na terenie Komunalnego Związku Gmin Regionu Leszczyńskiego na dzień 31.12.202</w:t>
      </w:r>
      <w:r w:rsidR="008719BB">
        <w:rPr>
          <w:rFonts w:cs="Arial"/>
          <w:b w:val="0"/>
          <w:bCs/>
          <w:sz w:val="24"/>
        </w:rPr>
        <w:t>3</w:t>
      </w:r>
      <w:r w:rsidR="00E14115" w:rsidRPr="00703699">
        <w:rPr>
          <w:rFonts w:cs="Arial"/>
          <w:b w:val="0"/>
          <w:bCs/>
          <w:sz w:val="24"/>
        </w:rPr>
        <w:t xml:space="preserve"> roku </w:t>
      </w:r>
      <w:r w:rsidR="001740D1" w:rsidRPr="00703699">
        <w:rPr>
          <w:rFonts w:cs="Arial"/>
          <w:b w:val="0"/>
          <w:bCs/>
          <w:sz w:val="24"/>
        </w:rPr>
        <w:t xml:space="preserve">według danych pochodzących z rejestru mieszkańców gmin </w:t>
      </w:r>
      <w:r w:rsidR="00E14115" w:rsidRPr="00703699">
        <w:rPr>
          <w:rFonts w:cs="Arial"/>
          <w:b w:val="0"/>
          <w:bCs/>
          <w:sz w:val="24"/>
        </w:rPr>
        <w:t xml:space="preserve">wynosiła </w:t>
      </w:r>
      <w:r w:rsidR="00590BD0" w:rsidRPr="00590BD0">
        <w:rPr>
          <w:rFonts w:cs="Arial"/>
          <w:b w:val="0"/>
          <w:bCs/>
          <w:sz w:val="24"/>
        </w:rPr>
        <w:t>251</w:t>
      </w:r>
      <w:r w:rsidR="00364C23">
        <w:rPr>
          <w:rFonts w:cs="Arial"/>
          <w:b w:val="0"/>
          <w:bCs/>
          <w:sz w:val="24"/>
        </w:rPr>
        <w:t> </w:t>
      </w:r>
      <w:r w:rsidR="00590BD0" w:rsidRPr="00590BD0">
        <w:rPr>
          <w:rFonts w:cs="Arial"/>
          <w:b w:val="0"/>
          <w:bCs/>
          <w:color w:val="1F497D"/>
          <w:sz w:val="24"/>
        </w:rPr>
        <w:t>017</w:t>
      </w:r>
      <w:r w:rsidR="00364C23">
        <w:rPr>
          <w:rFonts w:cs="Arial"/>
          <w:b w:val="0"/>
          <w:bCs/>
          <w:color w:val="1F497D"/>
          <w:sz w:val="24"/>
        </w:rPr>
        <w:t xml:space="preserve"> </w:t>
      </w:r>
      <w:r w:rsidR="00E14115" w:rsidRPr="00590BD0">
        <w:rPr>
          <w:rFonts w:cs="Arial"/>
          <w:b w:val="0"/>
          <w:bCs/>
          <w:color w:val="1F497D"/>
          <w:sz w:val="24"/>
        </w:rPr>
        <w:t>osób</w:t>
      </w:r>
      <w:r w:rsidRPr="00590BD0">
        <w:rPr>
          <w:rFonts w:cs="Arial"/>
          <w:b w:val="0"/>
          <w:bCs/>
          <w:color w:val="1F497D"/>
          <w:sz w:val="24"/>
        </w:rPr>
        <w:t xml:space="preserve">, </w:t>
      </w:r>
      <w:r w:rsidRPr="00703699">
        <w:rPr>
          <w:rFonts w:cs="Arial"/>
          <w:b w:val="0"/>
          <w:bCs/>
          <w:sz w:val="24"/>
        </w:rPr>
        <w:t>natomiast według złożonych deklaracji o wysokości opłaty za gospodarowanie odpadami komunalnymi liczba mieszkańców wynosiła 2</w:t>
      </w:r>
      <w:r w:rsidR="008719BB">
        <w:rPr>
          <w:rFonts w:cs="Arial"/>
          <w:b w:val="0"/>
          <w:bCs/>
          <w:sz w:val="24"/>
        </w:rPr>
        <w:t>30 538</w:t>
      </w:r>
      <w:r w:rsidRPr="00703699">
        <w:rPr>
          <w:rFonts w:cs="Arial"/>
          <w:b w:val="0"/>
          <w:bCs/>
          <w:sz w:val="24"/>
        </w:rPr>
        <w:t xml:space="preserve">. </w:t>
      </w:r>
      <w:r w:rsidR="004F30B9" w:rsidRPr="00703699">
        <w:rPr>
          <w:rFonts w:cs="Arial"/>
          <w:b w:val="0"/>
          <w:bCs/>
          <w:sz w:val="24"/>
        </w:rPr>
        <w:t xml:space="preserve">Rozkład liczby mieszkańców </w:t>
      </w:r>
      <w:r w:rsidR="00931B61">
        <w:rPr>
          <w:rFonts w:cs="Arial"/>
          <w:b w:val="0"/>
          <w:bCs/>
          <w:sz w:val="24"/>
        </w:rPr>
        <w:t xml:space="preserve"> </w:t>
      </w:r>
      <w:r w:rsidR="00A10940">
        <w:rPr>
          <w:rFonts w:cs="Arial"/>
          <w:b w:val="0"/>
          <w:bCs/>
          <w:sz w:val="24"/>
        </w:rPr>
        <w:t xml:space="preserve">ujętych w deklaracjach </w:t>
      </w:r>
      <w:r w:rsidR="004F30B9" w:rsidRPr="00703699">
        <w:rPr>
          <w:rFonts w:cs="Arial"/>
          <w:b w:val="0"/>
          <w:bCs/>
          <w:sz w:val="24"/>
        </w:rPr>
        <w:t>w poszczególnych gminach widać na wykresie</w:t>
      </w:r>
      <w:r w:rsidR="001533D6" w:rsidRPr="00703699">
        <w:rPr>
          <w:rFonts w:cs="Arial"/>
          <w:b w:val="0"/>
          <w:bCs/>
          <w:sz w:val="24"/>
        </w:rPr>
        <w:t xml:space="preserve"> nr</w:t>
      </w:r>
      <w:r w:rsidR="002A6F40">
        <w:rPr>
          <w:rFonts w:cs="Arial"/>
          <w:b w:val="0"/>
          <w:bCs/>
          <w:sz w:val="24"/>
        </w:rPr>
        <w:t xml:space="preserve"> 1</w:t>
      </w:r>
      <w:r w:rsidR="001533D6" w:rsidRPr="00703699">
        <w:rPr>
          <w:rFonts w:cs="Arial"/>
          <w:b w:val="0"/>
          <w:bCs/>
          <w:sz w:val="24"/>
        </w:rPr>
        <w:t>, natomiast wykres nr</w:t>
      </w:r>
      <w:r w:rsidR="002A6F40">
        <w:rPr>
          <w:rFonts w:cs="Arial"/>
          <w:b w:val="0"/>
          <w:bCs/>
          <w:sz w:val="24"/>
        </w:rPr>
        <w:t xml:space="preserve"> 2</w:t>
      </w:r>
      <w:r w:rsidR="001533D6" w:rsidRPr="00703699">
        <w:rPr>
          <w:rFonts w:cs="Arial"/>
          <w:b w:val="0"/>
          <w:bCs/>
          <w:sz w:val="24"/>
        </w:rPr>
        <w:t xml:space="preserve"> </w:t>
      </w:r>
      <w:r w:rsidR="00241F20" w:rsidRPr="00703699">
        <w:rPr>
          <w:rFonts w:cs="Arial"/>
          <w:b w:val="0"/>
          <w:bCs/>
          <w:sz w:val="24"/>
        </w:rPr>
        <w:t>przedstawia jak zmieniała się liczba mieszkańców ujętych w deklaracjach na przestrzeni lat 2014 – 202</w:t>
      </w:r>
      <w:r w:rsidR="008719BB">
        <w:rPr>
          <w:rFonts w:cs="Arial"/>
          <w:b w:val="0"/>
          <w:bCs/>
          <w:sz w:val="24"/>
        </w:rPr>
        <w:t>3</w:t>
      </w:r>
      <w:r w:rsidR="00241F20" w:rsidRPr="00703699">
        <w:rPr>
          <w:rFonts w:cs="Arial"/>
          <w:b w:val="0"/>
          <w:bCs/>
          <w:sz w:val="24"/>
        </w:rPr>
        <w:t>.</w:t>
      </w:r>
    </w:p>
    <w:p w14:paraId="41507A2F" w14:textId="77777777" w:rsidR="005F4284" w:rsidRDefault="005F4284" w:rsidP="00611434">
      <w:pPr>
        <w:pStyle w:val="Akapitzlist"/>
        <w:ind w:left="709"/>
        <w:jc w:val="both"/>
        <w:rPr>
          <w:rFonts w:cs="Arial"/>
          <w:b w:val="0"/>
          <w:bCs/>
          <w:sz w:val="24"/>
        </w:rPr>
      </w:pPr>
    </w:p>
    <w:p w14:paraId="476C3F28" w14:textId="77777777" w:rsidR="005F4284" w:rsidRPr="00703699" w:rsidRDefault="005F4284" w:rsidP="00611434">
      <w:pPr>
        <w:pStyle w:val="Akapitzlist"/>
        <w:ind w:left="709"/>
        <w:jc w:val="both"/>
      </w:pPr>
    </w:p>
    <w:p w14:paraId="1EBFB275" w14:textId="77777777" w:rsidR="00056B75" w:rsidRPr="00707D79" w:rsidRDefault="00056B75" w:rsidP="002A6F40">
      <w:pPr>
        <w:pStyle w:val="Legenda"/>
        <w:keepNext/>
        <w:spacing w:after="0"/>
        <w:rPr>
          <w:color w:val="4B4B4B"/>
        </w:rPr>
      </w:pPr>
    </w:p>
    <w:p w14:paraId="3B2DEC93" w14:textId="0F9F3769" w:rsidR="002A6F40" w:rsidRPr="00364C23" w:rsidRDefault="002A6F40" w:rsidP="002A6F40">
      <w:pPr>
        <w:pStyle w:val="Legenda"/>
        <w:keepNext/>
        <w:spacing w:after="0"/>
      </w:pPr>
      <w:bookmarkStart w:id="14" w:name="_Toc165367650"/>
      <w:r w:rsidRPr="00364C23">
        <w:t xml:space="preserve">Wykres </w:t>
      </w:r>
      <w:r w:rsidR="00344E15" w:rsidRPr="00364C23">
        <w:fldChar w:fldCharType="begin"/>
      </w:r>
      <w:r w:rsidR="00344E15" w:rsidRPr="00364C23">
        <w:instrText xml:space="preserve"> SEQ Wykres \* ARABIC </w:instrText>
      </w:r>
      <w:r w:rsidR="00344E15" w:rsidRPr="00364C23">
        <w:fldChar w:fldCharType="separate"/>
      </w:r>
      <w:r w:rsidR="00BA5743">
        <w:rPr>
          <w:noProof/>
        </w:rPr>
        <w:t>1</w:t>
      </w:r>
      <w:r w:rsidR="00344E15" w:rsidRPr="00364C23">
        <w:rPr>
          <w:noProof/>
        </w:rPr>
        <w:fldChar w:fldCharType="end"/>
      </w:r>
      <w:r w:rsidRPr="00364C23">
        <w:t xml:space="preserve"> Liczba osób wynikająca ze złożonych deklaracji na dzień 31.12.202</w:t>
      </w:r>
      <w:r w:rsidR="003E36BC" w:rsidRPr="00364C23">
        <w:t>3</w:t>
      </w:r>
      <w:r w:rsidRPr="00364C23">
        <w:t xml:space="preserve"> r.</w:t>
      </w:r>
      <w:bookmarkEnd w:id="14"/>
    </w:p>
    <w:p w14:paraId="6BD99479" w14:textId="738108C7" w:rsidR="00A031BF" w:rsidRDefault="00A04D3E" w:rsidP="004F30B9">
      <w:pPr>
        <w:pStyle w:val="Akapitzlist"/>
        <w:spacing w:line="360" w:lineRule="auto"/>
        <w:ind w:left="1440" w:right="-456" w:hanging="1440"/>
        <w:jc w:val="center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noProof/>
          <w:sz w:val="24"/>
        </w:rPr>
        <w:drawing>
          <wp:inline distT="0" distB="0" distL="0" distR="0" wp14:anchorId="0CFC54B0" wp14:editId="7ADAB8DD">
            <wp:extent cx="6336030" cy="3943350"/>
            <wp:effectExtent l="0" t="0" r="7620" b="0"/>
            <wp:docPr id="157948049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79" cy="397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1D454" w14:textId="77777777" w:rsidR="00AC37B7" w:rsidRPr="001D4A10" w:rsidRDefault="00AC37B7" w:rsidP="001D4A10">
      <w:pPr>
        <w:spacing w:line="360" w:lineRule="auto"/>
        <w:jc w:val="both"/>
        <w:rPr>
          <w:rFonts w:cs="Arial"/>
          <w:b w:val="0"/>
          <w:bCs/>
          <w:sz w:val="24"/>
        </w:rPr>
      </w:pPr>
    </w:p>
    <w:p w14:paraId="4DDB636C" w14:textId="5F0F9DFA" w:rsidR="002A6F40" w:rsidRPr="00364C23" w:rsidRDefault="002A6F40" w:rsidP="002A6F40">
      <w:pPr>
        <w:pStyle w:val="Legenda"/>
        <w:keepNext/>
        <w:spacing w:after="0"/>
        <w:jc w:val="both"/>
      </w:pPr>
      <w:bookmarkStart w:id="15" w:name="_Toc165367651"/>
      <w:r w:rsidRPr="00364C23">
        <w:lastRenderedPageBreak/>
        <w:t xml:space="preserve">Wykres </w:t>
      </w:r>
      <w:r w:rsidR="00344E15" w:rsidRPr="00364C23">
        <w:fldChar w:fldCharType="begin"/>
      </w:r>
      <w:r w:rsidR="00344E15" w:rsidRPr="00364C23">
        <w:instrText xml:space="preserve"> SEQ Wykres \* ARABIC </w:instrText>
      </w:r>
      <w:r w:rsidR="00344E15" w:rsidRPr="00364C23">
        <w:fldChar w:fldCharType="separate"/>
      </w:r>
      <w:r w:rsidR="00BA5743">
        <w:rPr>
          <w:noProof/>
        </w:rPr>
        <w:t>2</w:t>
      </w:r>
      <w:r w:rsidR="00344E15" w:rsidRPr="00364C23">
        <w:rPr>
          <w:noProof/>
        </w:rPr>
        <w:fldChar w:fldCharType="end"/>
      </w:r>
      <w:r w:rsidRPr="00364C23">
        <w:t xml:space="preserve"> Liczba osób na podstawie złożonych deklaracji w latach 2014-202</w:t>
      </w:r>
      <w:r w:rsidR="00C77E03" w:rsidRPr="00364C23">
        <w:t>3</w:t>
      </w:r>
      <w:bookmarkEnd w:id="15"/>
    </w:p>
    <w:p w14:paraId="7481F5F5" w14:textId="546AEA51" w:rsidR="00AC37B7" w:rsidRDefault="00C77E03" w:rsidP="00AC37B7">
      <w:pPr>
        <w:pStyle w:val="Akapitzlist"/>
        <w:spacing w:line="360" w:lineRule="auto"/>
        <w:ind w:left="1440" w:right="-172" w:hanging="1440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noProof/>
          <w:sz w:val="24"/>
        </w:rPr>
        <w:drawing>
          <wp:inline distT="0" distB="0" distL="0" distR="0" wp14:anchorId="31FE174C" wp14:editId="5FEAEE1E">
            <wp:extent cx="6144260" cy="3314700"/>
            <wp:effectExtent l="0" t="0" r="8890" b="0"/>
            <wp:docPr id="5751837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96" cy="3340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59C09" w14:textId="77777777" w:rsidR="00241F20" w:rsidRPr="00364C23" w:rsidRDefault="00241F20" w:rsidP="00241F20">
      <w:pPr>
        <w:keepNext/>
        <w:spacing w:line="360" w:lineRule="auto"/>
        <w:rPr>
          <w:bCs/>
          <w:sz w:val="16"/>
          <w:szCs w:val="20"/>
        </w:rPr>
      </w:pPr>
      <w:r w:rsidRPr="00364C23">
        <w:rPr>
          <w:bCs/>
          <w:sz w:val="16"/>
          <w:szCs w:val="20"/>
        </w:rPr>
        <w:t>*liczba osób w gminie Osieczna po przystąpieniu do KZGRL</w:t>
      </w:r>
    </w:p>
    <w:p w14:paraId="0FFFCBA1" w14:textId="77777777" w:rsidR="00AC37B7" w:rsidRPr="00A10940" w:rsidRDefault="00AC37B7" w:rsidP="00A10940">
      <w:pPr>
        <w:spacing w:line="360" w:lineRule="auto"/>
        <w:jc w:val="both"/>
        <w:rPr>
          <w:rFonts w:cs="Arial"/>
          <w:b w:val="0"/>
          <w:bCs/>
          <w:sz w:val="24"/>
        </w:rPr>
      </w:pPr>
    </w:p>
    <w:p w14:paraId="6333A877" w14:textId="77777777" w:rsidR="00E14115" w:rsidRPr="00AC37B7" w:rsidRDefault="00402ACF" w:rsidP="00611434">
      <w:pPr>
        <w:ind w:left="709"/>
        <w:jc w:val="both"/>
        <w:rPr>
          <w:rFonts w:cs="Arial"/>
          <w:b w:val="0"/>
          <w:bCs/>
          <w:sz w:val="24"/>
        </w:rPr>
      </w:pPr>
      <w:r w:rsidRPr="00AC37B7">
        <w:rPr>
          <w:rFonts w:cs="Arial"/>
          <w:b w:val="0"/>
          <w:bCs/>
          <w:sz w:val="24"/>
        </w:rPr>
        <w:t xml:space="preserve">Tabela nr </w:t>
      </w:r>
      <w:r w:rsidR="002A6F40">
        <w:rPr>
          <w:rFonts w:cs="Arial"/>
          <w:b w:val="0"/>
          <w:bCs/>
          <w:sz w:val="24"/>
        </w:rPr>
        <w:t>1</w:t>
      </w:r>
      <w:r w:rsidRPr="00AC37B7">
        <w:rPr>
          <w:rFonts w:cs="Arial"/>
          <w:b w:val="0"/>
          <w:bCs/>
          <w:sz w:val="24"/>
        </w:rPr>
        <w:t xml:space="preserve"> </w:t>
      </w:r>
      <w:r w:rsidR="004F30B9" w:rsidRPr="00AC37B7">
        <w:rPr>
          <w:rFonts w:cs="Arial"/>
          <w:b w:val="0"/>
          <w:bCs/>
          <w:sz w:val="24"/>
        </w:rPr>
        <w:t>p</w:t>
      </w:r>
      <w:r w:rsidR="00A031BF" w:rsidRPr="00AC37B7">
        <w:rPr>
          <w:rFonts w:cs="Arial"/>
          <w:b w:val="0"/>
          <w:bCs/>
          <w:sz w:val="24"/>
        </w:rPr>
        <w:t>rzedstawia liczbę nieruchomości zamieszkałych ujętych w systemie gospodarowania odpadami komunalnymi organizowanym przez Związek oraz stosunek liczby mieszkańców ujętych w deklaracjach do liczby mieszkańców z rejestru mieszkańców gmin</w:t>
      </w:r>
      <w:r w:rsidR="002A6F40">
        <w:rPr>
          <w:rFonts w:cs="Arial"/>
          <w:b w:val="0"/>
          <w:bCs/>
          <w:sz w:val="24"/>
        </w:rPr>
        <w:t>. Poniższe dane obrazują różnicę pomiędzy liczbą osób wynikającą ze złożonych deklaracji, a liczbą osób wg rejestru mieszkańców</w:t>
      </w:r>
      <w:r w:rsidR="00931B61">
        <w:rPr>
          <w:rFonts w:cs="Arial"/>
          <w:b w:val="0"/>
          <w:bCs/>
          <w:sz w:val="24"/>
        </w:rPr>
        <w:t>, które są sporządzane na podstawie zbiorów meldunków w poszczególnych gminach. Nie przedstawiają one jednak liczby mieszkańców brakujących w systemie ze względu na brak danych dotyczących osób faktycznie zamieszkujących daną gminę.</w:t>
      </w:r>
      <w:r w:rsidR="002A6F40">
        <w:rPr>
          <w:rFonts w:cs="Arial"/>
          <w:b w:val="0"/>
          <w:bCs/>
          <w:sz w:val="24"/>
        </w:rPr>
        <w:t xml:space="preserve"> </w:t>
      </w:r>
    </w:p>
    <w:p w14:paraId="46999F7B" w14:textId="77777777" w:rsidR="00E14115" w:rsidRDefault="00E14115" w:rsidP="00931B61"/>
    <w:p w14:paraId="0E881A83" w14:textId="290A959F" w:rsidR="002A6F40" w:rsidRPr="00364C23" w:rsidRDefault="002A6F40" w:rsidP="002A6F40">
      <w:pPr>
        <w:pStyle w:val="Legenda"/>
        <w:keepNext/>
        <w:spacing w:after="0"/>
      </w:pPr>
      <w:bookmarkStart w:id="16" w:name="_Toc165367621"/>
      <w:r w:rsidRPr="00364C23">
        <w:t xml:space="preserve">Tabela </w:t>
      </w:r>
      <w:r w:rsidR="00344E15" w:rsidRPr="00364C23">
        <w:fldChar w:fldCharType="begin"/>
      </w:r>
      <w:r w:rsidR="00344E15" w:rsidRPr="00364C23">
        <w:instrText xml:space="preserve"> SEQ Tabela \* ARABIC </w:instrText>
      </w:r>
      <w:r w:rsidR="00344E15" w:rsidRPr="00364C23">
        <w:fldChar w:fldCharType="separate"/>
      </w:r>
      <w:r w:rsidR="00BA5743">
        <w:rPr>
          <w:noProof/>
        </w:rPr>
        <w:t>1</w:t>
      </w:r>
      <w:r w:rsidR="00344E15" w:rsidRPr="00364C23">
        <w:rPr>
          <w:noProof/>
        </w:rPr>
        <w:fldChar w:fldCharType="end"/>
      </w:r>
      <w:r w:rsidRPr="00364C23">
        <w:t xml:space="preserve"> Procent mieszkańców ujętych w deklaracjach w stosunku do liczby mieszkańców danej gminy</w:t>
      </w:r>
      <w:bookmarkEnd w:id="16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9"/>
        <w:gridCol w:w="1510"/>
        <w:gridCol w:w="1510"/>
        <w:gridCol w:w="1510"/>
        <w:gridCol w:w="1510"/>
        <w:gridCol w:w="1513"/>
      </w:tblGrid>
      <w:tr w:rsidR="00C52C41" w:rsidRPr="00C52C41" w14:paraId="63E69204" w14:textId="77777777" w:rsidTr="00FB11D9">
        <w:trPr>
          <w:trHeight w:val="1680"/>
          <w:jc w:val="center"/>
        </w:trPr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66DCB7D" w14:textId="77777777" w:rsidR="00C52C41" w:rsidRPr="007D2392" w:rsidRDefault="00C52C41" w:rsidP="002A6F4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Gmina</w:t>
            </w:r>
          </w:p>
        </w:tc>
        <w:tc>
          <w:tcPr>
            <w:tcW w:w="8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D244139" w14:textId="77777777" w:rsidR="00C52C41" w:rsidRPr="007D2392" w:rsidRDefault="00C52C41" w:rsidP="002A6F4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Liczba Nieruchomości Zamieszkałych [szt.]</w:t>
            </w:r>
          </w:p>
        </w:tc>
        <w:tc>
          <w:tcPr>
            <w:tcW w:w="8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2E6CDC5" w14:textId="77777777" w:rsidR="00C52C41" w:rsidRPr="007D2392" w:rsidRDefault="00C52C41" w:rsidP="002A6F4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Liczba osób -  zgodnie ze złożonymi deklaracjami </w:t>
            </w: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vertAlign w:val="superscript"/>
                <w:lang w:eastAsia="pl-PL"/>
              </w:rPr>
              <w:t>1</w:t>
            </w: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  [osoby]</w:t>
            </w:r>
          </w:p>
        </w:tc>
        <w:tc>
          <w:tcPr>
            <w:tcW w:w="8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B70E2E6" w14:textId="77777777" w:rsidR="00C52C41" w:rsidRPr="007D2392" w:rsidRDefault="00C52C41" w:rsidP="002A6F4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Liczba Mieszkańców     </w:t>
            </w:r>
            <w:r w:rsidR="00A10940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       </w:t>
            </w: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z rejestru mieszkańców gmin </w:t>
            </w: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vertAlign w:val="superscript"/>
                <w:lang w:eastAsia="pl-PL"/>
              </w:rPr>
              <w:t xml:space="preserve">2 </w:t>
            </w: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[osoby]</w:t>
            </w:r>
          </w:p>
        </w:tc>
        <w:tc>
          <w:tcPr>
            <w:tcW w:w="8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4BD4D59" w14:textId="77777777" w:rsidR="00C52C41" w:rsidRPr="007D2392" w:rsidRDefault="00C52C41" w:rsidP="002A6F4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Liczba ludności wg danych z GUS </w:t>
            </w: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83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D4D273A" w14:textId="77777777" w:rsidR="00C52C41" w:rsidRPr="007D2392" w:rsidRDefault="00C52C41" w:rsidP="002A6F4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Procent  liczby mieszkańców ujętych w deklaracjach w stosunku do liczby mieszkańców </w:t>
            </w:r>
            <w:r w:rsidR="0029042C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           </w:t>
            </w:r>
            <w:r w:rsidRPr="007D2392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z rejestru mieszkańców gmin</w:t>
            </w:r>
          </w:p>
        </w:tc>
      </w:tr>
      <w:tr w:rsidR="000C1CD0" w:rsidRPr="00C52C41" w14:paraId="112B725B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F7C9B44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BOJANOWO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D4431" w14:textId="4A37143E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2 404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DC007" w14:textId="038E674B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7 400</w:t>
            </w:r>
          </w:p>
        </w:tc>
        <w:tc>
          <w:tcPr>
            <w:tcW w:w="8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C972C" w14:textId="7CC33196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8 354</w:t>
            </w:r>
          </w:p>
        </w:tc>
        <w:tc>
          <w:tcPr>
            <w:tcW w:w="8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04987" w14:textId="57EEAB72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8 275</w:t>
            </w:r>
          </w:p>
        </w:tc>
        <w:tc>
          <w:tcPr>
            <w:tcW w:w="83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19204" w14:textId="20F7770E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88,6</w:t>
            </w:r>
          </w:p>
        </w:tc>
      </w:tr>
      <w:tr w:rsidR="000C1CD0" w:rsidRPr="00C52C41" w14:paraId="0E539B32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ACECACD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GOSTYŃ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A46E7B8" w14:textId="140DE5A7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5 300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D348877" w14:textId="45DEBF2E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25 296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363F235" w14:textId="57762D5D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27 231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C4F9ED7" w14:textId="3D0A8325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27 908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58D71CD" w14:textId="0167A02D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92,9</w:t>
            </w:r>
          </w:p>
        </w:tc>
      </w:tr>
      <w:tr w:rsidR="000C1CD0" w:rsidRPr="00C52C41" w14:paraId="2C97C833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87578D9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JUTROSIN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9F2B4" w14:textId="6FB2A136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1 752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09D03" w14:textId="31AAB5E7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6 335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449B8" w14:textId="6BE90399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7 056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CD237" w14:textId="169FC025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6 934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94E91" w14:textId="4FA19BC6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89,8</w:t>
            </w:r>
          </w:p>
        </w:tc>
      </w:tr>
      <w:tr w:rsidR="000C1CD0" w:rsidRPr="00C52C41" w14:paraId="6E003157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5E816DB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KROBIA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3C1B097" w14:textId="4457A551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2 839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8A0734F" w14:textId="1543041D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11 366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E749177" w14:textId="45C21C1E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12 809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8FD4E23" w14:textId="1B4082E4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12 658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8AB4844" w14:textId="43AC5B3D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88,7</w:t>
            </w:r>
          </w:p>
        </w:tc>
      </w:tr>
      <w:tr w:rsidR="000C1CD0" w:rsidRPr="00C52C41" w14:paraId="57DEEEED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871D23D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KRZEMIENIEWO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9B3CE8" w14:textId="1E833919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1 742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C8CD1" w14:textId="20A6F89B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7 121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2DD0F" w14:textId="7C71AEA1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8 040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74596" w14:textId="7312413F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7 828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59415" w14:textId="7C2F4B72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88,6</w:t>
            </w:r>
          </w:p>
        </w:tc>
      </w:tr>
      <w:tr w:rsidR="000C1CD0" w:rsidRPr="00C52C41" w14:paraId="4C23A5AD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E80D955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KRZYWIŃ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01E668C" w14:textId="3F1B9F80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2 585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950EC71" w14:textId="41B586B8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8 706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08B6DE2" w14:textId="6EB6FA7F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9 821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0037834" w14:textId="195519D9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9 526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0273B89" w14:textId="4A949B75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88,6</w:t>
            </w:r>
          </w:p>
        </w:tc>
      </w:tr>
      <w:tr w:rsidR="000C1CD0" w:rsidRPr="00C52C41" w14:paraId="7176B177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E97AC73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lastRenderedPageBreak/>
              <w:t>LESZNO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F8002" w14:textId="478FAAD5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8 586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EAA77" w14:textId="0E583CFE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54 200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E53B2" w14:textId="3FB63E1C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58 318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DC3E9" w14:textId="0ED98459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60 642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178DE" w14:textId="63E5D674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92,9</w:t>
            </w:r>
          </w:p>
        </w:tc>
      </w:tr>
      <w:tr w:rsidR="000C1CD0" w:rsidRPr="00C52C41" w14:paraId="7F6B25CF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1831F35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LIPNO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E51338E" w14:textId="34641259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2 947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C33BFCE" w14:textId="2FD2196D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9 199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85206EC" w14:textId="4D19C0CB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9 376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DE05158" w14:textId="0EDA215A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9 717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19D6CFE" w14:textId="3F90083D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98,1</w:t>
            </w:r>
          </w:p>
        </w:tc>
      </w:tr>
      <w:tr w:rsidR="000C1CD0" w:rsidRPr="00C52C41" w14:paraId="768B12E7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C9678B9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MIEJSKA GÓRKA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23B3B" w14:textId="4506A486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2 251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72119" w14:textId="15F1B2D5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8 099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D8DAF" w14:textId="344A438F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9 040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11EA2" w14:textId="2D00D87F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8 838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0FF33" w14:textId="68ABA2FA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89,6</w:t>
            </w:r>
          </w:p>
        </w:tc>
      </w:tr>
      <w:tr w:rsidR="000C1CD0" w:rsidRPr="00C52C41" w14:paraId="7140909A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0611DC8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OSIECZNA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8C050DB" w14:textId="4E59FE20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2 508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4EABB2C" w14:textId="14A3B89C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8 240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C1B6A1C" w14:textId="6A508FAD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9 330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2C2C04A" w14:textId="4E209F90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9 312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457A422" w14:textId="3978323F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88,3</w:t>
            </w:r>
          </w:p>
        </w:tc>
      </w:tr>
      <w:tr w:rsidR="000C1CD0" w:rsidRPr="00C52C41" w14:paraId="090D75A6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4F8657F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PAKOSŁAW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A9539" w14:textId="08A6A9B7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1 186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B8E9D" w14:textId="308B9CD2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4 369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AEDE3" w14:textId="60150858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4 839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4D092" w14:textId="1F394A3E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4 789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21FDF" w14:textId="69C3898B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90,3</w:t>
            </w:r>
          </w:p>
        </w:tc>
      </w:tr>
      <w:tr w:rsidR="000C1CD0" w:rsidRPr="00C52C41" w14:paraId="5C1773F9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467074B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PĘPOWO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F8FA59B" w14:textId="57861920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1 501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4D11196" w14:textId="1D867EB0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5 270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39C7F03" w14:textId="4547AB7C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5 886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5C14F90" w14:textId="3BF0AAF3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5 773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4160701" w14:textId="18BDA367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89,5</w:t>
            </w:r>
          </w:p>
        </w:tc>
      </w:tr>
      <w:tr w:rsidR="000C1CD0" w:rsidRPr="00C52C41" w14:paraId="34D83E83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AC903A8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POGORZELA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E0298" w14:textId="725C0F84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1 228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674C2" w14:textId="40ED871C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4 221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A13C4" w14:textId="0452450E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4 832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4FF27" w14:textId="5C1CA5E2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4 691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D3072" w14:textId="2CF194E4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87,4</w:t>
            </w:r>
          </w:p>
        </w:tc>
      </w:tr>
      <w:tr w:rsidR="000C1CD0" w:rsidRPr="00C52C41" w14:paraId="2F75199F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6E2EACD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PONIEC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A56A8B2" w14:textId="43CD18E2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1 971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9926F8E" w14:textId="09BD4DEB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6 791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1CE91F2" w14:textId="3C14C8DA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7 548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CC1D851" w14:textId="01568C8D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7 525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3946861" w14:textId="02FE19BE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90,0</w:t>
            </w:r>
          </w:p>
        </w:tc>
      </w:tr>
      <w:tr w:rsidR="000C1CD0" w:rsidRPr="00C52C41" w14:paraId="53937EF6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A64AE12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RAWICZ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6C30D" w14:textId="7B9A051F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5 276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5B3BF" w14:textId="73BD42A3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27 087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D810D" w14:textId="754666DB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28 698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CA152" w14:textId="5F933338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30 031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59936" w14:textId="2BD35CDC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94,4</w:t>
            </w:r>
          </w:p>
        </w:tc>
      </w:tr>
      <w:tr w:rsidR="000C1CD0" w:rsidRPr="00C52C41" w14:paraId="60E8C3B1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C7A951B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RYDZYNA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5B722AB" w14:textId="0A993115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3 029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DB9EF9C" w14:textId="5D0287F2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9 783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12A0652" w14:textId="6F5D8E1A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10 408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44138AD" w14:textId="60E84353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10 397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5282A3A" w14:textId="5F2A39B8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94,0</w:t>
            </w:r>
          </w:p>
        </w:tc>
      </w:tr>
      <w:tr w:rsidR="000C1CD0" w:rsidRPr="00C52C41" w14:paraId="593CCDFA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CA84839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ŚMIGIEL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E79444" w14:textId="467434D9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4 401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FBB36" w14:textId="648E9EEE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15 665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DDD89" w14:textId="64441BA3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17 176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89F38" w14:textId="45619007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17 051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10800" w14:textId="64EEBEAD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91,2</w:t>
            </w:r>
          </w:p>
        </w:tc>
      </w:tr>
      <w:tr w:rsidR="000C1CD0" w:rsidRPr="00C52C41" w14:paraId="34722459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CB6D1D4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ŚWIĘCIECHOWA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C9C7BF8" w14:textId="1F4D659D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2 549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A4CBDA5" w14:textId="51A26A1E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7 928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D145A00" w14:textId="28B3CFEE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8 431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0CDA3F7" w14:textId="6D78BED4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8 669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C181F36" w14:textId="7D93CB05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94,0</w:t>
            </w:r>
          </w:p>
        </w:tc>
      </w:tr>
      <w:tr w:rsidR="000C1CD0" w:rsidRPr="00C52C41" w14:paraId="52D45B89" w14:textId="77777777" w:rsidTr="00AE634A">
        <w:trPr>
          <w:trHeight w:val="402"/>
          <w:jc w:val="center"/>
        </w:trPr>
        <w:tc>
          <w:tcPr>
            <w:tcW w:w="8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9E939FC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 w:val="0"/>
                <w:sz w:val="18"/>
                <w:szCs w:val="18"/>
                <w:lang w:eastAsia="pl-PL"/>
              </w:rPr>
              <w:t>WIJEWO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22F3F" w14:textId="6D822C7F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940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B4E4B" w14:textId="18F745B9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b w:val="0"/>
                <w:bCs/>
                <w:sz w:val="20"/>
                <w:szCs w:val="20"/>
              </w:rPr>
              <w:t>3 462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754E3" w14:textId="51A7C0CE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3 824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40406F" w14:textId="750F6A1C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3 747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4D677" w14:textId="2389FF2C" w:rsidR="000C1CD0" w:rsidRPr="002927F3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sz w:val="20"/>
                <w:szCs w:val="20"/>
                <w:lang w:eastAsia="pl-PL"/>
              </w:rPr>
            </w:pPr>
            <w:r w:rsidRPr="002927F3">
              <w:rPr>
                <w:rFonts w:ascii="Cambria" w:hAnsi="Cambria"/>
                <w:b w:val="0"/>
                <w:bCs/>
                <w:sz w:val="20"/>
                <w:szCs w:val="20"/>
              </w:rPr>
              <w:t>90,5</w:t>
            </w:r>
          </w:p>
        </w:tc>
      </w:tr>
      <w:tr w:rsidR="000C1CD0" w:rsidRPr="00C52C41" w14:paraId="01B19DE1" w14:textId="77777777" w:rsidTr="00AE634A">
        <w:trPr>
          <w:trHeight w:val="499"/>
          <w:jc w:val="center"/>
        </w:trPr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7C87B79" w14:textId="77777777" w:rsidR="000C1CD0" w:rsidRPr="007D2392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sz w:val="18"/>
                <w:szCs w:val="18"/>
                <w:lang w:eastAsia="pl-PL"/>
              </w:rPr>
            </w:pPr>
            <w:r w:rsidRPr="007D2392">
              <w:rPr>
                <w:rFonts w:ascii="Cambria" w:eastAsia="Times New Roman" w:hAnsi="Cambria" w:cs="Calibri"/>
                <w:bCs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135AF98" w14:textId="1E75682F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sz w:val="20"/>
                <w:szCs w:val="20"/>
              </w:rPr>
              <w:t>54 995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39E1D82" w14:textId="2063E12A" w:rsidR="000C1CD0" w:rsidRPr="000C1CD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0C1CD0">
              <w:rPr>
                <w:rFonts w:ascii="Cambria" w:hAnsi="Cambria" w:cs="Calibri"/>
                <w:sz w:val="20"/>
                <w:szCs w:val="20"/>
              </w:rPr>
              <w:t>230 538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BFBFBF"/>
            <w:vAlign w:val="center"/>
            <w:hideMark/>
          </w:tcPr>
          <w:p w14:paraId="03DEBC0D" w14:textId="2CD9D601" w:rsidR="000C1CD0" w:rsidRPr="006B4E8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sz w:val="20"/>
                <w:szCs w:val="16"/>
                <w:lang w:eastAsia="pl-PL"/>
              </w:rPr>
            </w:pPr>
            <w:r w:rsidRPr="006B4E80">
              <w:rPr>
                <w:rFonts w:ascii="Cambria" w:hAnsi="Cambria"/>
                <w:sz w:val="20"/>
                <w:szCs w:val="16"/>
              </w:rPr>
              <w:t>251 017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BFBFBF"/>
            <w:vAlign w:val="center"/>
            <w:hideMark/>
          </w:tcPr>
          <w:p w14:paraId="12E0FE91" w14:textId="5F5BEA73" w:rsidR="000C1CD0" w:rsidRPr="006B4E8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sz w:val="20"/>
                <w:szCs w:val="16"/>
                <w:lang w:eastAsia="pl-PL"/>
              </w:rPr>
            </w:pPr>
            <w:r w:rsidRPr="006B4E80">
              <w:rPr>
                <w:rFonts w:ascii="Cambria" w:hAnsi="Cambria"/>
                <w:sz w:val="20"/>
                <w:szCs w:val="16"/>
              </w:rPr>
              <w:t>254 311</w:t>
            </w: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92AADC" w14:textId="57BF57F6" w:rsidR="000C1CD0" w:rsidRPr="006B4E80" w:rsidRDefault="000C1CD0" w:rsidP="000C1CD0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sz w:val="20"/>
                <w:szCs w:val="16"/>
                <w:lang w:eastAsia="pl-PL"/>
              </w:rPr>
            </w:pPr>
            <w:r w:rsidRPr="006B4E80">
              <w:rPr>
                <w:rFonts w:ascii="Cambria" w:hAnsi="Cambria"/>
                <w:sz w:val="20"/>
                <w:szCs w:val="16"/>
              </w:rPr>
              <w:t>91,84</w:t>
            </w:r>
          </w:p>
        </w:tc>
      </w:tr>
      <w:tr w:rsidR="00C52C41" w:rsidRPr="00C52C41" w14:paraId="78F75F38" w14:textId="77777777" w:rsidTr="00FB11D9">
        <w:trPr>
          <w:trHeight w:val="24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02800E" w14:textId="634729BA" w:rsidR="00C52C41" w:rsidRPr="00364C23" w:rsidRDefault="00F05D83" w:rsidP="00F05D83">
            <w:pPr>
              <w:spacing w:line="240" w:lineRule="auto"/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</w:pPr>
            <w:r w:rsidRPr="00364C23">
              <w:rPr>
                <w:rFonts w:ascii="Cambria" w:eastAsia="Times New Roman" w:hAnsi="Cambria" w:cs="Calibri"/>
                <w:b w:val="0"/>
                <w:sz w:val="16"/>
                <w:szCs w:val="16"/>
                <w:vertAlign w:val="superscript"/>
                <w:lang w:eastAsia="pl-PL"/>
              </w:rPr>
              <w:t>1</w:t>
            </w:r>
            <w:r w:rsidR="00C52C41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Dane pochodzą z programu </w:t>
            </w:r>
            <w:r w:rsidR="000702A7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Odpady w Gminie</w:t>
            </w:r>
            <w:r w:rsidR="00C52C41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 z dnia 31.12.202</w:t>
            </w:r>
            <w:r w:rsidR="003E39EC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3</w:t>
            </w:r>
          </w:p>
        </w:tc>
      </w:tr>
      <w:tr w:rsidR="00C52C41" w:rsidRPr="00C52C41" w14:paraId="18E57129" w14:textId="77777777" w:rsidTr="00FB11D9">
        <w:trPr>
          <w:trHeight w:val="24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CD8C9" w14:textId="32676318" w:rsidR="00C52C41" w:rsidRPr="00364C23" w:rsidRDefault="00F05D83" w:rsidP="00F05D83">
            <w:pPr>
              <w:spacing w:line="240" w:lineRule="auto"/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</w:pPr>
            <w:r w:rsidRPr="00364C23">
              <w:rPr>
                <w:rFonts w:ascii="Cambria" w:eastAsia="Times New Roman" w:hAnsi="Cambria" w:cs="Calibri"/>
                <w:b w:val="0"/>
                <w:sz w:val="16"/>
                <w:szCs w:val="16"/>
                <w:vertAlign w:val="superscript"/>
                <w:lang w:eastAsia="pl-PL"/>
              </w:rPr>
              <w:t>2</w:t>
            </w:r>
            <w:r w:rsidR="00C52C41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Dane pochodzące z rejestru mieszkańców gmin według stanu na dzień 31.12.202</w:t>
            </w:r>
            <w:r w:rsidR="003E39EC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3</w:t>
            </w:r>
          </w:p>
        </w:tc>
      </w:tr>
      <w:tr w:rsidR="00C52C41" w:rsidRPr="00C52C41" w14:paraId="7F8A3D2B" w14:textId="77777777" w:rsidTr="00FB11D9">
        <w:trPr>
          <w:trHeight w:val="24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32F914" w14:textId="50687B19" w:rsidR="00C52C41" w:rsidRPr="00364C23" w:rsidRDefault="00F05D83" w:rsidP="00F05D83">
            <w:pPr>
              <w:pStyle w:val="Akapitzlist"/>
              <w:spacing w:line="240" w:lineRule="auto"/>
              <w:ind w:left="0"/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</w:pPr>
            <w:r w:rsidRPr="00364C23">
              <w:rPr>
                <w:rFonts w:ascii="Cambria" w:eastAsia="Times New Roman" w:hAnsi="Cambria" w:cs="Calibri"/>
                <w:b w:val="0"/>
                <w:sz w:val="16"/>
                <w:szCs w:val="16"/>
                <w:vertAlign w:val="superscript"/>
                <w:lang w:eastAsia="pl-PL"/>
              </w:rPr>
              <w:t>3</w:t>
            </w:r>
            <w:r w:rsidR="00C52C41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Dane pochodzą GUS na dzień 31.12.202</w:t>
            </w:r>
            <w:r w:rsidR="00A37960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2</w:t>
            </w:r>
            <w:r w:rsidR="00C52C41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 xml:space="preserve"> z "Rocznik Demograficzny 202</w:t>
            </w:r>
            <w:r w:rsidR="00A37960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3</w:t>
            </w:r>
            <w:r w:rsidR="00C52C41" w:rsidRPr="00364C23">
              <w:rPr>
                <w:rFonts w:ascii="Cambria" w:eastAsia="Times New Roman" w:hAnsi="Cambria" w:cs="Calibri"/>
                <w:b w:val="0"/>
                <w:sz w:val="16"/>
                <w:szCs w:val="16"/>
                <w:lang w:eastAsia="pl-PL"/>
              </w:rPr>
              <w:t>"</w:t>
            </w:r>
          </w:p>
        </w:tc>
      </w:tr>
    </w:tbl>
    <w:p w14:paraId="755990B5" w14:textId="77777777" w:rsidR="00A73614" w:rsidRDefault="00A73614" w:rsidP="00A73614">
      <w:pPr>
        <w:pStyle w:val="Akapitzlist"/>
      </w:pPr>
    </w:p>
    <w:p w14:paraId="6273D4B5" w14:textId="77777777" w:rsidR="00364C23" w:rsidRDefault="00364C23" w:rsidP="00A73614">
      <w:pPr>
        <w:pStyle w:val="Akapitzlist"/>
      </w:pPr>
    </w:p>
    <w:p w14:paraId="081153C9" w14:textId="77777777" w:rsidR="00870F52" w:rsidRDefault="00870F52" w:rsidP="00D915D5">
      <w:pPr>
        <w:pStyle w:val="Styl3"/>
      </w:pPr>
      <w:bookmarkStart w:id="17" w:name="_Toc165296986"/>
      <w:r>
        <w:t>Działania prowadzone w celu uszczelnienia systemu</w:t>
      </w:r>
      <w:bookmarkEnd w:id="17"/>
    </w:p>
    <w:p w14:paraId="1BC80C61" w14:textId="77777777" w:rsidR="00703699" w:rsidRDefault="00703699" w:rsidP="00611434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 w:rsidRPr="00703699">
        <w:rPr>
          <w:color w:val="1F497D" w:themeColor="text2"/>
        </w:rPr>
        <w:t>W przypadku nieruchomości zamieszkałych system gospodarowania odpadami komunalnymi cały czas jest uszczelniany przez prowadzenie następujących działań:</w:t>
      </w:r>
    </w:p>
    <w:p w14:paraId="648FAE37" w14:textId="77777777" w:rsidR="00703699" w:rsidRDefault="00703699" w:rsidP="00DC7FF3">
      <w:pPr>
        <w:pStyle w:val="Tekstpodstawowy"/>
        <w:numPr>
          <w:ilvl w:val="0"/>
          <w:numId w:val="23"/>
        </w:numPr>
        <w:spacing w:line="276" w:lineRule="auto"/>
        <w:ind w:left="2126" w:hanging="567"/>
        <w:jc w:val="both"/>
        <w:rPr>
          <w:color w:val="1F497D" w:themeColor="text2"/>
        </w:rPr>
      </w:pPr>
      <w:r w:rsidRPr="00703699">
        <w:rPr>
          <w:color w:val="1F497D" w:themeColor="text2"/>
        </w:rPr>
        <w:t>porównywanie liczby osób wykazanych w deklaracjach o wysokości opłaty za gospodarowanie odpadami komunalnymi z bazami gminnymi (osoby zameldowane, urodzenia),</w:t>
      </w:r>
    </w:p>
    <w:p w14:paraId="771B7108" w14:textId="77777777" w:rsidR="00703699" w:rsidRDefault="00703699" w:rsidP="00DC7FF3">
      <w:pPr>
        <w:pStyle w:val="Tekstpodstawowy"/>
        <w:numPr>
          <w:ilvl w:val="0"/>
          <w:numId w:val="23"/>
        </w:numPr>
        <w:spacing w:line="276" w:lineRule="auto"/>
        <w:ind w:left="2126" w:hanging="567"/>
        <w:jc w:val="both"/>
        <w:rPr>
          <w:color w:val="1F497D" w:themeColor="text2"/>
        </w:rPr>
      </w:pPr>
      <w:r w:rsidRPr="00703699">
        <w:rPr>
          <w:color w:val="1F497D" w:themeColor="text2"/>
        </w:rPr>
        <w:t>weryfikacja liczby osób wykazanych w deklaracjach z innymi bazami (zużycie wody, pomoc społeczna),</w:t>
      </w:r>
    </w:p>
    <w:p w14:paraId="72CC462D" w14:textId="77777777" w:rsidR="00703699" w:rsidRDefault="00703699" w:rsidP="00DC7FF3">
      <w:pPr>
        <w:pStyle w:val="Tekstpodstawowy"/>
        <w:numPr>
          <w:ilvl w:val="0"/>
          <w:numId w:val="23"/>
        </w:numPr>
        <w:spacing w:line="276" w:lineRule="auto"/>
        <w:ind w:left="2126" w:hanging="567"/>
        <w:jc w:val="both"/>
        <w:rPr>
          <w:color w:val="1F497D" w:themeColor="text2"/>
        </w:rPr>
      </w:pPr>
      <w:r w:rsidRPr="00703699">
        <w:rPr>
          <w:color w:val="1F497D" w:themeColor="text2"/>
        </w:rPr>
        <w:t xml:space="preserve">weryfikacja informacji uzyskanych o liczbie osób zamieszkujących </w:t>
      </w:r>
      <w:r w:rsidR="00056B75">
        <w:rPr>
          <w:color w:val="1F497D" w:themeColor="text2"/>
        </w:rPr>
        <w:t xml:space="preserve">               </w:t>
      </w:r>
      <w:r w:rsidRPr="00703699">
        <w:rPr>
          <w:color w:val="1F497D" w:themeColor="text2"/>
        </w:rPr>
        <w:t>z Punktów Selektywnego Zbierania Odpadów Komunalnych</w:t>
      </w:r>
      <w:r w:rsidR="00A10940">
        <w:rPr>
          <w:color w:val="1F497D" w:themeColor="text2"/>
        </w:rPr>
        <w:t xml:space="preserve"> (w związku z limitem 100 kg odpadów remontowo – budowlanych na osobę)</w:t>
      </w:r>
      <w:r w:rsidRPr="00703699">
        <w:rPr>
          <w:color w:val="1F497D" w:themeColor="text2"/>
        </w:rPr>
        <w:t>,</w:t>
      </w:r>
    </w:p>
    <w:p w14:paraId="21AD195F" w14:textId="77777777" w:rsidR="00FF298F" w:rsidRDefault="00703699" w:rsidP="00DC7FF3">
      <w:pPr>
        <w:pStyle w:val="Tekstpodstawowy"/>
        <w:numPr>
          <w:ilvl w:val="0"/>
          <w:numId w:val="23"/>
        </w:numPr>
        <w:spacing w:line="276" w:lineRule="auto"/>
        <w:ind w:left="2126" w:hanging="567"/>
        <w:jc w:val="both"/>
        <w:rPr>
          <w:color w:val="1F497D" w:themeColor="text2"/>
        </w:rPr>
      </w:pPr>
      <w:r w:rsidRPr="00703699">
        <w:rPr>
          <w:color w:val="1F497D" w:themeColor="text2"/>
        </w:rPr>
        <w:t xml:space="preserve">weryfikacja informacji uzyskanych telefonicznie i drogą mailową od mieszkańców. </w:t>
      </w:r>
      <w:bookmarkStart w:id="18" w:name="_Toc395792794"/>
      <w:bookmarkStart w:id="19" w:name="_Toc395792851"/>
      <w:bookmarkStart w:id="20" w:name="_Toc401840048"/>
      <w:bookmarkStart w:id="21" w:name="_Toc512233666"/>
    </w:p>
    <w:p w14:paraId="08B31015" w14:textId="77777777" w:rsidR="00845FB3" w:rsidRDefault="00845FB3" w:rsidP="00611434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</w:p>
    <w:p w14:paraId="587C9C71" w14:textId="07559077" w:rsidR="00C33BDC" w:rsidRDefault="00C33BDC" w:rsidP="00611434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>
        <w:rPr>
          <w:color w:val="1F497D" w:themeColor="text2"/>
        </w:rPr>
        <w:t xml:space="preserve">W przypadku stwierdzenia różnicy w liczbie osób zgłoszonych w deklaracji w stosunku do liczby osób zamieszkujących daną nieruchomość właściciel nieruchomości </w:t>
      </w:r>
      <w:r w:rsidR="007C2159">
        <w:rPr>
          <w:color w:val="1F497D" w:themeColor="text2"/>
        </w:rPr>
        <w:t>wzywany jest do</w:t>
      </w:r>
      <w:r w:rsidR="00A10940">
        <w:rPr>
          <w:color w:val="1F497D" w:themeColor="text2"/>
        </w:rPr>
        <w:t xml:space="preserve"> złożenia wyjaśnień w tym zakresie i</w:t>
      </w:r>
      <w:r w:rsidR="007C2159">
        <w:rPr>
          <w:color w:val="1F497D" w:themeColor="text2"/>
        </w:rPr>
        <w:t xml:space="preserve"> skorygowania deklaracji o wysokości opłaty za gospodarowanie odpadami komunalnymi. Jeżeli deklaracja nie zostanie skorygowana Związek przeprowadza postępowanie administracyjne</w:t>
      </w:r>
      <w:r w:rsidR="007A58C4">
        <w:rPr>
          <w:color w:val="1F497D" w:themeColor="text2"/>
        </w:rPr>
        <w:t xml:space="preserve">, w wyniku którego </w:t>
      </w:r>
      <w:r w:rsidR="007A58C4">
        <w:rPr>
          <w:color w:val="1F497D" w:themeColor="text2"/>
        </w:rPr>
        <w:lastRenderedPageBreak/>
        <w:t xml:space="preserve">zostaje wydana decyzja określająca wysokość opłaty za gospodarowanie odpadami komunalnymi. W </w:t>
      </w:r>
      <w:r>
        <w:rPr>
          <w:color w:val="1F497D" w:themeColor="text2"/>
        </w:rPr>
        <w:t>202</w:t>
      </w:r>
      <w:r w:rsidR="008719BB">
        <w:rPr>
          <w:color w:val="1F497D" w:themeColor="text2"/>
        </w:rPr>
        <w:t>3</w:t>
      </w:r>
      <w:r>
        <w:rPr>
          <w:color w:val="1F497D" w:themeColor="text2"/>
        </w:rPr>
        <w:t xml:space="preserve"> roku </w:t>
      </w:r>
      <w:r w:rsidR="007A58C4">
        <w:rPr>
          <w:color w:val="1F497D" w:themeColor="text2"/>
        </w:rPr>
        <w:t xml:space="preserve">przeprowadzono </w:t>
      </w:r>
      <w:r w:rsidR="008719BB">
        <w:rPr>
          <w:color w:val="1F497D" w:themeColor="text2"/>
        </w:rPr>
        <w:t>182</w:t>
      </w:r>
      <w:r w:rsidR="007A58C4">
        <w:rPr>
          <w:color w:val="1F497D" w:themeColor="text2"/>
        </w:rPr>
        <w:t xml:space="preserve"> postępowa</w:t>
      </w:r>
      <w:r w:rsidR="008719BB">
        <w:rPr>
          <w:color w:val="1F497D" w:themeColor="text2"/>
        </w:rPr>
        <w:t>nia</w:t>
      </w:r>
      <w:r w:rsidR="007A58C4">
        <w:rPr>
          <w:color w:val="1F497D" w:themeColor="text2"/>
        </w:rPr>
        <w:t xml:space="preserve"> administracyjn</w:t>
      </w:r>
      <w:r w:rsidR="008719BB">
        <w:rPr>
          <w:color w:val="1F497D" w:themeColor="text2"/>
        </w:rPr>
        <w:t>e</w:t>
      </w:r>
      <w:r w:rsidR="007A58C4">
        <w:rPr>
          <w:color w:val="1F497D" w:themeColor="text2"/>
        </w:rPr>
        <w:t xml:space="preserve"> dotycząc</w:t>
      </w:r>
      <w:r w:rsidR="008719BB">
        <w:rPr>
          <w:color w:val="1F497D" w:themeColor="text2"/>
        </w:rPr>
        <w:t>e</w:t>
      </w:r>
      <w:r w:rsidR="007A58C4">
        <w:rPr>
          <w:color w:val="1F497D" w:themeColor="text2"/>
        </w:rPr>
        <w:t xml:space="preserve"> </w:t>
      </w:r>
      <w:r w:rsidR="0084223D">
        <w:rPr>
          <w:color w:val="1F497D" w:themeColor="text2"/>
        </w:rPr>
        <w:t>wykazania nieprawidłowej liczby osób</w:t>
      </w:r>
      <w:r w:rsidR="009E40C5">
        <w:rPr>
          <w:color w:val="1F497D" w:themeColor="text2"/>
        </w:rPr>
        <w:t>, w wyniku których</w:t>
      </w:r>
      <w:r w:rsidR="0050002B">
        <w:rPr>
          <w:color w:val="1F497D" w:themeColor="text2"/>
        </w:rPr>
        <w:t xml:space="preserve"> dodatkowo</w:t>
      </w:r>
      <w:r w:rsidR="009E40C5">
        <w:rPr>
          <w:color w:val="1F497D" w:themeColor="text2"/>
        </w:rPr>
        <w:t xml:space="preserve"> </w:t>
      </w:r>
      <w:r w:rsidR="00842079">
        <w:rPr>
          <w:color w:val="1F497D" w:themeColor="text2"/>
        </w:rPr>
        <w:t>204</w:t>
      </w:r>
      <w:r w:rsidR="009E40C5">
        <w:rPr>
          <w:color w:val="1F497D" w:themeColor="text2"/>
        </w:rPr>
        <w:t xml:space="preserve"> os</w:t>
      </w:r>
      <w:r w:rsidR="00842079">
        <w:rPr>
          <w:color w:val="1F497D" w:themeColor="text2"/>
        </w:rPr>
        <w:t>oby</w:t>
      </w:r>
      <w:r w:rsidR="009E40C5">
        <w:rPr>
          <w:color w:val="1F497D" w:themeColor="text2"/>
        </w:rPr>
        <w:t xml:space="preserve"> </w:t>
      </w:r>
      <w:r w:rsidR="00844174">
        <w:rPr>
          <w:color w:val="1F497D" w:themeColor="text2"/>
        </w:rPr>
        <w:t>został</w:t>
      </w:r>
      <w:r w:rsidR="00842079">
        <w:rPr>
          <w:color w:val="1F497D" w:themeColor="text2"/>
        </w:rPr>
        <w:t>y</w:t>
      </w:r>
      <w:r w:rsidR="00611434">
        <w:rPr>
          <w:color w:val="1F497D" w:themeColor="text2"/>
        </w:rPr>
        <w:t xml:space="preserve"> </w:t>
      </w:r>
      <w:r w:rsidR="0050002B">
        <w:rPr>
          <w:color w:val="1F497D" w:themeColor="text2"/>
        </w:rPr>
        <w:t>objęt</w:t>
      </w:r>
      <w:r w:rsidR="00842079">
        <w:rPr>
          <w:color w:val="1F497D" w:themeColor="text2"/>
        </w:rPr>
        <w:t>e</w:t>
      </w:r>
      <w:r w:rsidR="0050002B">
        <w:rPr>
          <w:color w:val="1F497D" w:themeColor="text2"/>
        </w:rPr>
        <w:t xml:space="preserve"> opłatą za gospodarowanie odpadami komunalnymi</w:t>
      </w:r>
      <w:r w:rsidR="00611434">
        <w:rPr>
          <w:color w:val="1F497D" w:themeColor="text2"/>
        </w:rPr>
        <w:t xml:space="preserve">. </w:t>
      </w:r>
    </w:p>
    <w:bookmarkEnd w:id="18"/>
    <w:bookmarkEnd w:id="19"/>
    <w:bookmarkEnd w:id="20"/>
    <w:bookmarkEnd w:id="21"/>
    <w:p w14:paraId="3F8A7856" w14:textId="77777777" w:rsidR="00703699" w:rsidRPr="00676162" w:rsidRDefault="00703699" w:rsidP="00676162">
      <w:pPr>
        <w:rPr>
          <w:b w:val="0"/>
          <w:bCs/>
          <w:sz w:val="24"/>
          <w:szCs w:val="24"/>
        </w:rPr>
      </w:pPr>
    </w:p>
    <w:p w14:paraId="3E375A8D" w14:textId="77777777" w:rsidR="00720CA0" w:rsidRPr="00FF009F" w:rsidRDefault="006F09D5" w:rsidP="00D915D5">
      <w:pPr>
        <w:pStyle w:val="Styl1"/>
        <w:rPr>
          <w:color w:val="1F497D" w:themeColor="text2"/>
        </w:rPr>
      </w:pPr>
      <w:bookmarkStart w:id="22" w:name="_Toc165296987"/>
      <w:r w:rsidRPr="00FF009F">
        <w:rPr>
          <w:color w:val="1F497D" w:themeColor="text2"/>
        </w:rPr>
        <w:t>Opis funkcjonowania systemu</w:t>
      </w:r>
      <w:bookmarkEnd w:id="22"/>
    </w:p>
    <w:p w14:paraId="6C99AEDC" w14:textId="77777777" w:rsidR="005665CD" w:rsidRDefault="005665CD" w:rsidP="00DC7FF3">
      <w:pPr>
        <w:pStyle w:val="Styl3"/>
        <w:numPr>
          <w:ilvl w:val="0"/>
          <w:numId w:val="49"/>
        </w:numPr>
      </w:pPr>
      <w:bookmarkStart w:id="23" w:name="_Toc165296988"/>
      <w:r>
        <w:t>Podział na sektory oraz podmioty odbierające odpady komunalne</w:t>
      </w:r>
      <w:bookmarkEnd w:id="23"/>
    </w:p>
    <w:p w14:paraId="5ED60D61" w14:textId="77777777" w:rsidR="00123910" w:rsidRDefault="00123910" w:rsidP="00611434">
      <w:pPr>
        <w:pStyle w:val="Akapitzlist"/>
        <w:ind w:left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Komunalny Związek Gmin Regionu Leszczyńskiego odpowiedzialny jest za gospodarowanie odpadami komunalnymi powstającymi na terenie gmin należących do Związku. W celu sprawniejszego zorganizowania systemu gospodarowania odpadami komunalnymi teren Związku został podzielony na pięć sektorów:</w:t>
      </w:r>
    </w:p>
    <w:p w14:paraId="54CC2BF6" w14:textId="77777777" w:rsidR="00123910" w:rsidRPr="00123910" w:rsidRDefault="00123910" w:rsidP="00DC7FF3">
      <w:pPr>
        <w:pStyle w:val="Akapitzlist"/>
        <w:numPr>
          <w:ilvl w:val="0"/>
          <w:numId w:val="21"/>
        </w:numPr>
        <w:ind w:left="2126" w:hanging="567"/>
        <w:jc w:val="both"/>
        <w:rPr>
          <w:b w:val="0"/>
          <w:bCs/>
          <w:sz w:val="24"/>
          <w:szCs w:val="24"/>
        </w:rPr>
      </w:pPr>
      <w:r w:rsidRPr="00123910">
        <w:rPr>
          <w:rFonts w:cs="Arial"/>
          <w:b w:val="0"/>
          <w:bCs/>
          <w:sz w:val="24"/>
        </w:rPr>
        <w:t>Sektor I – Gmina Rydzyna, Miasto Leszno, Gmina Święciechowa, Gmina Lipno, Gmina Krzemieniewo, Gmina Osieczna, Gmina Wijewo,</w:t>
      </w:r>
    </w:p>
    <w:p w14:paraId="37BF6185" w14:textId="77777777" w:rsidR="00123910" w:rsidRPr="00123910" w:rsidRDefault="00123910" w:rsidP="00DC7FF3">
      <w:pPr>
        <w:pStyle w:val="Akapitzlist"/>
        <w:numPr>
          <w:ilvl w:val="0"/>
          <w:numId w:val="21"/>
        </w:numPr>
        <w:ind w:left="2126" w:hanging="567"/>
        <w:jc w:val="both"/>
        <w:rPr>
          <w:b w:val="0"/>
          <w:bCs/>
          <w:sz w:val="24"/>
          <w:szCs w:val="24"/>
        </w:rPr>
      </w:pPr>
      <w:r w:rsidRPr="00123910">
        <w:rPr>
          <w:rFonts w:cs="Arial"/>
          <w:b w:val="0"/>
          <w:bCs/>
          <w:sz w:val="24"/>
        </w:rPr>
        <w:t>Sektor II – Gmina Rawicz, Gmina Miejska Górka, Gmina Jutrosin, Gmina Pakosław,</w:t>
      </w:r>
    </w:p>
    <w:p w14:paraId="440D0D66" w14:textId="77777777" w:rsidR="00123910" w:rsidRPr="00123910" w:rsidRDefault="00123910" w:rsidP="00DC7FF3">
      <w:pPr>
        <w:pStyle w:val="Akapitzlist"/>
        <w:numPr>
          <w:ilvl w:val="0"/>
          <w:numId w:val="21"/>
        </w:numPr>
        <w:ind w:left="2126" w:hanging="567"/>
        <w:jc w:val="both"/>
        <w:rPr>
          <w:b w:val="0"/>
          <w:bCs/>
          <w:sz w:val="24"/>
          <w:szCs w:val="24"/>
        </w:rPr>
      </w:pPr>
      <w:r w:rsidRPr="00123910">
        <w:rPr>
          <w:rFonts w:cs="Arial"/>
          <w:b w:val="0"/>
          <w:bCs/>
          <w:sz w:val="24"/>
        </w:rPr>
        <w:t>Sektor III – Gmina Śmigiel, Gmina Krzywiń,</w:t>
      </w:r>
    </w:p>
    <w:p w14:paraId="43C7D2FA" w14:textId="77777777" w:rsidR="00123910" w:rsidRPr="00123910" w:rsidRDefault="00123910" w:rsidP="00DC7FF3">
      <w:pPr>
        <w:pStyle w:val="Akapitzlist"/>
        <w:numPr>
          <w:ilvl w:val="0"/>
          <w:numId w:val="21"/>
        </w:numPr>
        <w:ind w:left="2126" w:hanging="567"/>
        <w:jc w:val="both"/>
        <w:rPr>
          <w:b w:val="0"/>
          <w:bCs/>
          <w:sz w:val="24"/>
          <w:szCs w:val="24"/>
        </w:rPr>
      </w:pPr>
      <w:r w:rsidRPr="00123910">
        <w:rPr>
          <w:rFonts w:cs="Arial"/>
          <w:b w:val="0"/>
          <w:bCs/>
          <w:sz w:val="24"/>
        </w:rPr>
        <w:t>Sektor IV – Gmina Bojanowo, Gmina Poniec,</w:t>
      </w:r>
    </w:p>
    <w:p w14:paraId="63F5A140" w14:textId="79101F76" w:rsidR="00123910" w:rsidRPr="00A51CC5" w:rsidRDefault="00A51CC5" w:rsidP="00DC7FF3">
      <w:pPr>
        <w:pStyle w:val="Akapitzlist"/>
        <w:numPr>
          <w:ilvl w:val="0"/>
          <w:numId w:val="21"/>
        </w:numPr>
        <w:ind w:left="2126" w:hanging="567"/>
        <w:jc w:val="both"/>
        <w:rPr>
          <w:b w:val="0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AE1326" wp14:editId="7517643D">
                <wp:simplePos x="0" y="0"/>
                <wp:positionH relativeFrom="column">
                  <wp:posOffset>279400</wp:posOffset>
                </wp:positionH>
                <wp:positionV relativeFrom="paragraph">
                  <wp:posOffset>3759835</wp:posOffset>
                </wp:positionV>
                <wp:extent cx="5513070" cy="635"/>
                <wp:effectExtent l="0" t="0" r="0" b="0"/>
                <wp:wrapSquare wrapText="bothSides"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93F111" w14:textId="3819B6A4" w:rsidR="00123910" w:rsidRPr="00364C23" w:rsidRDefault="008A26BD" w:rsidP="00123910">
                            <w:pPr>
                              <w:pStyle w:val="Legenda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364C23">
                              <w:t xml:space="preserve">         </w:t>
                            </w:r>
                            <w:bookmarkStart w:id="24" w:name="_Toc165367588"/>
                            <w:r w:rsidR="00123910" w:rsidRPr="00364C23">
                              <w:t xml:space="preserve">Rysunek </w:t>
                            </w:r>
                            <w:r w:rsidR="00344E15" w:rsidRPr="00364C23">
                              <w:fldChar w:fldCharType="begin"/>
                            </w:r>
                            <w:r w:rsidR="00344E15" w:rsidRPr="00364C23">
                              <w:instrText xml:space="preserve"> SEQ Rysunek \* ARABIC </w:instrText>
                            </w:r>
                            <w:r w:rsidR="00344E15" w:rsidRPr="00364C23">
                              <w:fldChar w:fldCharType="separate"/>
                            </w:r>
                            <w:r w:rsidR="00BA5743">
                              <w:rPr>
                                <w:noProof/>
                              </w:rPr>
                              <w:t>2</w:t>
                            </w:r>
                            <w:r w:rsidR="00344E15" w:rsidRPr="00364C23">
                              <w:rPr>
                                <w:noProof/>
                              </w:rPr>
                              <w:fldChar w:fldCharType="end"/>
                            </w:r>
                            <w:r w:rsidR="00123910" w:rsidRPr="00364C23">
                              <w:t xml:space="preserve"> Podział KZGRL na sektory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AE1326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9" type="#_x0000_t202" style="position:absolute;left:0;text-align:left;margin-left:22pt;margin-top:296.05pt;width:434.1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" stroked="f">
                <v:textbox style="mso-fit-shape-to-text:t" inset="0,0,0,0">
                  <w:txbxContent>
                    <w:p w14:paraId="2493F111" w14:textId="3819B6A4" w:rsidR="00123910" w:rsidRPr="00364C23" w:rsidRDefault="008A26BD" w:rsidP="00123910">
                      <w:pPr>
                        <w:pStyle w:val="Legenda"/>
                        <w:rPr>
                          <w:noProof/>
                          <w:sz w:val="24"/>
                          <w:szCs w:val="24"/>
                        </w:rPr>
                      </w:pPr>
                      <w:r w:rsidRPr="00364C23">
                        <w:t xml:space="preserve">         </w:t>
                      </w:r>
                      <w:bookmarkStart w:id="25" w:name="_Toc165367588"/>
                      <w:r w:rsidR="00123910" w:rsidRPr="00364C23">
                        <w:t xml:space="preserve">Rysunek </w:t>
                      </w:r>
                      <w:r w:rsidR="00344E15" w:rsidRPr="00364C23">
                        <w:fldChar w:fldCharType="begin"/>
                      </w:r>
                      <w:r w:rsidR="00344E15" w:rsidRPr="00364C23">
                        <w:instrText xml:space="preserve"> SEQ Rysunek \* ARABIC </w:instrText>
                      </w:r>
                      <w:r w:rsidR="00344E15" w:rsidRPr="00364C23">
                        <w:fldChar w:fldCharType="separate"/>
                      </w:r>
                      <w:r w:rsidR="00BA5743">
                        <w:rPr>
                          <w:noProof/>
                        </w:rPr>
                        <w:t>2</w:t>
                      </w:r>
                      <w:r w:rsidR="00344E15" w:rsidRPr="00364C23">
                        <w:rPr>
                          <w:noProof/>
                        </w:rPr>
                        <w:fldChar w:fldCharType="end"/>
                      </w:r>
                      <w:r w:rsidR="00123910" w:rsidRPr="00364C23">
                        <w:t xml:space="preserve"> Podział KZGRL na sektory</w:t>
                      </w:r>
                      <w:bookmarkEnd w:id="25"/>
                    </w:p>
                  </w:txbxContent>
                </v:textbox>
                <w10:wrap type="square"/>
              </v:shape>
            </w:pict>
          </mc:Fallback>
        </mc:AlternateContent>
      </w:r>
      <w:r w:rsidRPr="0012391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4FBDA51" wp14:editId="5E9E9679">
                <wp:simplePos x="0" y="0"/>
                <wp:positionH relativeFrom="margin">
                  <wp:posOffset>281305</wp:posOffset>
                </wp:positionH>
                <wp:positionV relativeFrom="margin">
                  <wp:posOffset>4594860</wp:posOffset>
                </wp:positionV>
                <wp:extent cx="5513070" cy="3190875"/>
                <wp:effectExtent l="0" t="0" r="11430" b="9525"/>
                <wp:wrapSquare wrapText="bothSides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070" cy="3190875"/>
                          <a:chOff x="0" y="0"/>
                          <a:chExt cx="9284" cy="5235"/>
                        </a:xfrm>
                      </wpg:grpSpPr>
                      <pic:pic xmlns:pic="http://schemas.openxmlformats.org/drawingml/2006/picture">
                        <pic:nvPicPr>
                          <pic:cNvPr id="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238"/>
                            <a:ext cx="6724" cy="4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269" cy="52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0BE4C" id="Grupa 1" o:spid="_x0000_s1026" style="position:absolute;margin-left:22.15pt;margin-top:361.8pt;width:434.1pt;height:251.25pt;z-index:251672576;mso-position-horizontal-relative:margin;mso-position-vertical-relative:margin;mso-width-relative:margin;mso-height-relative:margin" coordsize="9284,5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" o:spid="_x0000_s1027" type="#_x0000_t75" style="position:absolute;left:1279;top:238;width:6724;height:4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">
                  <v:imagedata r:id="rId14" o:title=""/>
                </v:shape>
                <v:rect id="docshape18" o:spid="_x0000_s1028" style="position:absolute;left:7;top:7;width:9269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" filled="f" strokeweight=".72pt"/>
                <w10:wrap type="square" anchorx="margin" anchory="margin"/>
              </v:group>
            </w:pict>
          </mc:Fallback>
        </mc:AlternateContent>
      </w:r>
      <w:r w:rsidR="00123910" w:rsidRPr="00123910">
        <w:rPr>
          <w:rFonts w:cs="Arial"/>
          <w:b w:val="0"/>
          <w:bCs/>
          <w:sz w:val="24"/>
        </w:rPr>
        <w:t>Sektor V – Gmina Gostyń, Gmina Krobia, Gmina Pępowo, Gmina Pogorzela.</w:t>
      </w:r>
    </w:p>
    <w:p w14:paraId="5B3FC172" w14:textId="062A234B" w:rsidR="00A51CC5" w:rsidRPr="00A51CC5" w:rsidRDefault="00A51CC5" w:rsidP="00A51CC5">
      <w:pPr>
        <w:jc w:val="both"/>
        <w:rPr>
          <w:b w:val="0"/>
          <w:bCs/>
          <w:sz w:val="24"/>
          <w:szCs w:val="24"/>
        </w:rPr>
      </w:pPr>
    </w:p>
    <w:p w14:paraId="61380BAF" w14:textId="346D9E9D" w:rsidR="005E0CFA" w:rsidRPr="00DA656B" w:rsidRDefault="005E0CFA" w:rsidP="00DA656B">
      <w:pPr>
        <w:keepNext/>
      </w:pPr>
    </w:p>
    <w:p w14:paraId="3E2526F2" w14:textId="261C9BB5" w:rsidR="00BC47CC" w:rsidRDefault="00BC47CC" w:rsidP="00611434">
      <w:pPr>
        <w:ind w:left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W ramach systemu gospodarowania odpadami komunalnymi organizowanego przez Związek obsługiwanych jest łącznie 55 </w:t>
      </w:r>
      <w:r w:rsidR="00D0430A">
        <w:rPr>
          <w:b w:val="0"/>
          <w:bCs/>
          <w:sz w:val="24"/>
          <w:szCs w:val="24"/>
        </w:rPr>
        <w:t>699</w:t>
      </w:r>
      <w:r>
        <w:rPr>
          <w:b w:val="0"/>
          <w:bCs/>
          <w:sz w:val="24"/>
          <w:szCs w:val="24"/>
        </w:rPr>
        <w:t xml:space="preserve"> nieruchomości (54 </w:t>
      </w:r>
      <w:r w:rsidR="00D0430A">
        <w:rPr>
          <w:b w:val="0"/>
          <w:bCs/>
          <w:sz w:val="24"/>
          <w:szCs w:val="24"/>
        </w:rPr>
        <w:t>995</w:t>
      </w:r>
      <w:r>
        <w:rPr>
          <w:b w:val="0"/>
          <w:bCs/>
          <w:sz w:val="24"/>
          <w:szCs w:val="24"/>
        </w:rPr>
        <w:t xml:space="preserve"> nieruchomości zamieszkałych oraz </w:t>
      </w:r>
      <w:r w:rsidR="00D0430A">
        <w:rPr>
          <w:b w:val="0"/>
          <w:bCs/>
          <w:sz w:val="24"/>
          <w:szCs w:val="24"/>
        </w:rPr>
        <w:t>704</w:t>
      </w:r>
      <w:r>
        <w:rPr>
          <w:b w:val="0"/>
          <w:bCs/>
          <w:sz w:val="24"/>
          <w:szCs w:val="24"/>
        </w:rPr>
        <w:t xml:space="preserve"> domków letniskowych).</w:t>
      </w:r>
    </w:p>
    <w:p w14:paraId="3253DABF" w14:textId="77777777" w:rsidR="00720CA0" w:rsidRDefault="008A26BD" w:rsidP="00611434">
      <w:pPr>
        <w:ind w:left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W</w:t>
      </w:r>
      <w:r w:rsidR="00D828C5">
        <w:rPr>
          <w:b w:val="0"/>
          <w:bCs/>
          <w:sz w:val="24"/>
          <w:szCs w:val="24"/>
        </w:rPr>
        <w:t xml:space="preserve"> zamian za wnoszoną przez mieszkańców opłatę</w:t>
      </w:r>
      <w:r>
        <w:rPr>
          <w:b w:val="0"/>
          <w:bCs/>
          <w:sz w:val="24"/>
          <w:szCs w:val="24"/>
        </w:rPr>
        <w:t xml:space="preserve"> KZGRL</w:t>
      </w:r>
      <w:r w:rsidR="00D828C5">
        <w:rPr>
          <w:b w:val="0"/>
          <w:bCs/>
          <w:sz w:val="24"/>
          <w:szCs w:val="24"/>
        </w:rPr>
        <w:t xml:space="preserve"> zapewnia odbiór </w:t>
      </w:r>
      <w:r w:rsidR="00FF009F">
        <w:rPr>
          <w:b w:val="0"/>
          <w:bCs/>
          <w:sz w:val="24"/>
          <w:szCs w:val="24"/>
        </w:rPr>
        <w:t xml:space="preserve">                              </w:t>
      </w:r>
      <w:r w:rsidR="00D828C5">
        <w:rPr>
          <w:b w:val="0"/>
          <w:bCs/>
          <w:sz w:val="24"/>
          <w:szCs w:val="24"/>
        </w:rPr>
        <w:t xml:space="preserve">i zagospodarowanie powstających na nieruchomości </w:t>
      </w:r>
      <w:r w:rsidR="00EC242C">
        <w:rPr>
          <w:b w:val="0"/>
          <w:bCs/>
          <w:sz w:val="24"/>
          <w:szCs w:val="24"/>
        </w:rPr>
        <w:t xml:space="preserve">odpadów komunalnych za pośrednictwem przedsiębiorców wyłonionych w drodze przetargu. </w:t>
      </w:r>
    </w:p>
    <w:p w14:paraId="55FB9A24" w14:textId="686EC537" w:rsidR="00DA7090" w:rsidRDefault="00DA7090" w:rsidP="00611434">
      <w:pPr>
        <w:ind w:left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We wrześniu 202</w:t>
      </w:r>
      <w:r w:rsidR="002D015F">
        <w:rPr>
          <w:b w:val="0"/>
          <w:bCs/>
          <w:sz w:val="24"/>
          <w:szCs w:val="24"/>
        </w:rPr>
        <w:t>2</w:t>
      </w:r>
      <w:r>
        <w:rPr>
          <w:b w:val="0"/>
          <w:bCs/>
          <w:sz w:val="24"/>
          <w:szCs w:val="24"/>
        </w:rPr>
        <w:t xml:space="preserve"> r. przeprowadzono postępowanie przetargowe na odbiór </w:t>
      </w:r>
      <w:r w:rsidR="00FF009F">
        <w:rPr>
          <w:b w:val="0"/>
          <w:bCs/>
          <w:sz w:val="24"/>
          <w:szCs w:val="24"/>
        </w:rPr>
        <w:t xml:space="preserve">                        </w:t>
      </w:r>
      <w:r>
        <w:rPr>
          <w:b w:val="0"/>
          <w:bCs/>
          <w:sz w:val="24"/>
          <w:szCs w:val="24"/>
        </w:rPr>
        <w:t>i zagospodarowanie odpadów komunalnych od właścicieli nieruchomości zlokalizowanych na terenie KZGRL na okres od 1 stycznia do 31 grudnia 202</w:t>
      </w:r>
      <w:r w:rsidR="002D015F">
        <w:rPr>
          <w:b w:val="0"/>
          <w:bCs/>
          <w:sz w:val="24"/>
          <w:szCs w:val="24"/>
        </w:rPr>
        <w:t>3</w:t>
      </w:r>
      <w:r>
        <w:rPr>
          <w:b w:val="0"/>
          <w:bCs/>
          <w:sz w:val="24"/>
          <w:szCs w:val="24"/>
        </w:rPr>
        <w:t xml:space="preserve"> r. </w:t>
      </w:r>
      <w:r w:rsidR="00FF009F">
        <w:rPr>
          <w:b w:val="0"/>
          <w:bCs/>
          <w:sz w:val="24"/>
          <w:szCs w:val="24"/>
        </w:rPr>
        <w:t xml:space="preserve">                 </w:t>
      </w:r>
      <w:r>
        <w:rPr>
          <w:b w:val="0"/>
          <w:bCs/>
          <w:sz w:val="24"/>
          <w:szCs w:val="24"/>
        </w:rPr>
        <w:t>w wyniku którego umowy podpisano z następującymi przedsiębiorcami:</w:t>
      </w:r>
    </w:p>
    <w:p w14:paraId="30553F3B" w14:textId="77777777" w:rsidR="00DA7090" w:rsidRDefault="00DA7090" w:rsidP="00DC7FF3">
      <w:pPr>
        <w:pStyle w:val="Akapitzlist"/>
        <w:numPr>
          <w:ilvl w:val="0"/>
          <w:numId w:val="22"/>
        </w:numPr>
        <w:ind w:left="2126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Konsorcjum firm: </w:t>
      </w:r>
      <w:r w:rsidRPr="00DA7090">
        <w:rPr>
          <w:b w:val="0"/>
          <w:bCs/>
          <w:sz w:val="24"/>
          <w:szCs w:val="24"/>
        </w:rPr>
        <w:t>Miejski Zakład Oczyszczania Sp. z o.o.</w:t>
      </w:r>
      <w:r>
        <w:rPr>
          <w:b w:val="0"/>
          <w:bCs/>
          <w:sz w:val="24"/>
          <w:szCs w:val="24"/>
        </w:rPr>
        <w:t xml:space="preserve"> ul. Saperska 23, 64-100 Leszno i Firma Usługowo-Handlowa Dominik Zając ul. Szkolna 46, Błotnica</w:t>
      </w:r>
      <w:r w:rsidR="007A2123">
        <w:rPr>
          <w:b w:val="0"/>
          <w:bCs/>
          <w:sz w:val="24"/>
          <w:szCs w:val="24"/>
        </w:rPr>
        <w:t>, 64-234 Przemęt</w:t>
      </w:r>
      <w:r>
        <w:rPr>
          <w:b w:val="0"/>
          <w:bCs/>
          <w:sz w:val="24"/>
          <w:szCs w:val="24"/>
        </w:rPr>
        <w:t xml:space="preserve"> – sektor I</w:t>
      </w:r>
      <w:r w:rsidR="007A2123">
        <w:rPr>
          <w:b w:val="0"/>
          <w:bCs/>
          <w:sz w:val="24"/>
          <w:szCs w:val="24"/>
        </w:rPr>
        <w:t>,</w:t>
      </w:r>
    </w:p>
    <w:p w14:paraId="51678057" w14:textId="77777777" w:rsidR="007A2123" w:rsidRDefault="007A2123" w:rsidP="00DC7FF3">
      <w:pPr>
        <w:pStyle w:val="Akapitzlist"/>
        <w:numPr>
          <w:ilvl w:val="0"/>
          <w:numId w:val="22"/>
        </w:numPr>
        <w:ind w:left="2126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Konsorcjum firm: Miejski Zakład Oczyszczania Sp. z o.o. ul. Saperska 23, 64-100 Leszno i Przedsiębiorstwo Gospodarki Komunalnej w Śremie Sp. z o.o. ul. Parkowa 6, 63-100 Śrem – sektor II,</w:t>
      </w:r>
    </w:p>
    <w:p w14:paraId="0AB37581" w14:textId="59CB86C3" w:rsidR="007A2123" w:rsidRDefault="007A2123" w:rsidP="00DC7FF3">
      <w:pPr>
        <w:pStyle w:val="Akapitzlist"/>
        <w:numPr>
          <w:ilvl w:val="0"/>
          <w:numId w:val="22"/>
        </w:numPr>
        <w:ind w:left="2126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ZGO – NOVA Sp. z o.o. ul. im. Mariusza </w:t>
      </w:r>
      <w:proofErr w:type="spellStart"/>
      <w:r>
        <w:rPr>
          <w:b w:val="0"/>
          <w:bCs/>
          <w:sz w:val="24"/>
          <w:szCs w:val="24"/>
        </w:rPr>
        <w:t>Małynicza</w:t>
      </w:r>
      <w:proofErr w:type="spellEnd"/>
      <w:r>
        <w:rPr>
          <w:b w:val="0"/>
          <w:bCs/>
          <w:sz w:val="24"/>
          <w:szCs w:val="24"/>
        </w:rPr>
        <w:t xml:space="preserve"> 1, Witaszyczki, 63-200 Jarocin – sektor III</w:t>
      </w:r>
      <w:r w:rsidR="00F026ED">
        <w:rPr>
          <w:b w:val="0"/>
          <w:bCs/>
          <w:sz w:val="24"/>
          <w:szCs w:val="24"/>
        </w:rPr>
        <w:t xml:space="preserve"> i V</w:t>
      </w:r>
      <w:r>
        <w:rPr>
          <w:b w:val="0"/>
          <w:bCs/>
          <w:sz w:val="24"/>
          <w:szCs w:val="24"/>
        </w:rPr>
        <w:t>,</w:t>
      </w:r>
    </w:p>
    <w:p w14:paraId="1B2CBDB2" w14:textId="26D301EB" w:rsidR="00F05D83" w:rsidRPr="00F026ED" w:rsidRDefault="007A2123" w:rsidP="00F026ED">
      <w:pPr>
        <w:pStyle w:val="Akapitzlist"/>
        <w:numPr>
          <w:ilvl w:val="0"/>
          <w:numId w:val="22"/>
        </w:numPr>
        <w:ind w:left="2126" w:hanging="567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Miejski Zakład Oczyszczania Sp. z o.o. ul. Saperska 23, 64-100 Leszno – sektor IV</w:t>
      </w:r>
      <w:r w:rsidR="00F026ED">
        <w:rPr>
          <w:b w:val="0"/>
          <w:bCs/>
          <w:sz w:val="24"/>
          <w:szCs w:val="24"/>
        </w:rPr>
        <w:t>.</w:t>
      </w:r>
    </w:p>
    <w:p w14:paraId="2491E46F" w14:textId="21BE63E0" w:rsidR="00CA1C7E" w:rsidRPr="00CA1C7E" w:rsidRDefault="00CA1C7E" w:rsidP="00CA1C7E">
      <w:pPr>
        <w:ind w:left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W ww</w:t>
      </w:r>
      <w:r w:rsidR="00AC6FD6">
        <w:rPr>
          <w:b w:val="0"/>
          <w:bCs/>
          <w:sz w:val="24"/>
          <w:szCs w:val="24"/>
        </w:rPr>
        <w:t>.</w:t>
      </w:r>
      <w:r>
        <w:rPr>
          <w:b w:val="0"/>
          <w:bCs/>
          <w:sz w:val="24"/>
          <w:szCs w:val="24"/>
        </w:rPr>
        <w:t xml:space="preserve"> postępowaniu KZGRL przewidział również możliwość powtórzenia zamówienia w okresie od 1 stycznia do 30 czerwca 2024 r. przez tych samych Wykonawców,               po przeprowadzeniu negocjacji. We wrześniu 2023 r. wszczęto procedurę zamówienia z wolnej ręki, która zakończyła się podpisaniem umów na odbiór i zagospodarowanie odpadów komunalnych z tymi samymi przedsiębiorcami, którzy zostali wyłonieni            w przetargu.</w:t>
      </w:r>
    </w:p>
    <w:p w14:paraId="2CDF09A4" w14:textId="77777777" w:rsidR="005665CD" w:rsidRDefault="005665CD" w:rsidP="005665CD">
      <w:pPr>
        <w:pStyle w:val="Akapitzlist"/>
        <w:ind w:left="1500"/>
        <w:jc w:val="both"/>
        <w:rPr>
          <w:b w:val="0"/>
          <w:bCs/>
          <w:sz w:val="24"/>
          <w:szCs w:val="24"/>
        </w:rPr>
      </w:pPr>
    </w:p>
    <w:p w14:paraId="03819E0A" w14:textId="77777777" w:rsidR="005665CD" w:rsidRPr="005665CD" w:rsidRDefault="005665CD" w:rsidP="00D915D5">
      <w:pPr>
        <w:pStyle w:val="Styl3"/>
      </w:pPr>
      <w:bookmarkStart w:id="25" w:name="_Toc165296989"/>
      <w:r w:rsidRPr="005665CD">
        <w:t>Stawki opłat za gospodarowanie odpadami komunalnymi</w:t>
      </w:r>
      <w:bookmarkEnd w:id="25"/>
    </w:p>
    <w:p w14:paraId="650FA532" w14:textId="77777777" w:rsidR="007A7B2B" w:rsidRPr="001F3A29" w:rsidRDefault="007A7B2B" w:rsidP="007A7B2B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 w:rsidRPr="001F3A29">
        <w:rPr>
          <w:color w:val="1F497D" w:themeColor="text2"/>
        </w:rPr>
        <w:t>W 2023 roku stawki opłat za gospodarowanie odpadami komunalnymi nie zmieniły się i wynosiły odpowiednio:</w:t>
      </w:r>
    </w:p>
    <w:p w14:paraId="25354C60" w14:textId="77777777" w:rsidR="007A7B2B" w:rsidRPr="001F3A29" w:rsidRDefault="007A7B2B" w:rsidP="00DC7FF3">
      <w:pPr>
        <w:pStyle w:val="Tekstpodstawowy"/>
        <w:numPr>
          <w:ilvl w:val="0"/>
          <w:numId w:val="52"/>
        </w:numPr>
        <w:spacing w:line="276" w:lineRule="auto"/>
        <w:jc w:val="both"/>
        <w:rPr>
          <w:color w:val="1F497D" w:themeColor="text2"/>
        </w:rPr>
      </w:pPr>
      <w:r w:rsidRPr="001F3A29">
        <w:rPr>
          <w:color w:val="1F497D" w:themeColor="text2"/>
        </w:rPr>
        <w:t>w przypadku nieruchomości zamieszkałych – 33,00 zł od mieszkańca miesięcznie,</w:t>
      </w:r>
    </w:p>
    <w:p w14:paraId="6A1D5C2F" w14:textId="71844718" w:rsidR="007A7B2B" w:rsidRPr="001F3A29" w:rsidRDefault="007A7B2B" w:rsidP="00DC7FF3">
      <w:pPr>
        <w:pStyle w:val="Tekstpodstawowy"/>
        <w:numPr>
          <w:ilvl w:val="0"/>
          <w:numId w:val="52"/>
        </w:numPr>
        <w:spacing w:line="276" w:lineRule="auto"/>
        <w:jc w:val="both"/>
        <w:rPr>
          <w:color w:val="1F497D" w:themeColor="text2"/>
        </w:rPr>
      </w:pPr>
      <w:r w:rsidRPr="001F3A29">
        <w:rPr>
          <w:color w:val="1F497D" w:themeColor="text2"/>
        </w:rPr>
        <w:t xml:space="preserve">w przypadku domków letniskowych lub innych nieruchomości wykorzystywanych na cele </w:t>
      </w:r>
      <w:proofErr w:type="spellStart"/>
      <w:r w:rsidRPr="001F3A29">
        <w:rPr>
          <w:color w:val="1F497D" w:themeColor="text2"/>
        </w:rPr>
        <w:t>rekreacyjno</w:t>
      </w:r>
      <w:proofErr w:type="spellEnd"/>
      <w:r w:rsidRPr="001F3A29">
        <w:rPr>
          <w:color w:val="1F497D" w:themeColor="text2"/>
        </w:rPr>
        <w:t xml:space="preserve"> – wypoczynkowe – 191,00 zł od nieruchomości za rok.</w:t>
      </w:r>
    </w:p>
    <w:p w14:paraId="03CA2FCC" w14:textId="66036BB6" w:rsidR="007A7B2B" w:rsidRPr="001F3A29" w:rsidRDefault="007A7B2B" w:rsidP="007A7B2B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 w:rsidRPr="001F3A29">
        <w:rPr>
          <w:color w:val="1F497D" w:themeColor="text2"/>
        </w:rPr>
        <w:t>Stawki opłaty podwyższonej za gospodarowanie odpadami komunalnymi w przypadku jeżeli właściciel nieruchomości nie wypełnia obowiązku zbierania odpadów komunalnych w sposób selektywny również nie uległy zmianie i wynosiły:</w:t>
      </w:r>
    </w:p>
    <w:p w14:paraId="61D8E57E" w14:textId="60D4E717" w:rsidR="007A7B2B" w:rsidRPr="001F3A29" w:rsidRDefault="007A7B2B" w:rsidP="00DC7FF3">
      <w:pPr>
        <w:pStyle w:val="Tekstpodstawowy"/>
        <w:numPr>
          <w:ilvl w:val="0"/>
          <w:numId w:val="53"/>
        </w:numPr>
        <w:spacing w:line="276" w:lineRule="auto"/>
        <w:jc w:val="both"/>
        <w:rPr>
          <w:color w:val="1F497D" w:themeColor="text2"/>
        </w:rPr>
      </w:pPr>
      <w:r w:rsidRPr="001F3A29">
        <w:rPr>
          <w:color w:val="1F497D" w:themeColor="text2"/>
        </w:rPr>
        <w:t xml:space="preserve">w przypadku nieruchomości zamieszkałych – 70,00 zł od mieszkańca </w:t>
      </w:r>
      <w:r w:rsidRPr="001F3A29">
        <w:rPr>
          <w:color w:val="1F497D" w:themeColor="text2"/>
        </w:rPr>
        <w:lastRenderedPageBreak/>
        <w:t>miesięcznie</w:t>
      </w:r>
      <w:r w:rsidR="00DC0704" w:rsidRPr="001F3A29">
        <w:rPr>
          <w:color w:val="1F497D" w:themeColor="text2"/>
        </w:rPr>
        <w:t>,</w:t>
      </w:r>
    </w:p>
    <w:p w14:paraId="69EB0B9C" w14:textId="6442E44C" w:rsidR="00DC0704" w:rsidRPr="001F3A29" w:rsidRDefault="00DC0704" w:rsidP="00DC7FF3">
      <w:pPr>
        <w:pStyle w:val="Tekstpodstawowy"/>
        <w:numPr>
          <w:ilvl w:val="0"/>
          <w:numId w:val="53"/>
        </w:numPr>
        <w:spacing w:line="276" w:lineRule="auto"/>
        <w:jc w:val="both"/>
        <w:rPr>
          <w:color w:val="1F497D" w:themeColor="text2"/>
        </w:rPr>
      </w:pPr>
      <w:r w:rsidRPr="001F3A29">
        <w:rPr>
          <w:color w:val="1F497D" w:themeColor="text2"/>
        </w:rPr>
        <w:t xml:space="preserve">w przypadku domków letniskowych lub innych nieruchomości wykorzystywanych na cele </w:t>
      </w:r>
      <w:proofErr w:type="spellStart"/>
      <w:r w:rsidRPr="001F3A29">
        <w:rPr>
          <w:color w:val="1F497D" w:themeColor="text2"/>
        </w:rPr>
        <w:t>rekreacyjno</w:t>
      </w:r>
      <w:proofErr w:type="spellEnd"/>
      <w:r w:rsidRPr="001F3A29">
        <w:rPr>
          <w:color w:val="1F497D" w:themeColor="text2"/>
        </w:rPr>
        <w:t xml:space="preserve"> – wypoczynkowe – 500,00 zł od nieruchomości za rok.</w:t>
      </w:r>
    </w:p>
    <w:p w14:paraId="765007B2" w14:textId="77777777" w:rsidR="00DC0704" w:rsidRDefault="00DC0704" w:rsidP="00DC0704">
      <w:pPr>
        <w:pStyle w:val="Tekstpodstawowy"/>
        <w:spacing w:line="276" w:lineRule="auto"/>
        <w:jc w:val="both"/>
        <w:rPr>
          <w:color w:val="ED0000"/>
        </w:rPr>
      </w:pPr>
    </w:p>
    <w:p w14:paraId="2AA518B6" w14:textId="488375EE" w:rsidR="00493087" w:rsidRDefault="00493087" w:rsidP="00F026ED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>
        <w:rPr>
          <w:color w:val="1F497D" w:themeColor="text2"/>
        </w:rPr>
        <w:t xml:space="preserve">Od 2020 r. z systemu gospodarowania odpadami komunalnymi prowadzonego przez Związek wyłączono nieruchomości niezamieszkałe (za wyjątkiem </w:t>
      </w:r>
      <w:r w:rsidR="005E18CC">
        <w:rPr>
          <w:color w:val="1F497D" w:themeColor="text2"/>
        </w:rPr>
        <w:t>nieruchomości na których znajdują się domki letniskowe</w:t>
      </w:r>
      <w:r w:rsidR="00C31147">
        <w:rPr>
          <w:color w:val="1F497D" w:themeColor="text2"/>
        </w:rPr>
        <w:t xml:space="preserve"> oraz inne nieruchomości wykorzystywane na cele rekreacyjno-wypoczynkowe) w</w:t>
      </w:r>
      <w:r w:rsidR="00466EAB">
        <w:rPr>
          <w:color w:val="1F497D" w:themeColor="text2"/>
        </w:rPr>
        <w:t xml:space="preserve"> związku</w:t>
      </w:r>
      <w:r w:rsidR="00C31147">
        <w:rPr>
          <w:color w:val="1F497D" w:themeColor="text2"/>
        </w:rPr>
        <w:t xml:space="preserve"> z czym właściciele tych nieruchomości zostali zobowiązani do zawierania umów</w:t>
      </w:r>
      <w:r w:rsidR="005E18CC">
        <w:rPr>
          <w:color w:val="1F497D" w:themeColor="text2"/>
        </w:rPr>
        <w:t xml:space="preserve"> </w:t>
      </w:r>
      <w:r w:rsidR="00466EAB">
        <w:rPr>
          <w:color w:val="1F497D" w:themeColor="text2"/>
        </w:rPr>
        <w:t xml:space="preserve">na odbiór i zagospodarowanie </w:t>
      </w:r>
      <w:r w:rsidR="007C1155">
        <w:rPr>
          <w:color w:val="1F497D" w:themeColor="text2"/>
        </w:rPr>
        <w:t xml:space="preserve">odpadów </w:t>
      </w:r>
      <w:r w:rsidR="00FF009F">
        <w:rPr>
          <w:color w:val="1F497D" w:themeColor="text2"/>
        </w:rPr>
        <w:t xml:space="preserve">           </w:t>
      </w:r>
      <w:r w:rsidR="007C1155">
        <w:rPr>
          <w:color w:val="1F497D" w:themeColor="text2"/>
        </w:rPr>
        <w:t xml:space="preserve">z przedsiębiorcą wpisanym do rejestru działalności regulowanej prowadzonego przez Związek. </w:t>
      </w:r>
    </w:p>
    <w:p w14:paraId="1AB1B99D" w14:textId="49F2ACF9" w:rsidR="007C1155" w:rsidRDefault="007C1155" w:rsidP="00F026ED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 w:rsidRPr="0035774F">
        <w:rPr>
          <w:i/>
          <w:iCs/>
          <w:color w:val="1F497D" w:themeColor="text2"/>
        </w:rPr>
        <w:t xml:space="preserve">Uchwałą nr XXXIII/2/2019 z dnia 18 grudnia 2019 r. Zgromadzenia Związku Międzygminnego „Komunalny Związek Gmin Regionu Leszczyńskiego” w sprawie określenia górnych stawek opłat ponoszonych przez właścicieli nieruchomości, którzy nie są </w:t>
      </w:r>
      <w:r w:rsidR="00BB6785" w:rsidRPr="0035774F">
        <w:rPr>
          <w:i/>
          <w:iCs/>
          <w:color w:val="1F497D" w:themeColor="text2"/>
        </w:rPr>
        <w:t>zobowiązani do ponoszenia opłat za gospodarowanie odpadami komunalnymi na rzecz Komunalnego Związku Gmin Regionu Leszczyńskiego</w:t>
      </w:r>
      <w:r w:rsidR="00BB6785">
        <w:rPr>
          <w:color w:val="1F497D" w:themeColor="text2"/>
        </w:rPr>
        <w:t xml:space="preserve"> określone zostały górne stawki opłat za jednorazowy odbiór odpadów komunalnych z pojemnika lub worka od właścicieli omawianych nieruchomości. Stawki opłat w 202</w:t>
      </w:r>
      <w:r w:rsidR="00DC0704">
        <w:rPr>
          <w:color w:val="1F497D" w:themeColor="text2"/>
        </w:rPr>
        <w:t>3</w:t>
      </w:r>
      <w:r w:rsidR="00BB6785">
        <w:rPr>
          <w:color w:val="1F497D" w:themeColor="text2"/>
        </w:rPr>
        <w:t xml:space="preserve"> r. nie uległy zmianie, a ich wysokość przedstawia tabela poniżej.</w:t>
      </w:r>
    </w:p>
    <w:p w14:paraId="7166E3D7" w14:textId="77777777" w:rsidR="003F57B1" w:rsidRDefault="003F57B1" w:rsidP="00493087">
      <w:pPr>
        <w:pStyle w:val="Tekstpodstawowy"/>
        <w:spacing w:line="276" w:lineRule="auto"/>
        <w:jc w:val="both"/>
        <w:rPr>
          <w:color w:val="1F497D" w:themeColor="text2"/>
        </w:rPr>
      </w:pPr>
    </w:p>
    <w:p w14:paraId="421B0CA4" w14:textId="77777777" w:rsidR="00803135" w:rsidRPr="00E278FF" w:rsidRDefault="00803135" w:rsidP="00493087">
      <w:pPr>
        <w:pStyle w:val="Tekstpodstawowy"/>
        <w:spacing w:line="276" w:lineRule="auto"/>
        <w:jc w:val="both"/>
        <w:rPr>
          <w:color w:val="1F497D" w:themeColor="text2"/>
        </w:rPr>
      </w:pPr>
    </w:p>
    <w:p w14:paraId="0B4C7786" w14:textId="554268F4" w:rsidR="00843925" w:rsidRPr="00364C23" w:rsidRDefault="00DA656B" w:rsidP="00DA656B">
      <w:pPr>
        <w:pStyle w:val="Legenda"/>
        <w:keepNext/>
        <w:spacing w:after="0"/>
        <w:ind w:firstLine="709"/>
      </w:pPr>
      <w:r w:rsidRPr="00707D79">
        <w:rPr>
          <w:color w:val="4B4B4B"/>
        </w:rPr>
        <w:t xml:space="preserve"> </w:t>
      </w:r>
      <w:bookmarkStart w:id="26" w:name="_Toc165367622"/>
      <w:r w:rsidR="00843925" w:rsidRPr="00364C23">
        <w:t xml:space="preserve">Tabela </w:t>
      </w:r>
      <w:r w:rsidR="00344E15" w:rsidRPr="00364C23">
        <w:fldChar w:fldCharType="begin"/>
      </w:r>
      <w:r w:rsidR="00344E15" w:rsidRPr="00364C23">
        <w:instrText xml:space="preserve"> SEQ Tabela \* ARABIC </w:instrText>
      </w:r>
      <w:r w:rsidR="00344E15" w:rsidRPr="00364C23">
        <w:fldChar w:fldCharType="separate"/>
      </w:r>
      <w:r w:rsidR="00BA5743">
        <w:rPr>
          <w:noProof/>
        </w:rPr>
        <w:t>2</w:t>
      </w:r>
      <w:r w:rsidR="00344E15" w:rsidRPr="00364C23">
        <w:rPr>
          <w:noProof/>
        </w:rPr>
        <w:fldChar w:fldCharType="end"/>
      </w:r>
      <w:r w:rsidR="00843925" w:rsidRPr="00364C23">
        <w:t xml:space="preserve"> Stawki opłat dla nieruchomości niezamieszkałych obowiązujące od stycznia 2020 r.</w:t>
      </w:r>
      <w:bookmarkEnd w:id="26"/>
    </w:p>
    <w:tbl>
      <w:tblPr>
        <w:tblStyle w:val="TableNormal"/>
        <w:tblW w:w="4171" w:type="pct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66"/>
        <w:gridCol w:w="3794"/>
      </w:tblGrid>
      <w:tr w:rsidR="005E18CC" w:rsidRPr="0046363E" w14:paraId="7D1D30B0" w14:textId="77777777" w:rsidTr="00DA656B">
        <w:trPr>
          <w:trHeight w:val="573"/>
        </w:trPr>
        <w:tc>
          <w:tcPr>
            <w:tcW w:w="2491" w:type="pct"/>
            <w:shd w:val="clear" w:color="auto" w:fill="D8D8D8"/>
          </w:tcPr>
          <w:p w14:paraId="0F91F945" w14:textId="77777777" w:rsidR="005E18CC" w:rsidRPr="005C258B" w:rsidRDefault="005E18CC" w:rsidP="00843925">
            <w:pPr>
              <w:ind w:left="550" w:right="547"/>
              <w:jc w:val="center"/>
              <w:rPr>
                <w:rFonts w:ascii="Calibri" w:eastAsia="Calibri" w:hAnsi="Calibri" w:cs="Calibri"/>
                <w:b w:val="0"/>
                <w:sz w:val="18"/>
                <w:lang w:val="pl-PL"/>
              </w:rPr>
            </w:pPr>
            <w:bookmarkStart w:id="27" w:name="_Hlk102119300"/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Opłata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w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przypadku,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kiedy 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>odpady</w:t>
            </w:r>
          </w:p>
          <w:p w14:paraId="6E147846" w14:textId="77777777" w:rsidR="005E18CC" w:rsidRPr="005C258B" w:rsidRDefault="005E18CC" w:rsidP="00843925">
            <w:pPr>
              <w:ind w:left="554" w:right="547"/>
              <w:jc w:val="center"/>
              <w:rPr>
                <w:rFonts w:ascii="Calibri" w:eastAsia="Calibri" w:hAnsi="Calibri" w:cs="Calibri"/>
                <w:b w:val="0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są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zbierane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i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odbierane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w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sposób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selektywny</w:t>
            </w:r>
          </w:p>
        </w:tc>
        <w:tc>
          <w:tcPr>
            <w:tcW w:w="2509" w:type="pct"/>
            <w:shd w:val="clear" w:color="auto" w:fill="D8D8D8"/>
          </w:tcPr>
          <w:p w14:paraId="2256F5B7" w14:textId="77777777" w:rsidR="005E18CC" w:rsidRPr="005C258B" w:rsidRDefault="005E18CC" w:rsidP="0035774F">
            <w:pPr>
              <w:ind w:left="641" w:right="370"/>
              <w:jc w:val="center"/>
              <w:rPr>
                <w:rFonts w:ascii="Calibri" w:eastAsia="Calibri" w:hAnsi="Calibri" w:cs="Calibri"/>
                <w:b w:val="0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Opłata w przypadku brak</w:t>
            </w:r>
            <w:r w:rsidR="0035774F"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u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selektywnej</w:t>
            </w:r>
            <w:r w:rsidRPr="005C258B">
              <w:rPr>
                <w:rFonts w:ascii="Calibri" w:eastAsia="Calibri" w:hAnsi="Calibri" w:cs="Calibri"/>
                <w:spacing w:val="-1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zbiórki</w:t>
            </w:r>
            <w:r w:rsidRPr="005C258B">
              <w:rPr>
                <w:rFonts w:ascii="Calibri" w:eastAsia="Calibri" w:hAnsi="Calibri" w:cs="Calibri"/>
                <w:spacing w:val="-10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odpadów</w:t>
            </w:r>
          </w:p>
        </w:tc>
      </w:tr>
      <w:tr w:rsidR="005E18CC" w:rsidRPr="0046363E" w14:paraId="640712F7" w14:textId="77777777" w:rsidTr="00DA656B">
        <w:trPr>
          <w:trHeight w:val="340"/>
        </w:trPr>
        <w:tc>
          <w:tcPr>
            <w:tcW w:w="2491" w:type="pct"/>
          </w:tcPr>
          <w:p w14:paraId="63E1CD84" w14:textId="77777777" w:rsidR="005E18CC" w:rsidRPr="005C258B" w:rsidRDefault="005E18CC" w:rsidP="00C55646">
            <w:pPr>
              <w:spacing w:before="61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60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50,00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68962B46" w14:textId="77777777" w:rsidR="005E18CC" w:rsidRPr="005C258B" w:rsidRDefault="005E18CC" w:rsidP="00C55646">
            <w:pPr>
              <w:spacing w:before="61"/>
              <w:ind w:left="550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60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100,00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60C0F09B" w14:textId="77777777" w:rsidTr="00DA656B">
        <w:trPr>
          <w:trHeight w:val="338"/>
        </w:trPr>
        <w:tc>
          <w:tcPr>
            <w:tcW w:w="2491" w:type="pct"/>
          </w:tcPr>
          <w:p w14:paraId="7E6F7534" w14:textId="77777777" w:rsidR="005E18CC" w:rsidRPr="005C258B" w:rsidRDefault="005E18CC" w:rsidP="00C55646">
            <w:pPr>
              <w:spacing w:before="59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80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60,00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14F0462D" w14:textId="77777777" w:rsidR="005E18CC" w:rsidRPr="005C258B" w:rsidRDefault="005E18CC" w:rsidP="00C55646">
            <w:pPr>
              <w:spacing w:before="59"/>
              <w:ind w:left="550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80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120,00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2A7DA024" w14:textId="77777777" w:rsidTr="00DA656B">
        <w:trPr>
          <w:trHeight w:val="340"/>
        </w:trPr>
        <w:tc>
          <w:tcPr>
            <w:tcW w:w="2491" w:type="pct"/>
          </w:tcPr>
          <w:p w14:paraId="64DB565A" w14:textId="77777777" w:rsidR="005E18CC" w:rsidRPr="005C258B" w:rsidRDefault="005E18CC" w:rsidP="00C55646">
            <w:pPr>
              <w:spacing w:before="61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110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70,00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4D8CB80D" w14:textId="77777777" w:rsidR="005E18CC" w:rsidRPr="005C258B" w:rsidRDefault="005E18CC" w:rsidP="00C55646">
            <w:pPr>
              <w:spacing w:before="61"/>
              <w:ind w:left="550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110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140,00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734B7672" w14:textId="77777777" w:rsidTr="00DA656B">
        <w:trPr>
          <w:trHeight w:val="340"/>
        </w:trPr>
        <w:tc>
          <w:tcPr>
            <w:tcW w:w="2491" w:type="pct"/>
          </w:tcPr>
          <w:p w14:paraId="3075619E" w14:textId="77777777" w:rsidR="005E18CC" w:rsidRPr="005C258B" w:rsidRDefault="005E18CC" w:rsidP="00C55646">
            <w:pPr>
              <w:spacing w:before="61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120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80,00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222EAA64" w14:textId="77777777" w:rsidR="005E18CC" w:rsidRPr="005C258B" w:rsidRDefault="005E18CC" w:rsidP="00C55646">
            <w:pPr>
              <w:spacing w:before="61"/>
              <w:ind w:left="550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120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160,00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48D4D132" w14:textId="77777777" w:rsidTr="00DA656B">
        <w:trPr>
          <w:trHeight w:val="340"/>
        </w:trPr>
        <w:tc>
          <w:tcPr>
            <w:tcW w:w="2491" w:type="pct"/>
          </w:tcPr>
          <w:p w14:paraId="310BF57E" w14:textId="77777777" w:rsidR="005E18CC" w:rsidRPr="005C258B" w:rsidRDefault="005E18CC" w:rsidP="00C55646">
            <w:pPr>
              <w:spacing w:before="61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140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100,00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32D5A2D7" w14:textId="77777777" w:rsidR="005E18CC" w:rsidRPr="005C258B" w:rsidRDefault="005E18CC" w:rsidP="00C55646">
            <w:pPr>
              <w:spacing w:before="61"/>
              <w:ind w:left="550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140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200,00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51B50EF0" w14:textId="77777777" w:rsidTr="00DA656B">
        <w:trPr>
          <w:trHeight w:val="340"/>
        </w:trPr>
        <w:tc>
          <w:tcPr>
            <w:tcW w:w="2491" w:type="pct"/>
          </w:tcPr>
          <w:p w14:paraId="276A42C2" w14:textId="77777777" w:rsidR="005E18CC" w:rsidRPr="005C258B" w:rsidRDefault="005E18CC" w:rsidP="00C55646">
            <w:pPr>
              <w:spacing w:before="61"/>
              <w:ind w:left="548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37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180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130,00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328FCCEB" w14:textId="77777777" w:rsidR="005E18CC" w:rsidRPr="005C258B" w:rsidRDefault="005E18CC" w:rsidP="00C55646">
            <w:pPr>
              <w:spacing w:before="61"/>
              <w:ind w:left="553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37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180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260,00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111CBBBE" w14:textId="77777777" w:rsidTr="00DA656B">
        <w:trPr>
          <w:trHeight w:val="340"/>
        </w:trPr>
        <w:tc>
          <w:tcPr>
            <w:tcW w:w="2491" w:type="pct"/>
          </w:tcPr>
          <w:p w14:paraId="2A0AF68A" w14:textId="77777777" w:rsidR="005E18CC" w:rsidRPr="005C258B" w:rsidRDefault="005E18CC" w:rsidP="00C55646">
            <w:pPr>
              <w:spacing w:before="61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240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160,00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01A0CE73" w14:textId="77777777" w:rsidR="005E18CC" w:rsidRPr="005C258B" w:rsidRDefault="005E18CC" w:rsidP="00C55646">
            <w:pPr>
              <w:spacing w:before="61"/>
              <w:ind w:left="550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240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320,00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25485045" w14:textId="77777777" w:rsidTr="00DA656B">
        <w:trPr>
          <w:trHeight w:val="338"/>
        </w:trPr>
        <w:tc>
          <w:tcPr>
            <w:tcW w:w="2491" w:type="pct"/>
          </w:tcPr>
          <w:p w14:paraId="165B10B7" w14:textId="77777777" w:rsidR="005E18CC" w:rsidRPr="005C258B" w:rsidRDefault="005E18CC" w:rsidP="00C55646">
            <w:pPr>
              <w:spacing w:before="59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360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200,00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3E9CED4C" w14:textId="77777777" w:rsidR="005E18CC" w:rsidRPr="005C258B" w:rsidRDefault="005E18CC" w:rsidP="00C55646">
            <w:pPr>
              <w:spacing w:before="59"/>
              <w:ind w:left="550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360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400,00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1FF52011" w14:textId="77777777" w:rsidTr="00DA656B">
        <w:trPr>
          <w:trHeight w:val="340"/>
        </w:trPr>
        <w:tc>
          <w:tcPr>
            <w:tcW w:w="2491" w:type="pct"/>
          </w:tcPr>
          <w:p w14:paraId="623C2627" w14:textId="77777777" w:rsidR="005E18CC" w:rsidRPr="005C258B" w:rsidRDefault="005E18CC" w:rsidP="00C55646">
            <w:pPr>
              <w:spacing w:before="61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500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250,00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3890A420" w14:textId="77777777" w:rsidR="005E18CC" w:rsidRPr="005C258B" w:rsidRDefault="005E18CC" w:rsidP="00C55646">
            <w:pPr>
              <w:spacing w:before="61"/>
              <w:ind w:left="550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3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500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500,00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1DE31E30" w14:textId="77777777" w:rsidTr="00DA656B">
        <w:trPr>
          <w:trHeight w:val="340"/>
        </w:trPr>
        <w:tc>
          <w:tcPr>
            <w:tcW w:w="2491" w:type="pct"/>
          </w:tcPr>
          <w:p w14:paraId="19DBE7BF" w14:textId="77777777" w:rsidR="005E18CC" w:rsidRPr="005C258B" w:rsidRDefault="005E18CC" w:rsidP="00C55646">
            <w:pPr>
              <w:spacing w:before="61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1100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400,00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24564D60" w14:textId="77777777" w:rsidR="005E18CC" w:rsidRPr="005C258B" w:rsidRDefault="005E18CC" w:rsidP="00C55646">
            <w:pPr>
              <w:spacing w:before="61"/>
              <w:ind w:left="551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Pojemnik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1100 l</w:t>
            </w:r>
            <w:r w:rsidRPr="005C258B">
              <w:rPr>
                <w:rFonts w:ascii="Calibri" w:eastAsia="Calibri" w:hAnsi="Calibri" w:cs="Calibri"/>
                <w:spacing w:val="-1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800,00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3BCEE082" w14:textId="77777777" w:rsidTr="00DA656B">
        <w:trPr>
          <w:trHeight w:val="340"/>
        </w:trPr>
        <w:tc>
          <w:tcPr>
            <w:tcW w:w="2491" w:type="pct"/>
          </w:tcPr>
          <w:p w14:paraId="2D09E7C3" w14:textId="77777777" w:rsidR="005E18CC" w:rsidRPr="005C258B" w:rsidRDefault="005E18CC" w:rsidP="00C55646">
            <w:pPr>
              <w:spacing w:before="61"/>
              <w:ind w:left="554" w:right="545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Worek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80 l 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20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700CF2E3" w14:textId="77777777" w:rsidR="005E18CC" w:rsidRPr="005C258B" w:rsidRDefault="005E18CC" w:rsidP="00C55646">
            <w:pPr>
              <w:spacing w:before="61"/>
              <w:ind w:left="554" w:right="546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Worek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80 l 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40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tr w:rsidR="005E18CC" w:rsidRPr="0046363E" w14:paraId="53D41A66" w14:textId="77777777" w:rsidTr="00DA656B">
        <w:trPr>
          <w:trHeight w:val="340"/>
        </w:trPr>
        <w:tc>
          <w:tcPr>
            <w:tcW w:w="2491" w:type="pct"/>
          </w:tcPr>
          <w:p w14:paraId="0A87A064" w14:textId="77777777" w:rsidR="005E18CC" w:rsidRPr="005C258B" w:rsidRDefault="005E18CC" w:rsidP="00C55646">
            <w:pPr>
              <w:spacing w:before="61"/>
              <w:ind w:left="553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Worek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120 l 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30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  <w:tc>
          <w:tcPr>
            <w:tcW w:w="2509" w:type="pct"/>
          </w:tcPr>
          <w:p w14:paraId="1020C28B" w14:textId="77777777" w:rsidR="005E18CC" w:rsidRPr="005C258B" w:rsidRDefault="005E18CC" w:rsidP="00C55646">
            <w:pPr>
              <w:spacing w:before="61"/>
              <w:ind w:left="553" w:right="547"/>
              <w:jc w:val="center"/>
              <w:rPr>
                <w:rFonts w:ascii="Calibri" w:eastAsia="Calibri" w:hAnsi="Calibri" w:cs="Calibri"/>
                <w:sz w:val="18"/>
                <w:lang w:val="pl-PL"/>
              </w:rPr>
            </w:pP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Worek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>120 l –</w:t>
            </w:r>
            <w:r w:rsidRPr="005C258B">
              <w:rPr>
                <w:rFonts w:ascii="Calibri" w:eastAsia="Calibri" w:hAnsi="Calibri" w:cs="Calibri"/>
                <w:spacing w:val="-2"/>
                <w:sz w:val="18"/>
                <w:lang w:val="pl-PL"/>
              </w:rPr>
              <w:t xml:space="preserve"> </w:t>
            </w:r>
            <w:r w:rsidRPr="005C258B">
              <w:rPr>
                <w:rFonts w:ascii="Calibri" w:eastAsia="Calibri" w:hAnsi="Calibri" w:cs="Calibri"/>
                <w:sz w:val="18"/>
                <w:lang w:val="pl-PL"/>
              </w:rPr>
              <w:t xml:space="preserve">60 </w:t>
            </w:r>
            <w:r w:rsidRPr="005C258B">
              <w:rPr>
                <w:rFonts w:ascii="Calibri" w:eastAsia="Calibri" w:hAnsi="Calibri" w:cs="Calibri"/>
                <w:spacing w:val="-5"/>
                <w:sz w:val="18"/>
                <w:lang w:val="pl-PL"/>
              </w:rPr>
              <w:t>zł</w:t>
            </w:r>
          </w:p>
        </w:tc>
      </w:tr>
      <w:bookmarkEnd w:id="27"/>
    </w:tbl>
    <w:p w14:paraId="2C322D0C" w14:textId="77777777" w:rsidR="00DC0704" w:rsidRDefault="00DC0704" w:rsidP="00720CA0"/>
    <w:p w14:paraId="61A75C6C" w14:textId="77777777" w:rsidR="00E46A9A" w:rsidRDefault="00E46A9A" w:rsidP="00720CA0"/>
    <w:p w14:paraId="6C9197C3" w14:textId="77777777" w:rsidR="00843925" w:rsidRPr="00FF298F" w:rsidRDefault="00843925" w:rsidP="00D915D5">
      <w:pPr>
        <w:pStyle w:val="Styl3"/>
        <w:jc w:val="both"/>
      </w:pPr>
      <w:bookmarkStart w:id="28" w:name="_Toc165296990"/>
      <w:r w:rsidRPr="00FF298F">
        <w:lastRenderedPageBreak/>
        <w:t xml:space="preserve">Liczba właścicieli nieruchomości, którzy nie zawarli umowy, o której mowa w art. 6 ust. 1 ustawy o </w:t>
      </w:r>
      <w:r w:rsidRPr="00FF298F">
        <w:rPr>
          <w:i/>
        </w:rPr>
        <w:t xml:space="preserve">utrzymaniu czystości i porządku </w:t>
      </w:r>
      <w:r w:rsidR="00DA656B">
        <w:rPr>
          <w:i/>
        </w:rPr>
        <w:t xml:space="preserve">                       </w:t>
      </w:r>
      <w:r w:rsidRPr="00FF298F">
        <w:rPr>
          <w:i/>
        </w:rPr>
        <w:t>w gminach</w:t>
      </w:r>
      <w:r w:rsidRPr="00FF298F">
        <w:t xml:space="preserve">, w imieniu których gmina powinna podjąć działania, </w:t>
      </w:r>
      <w:r w:rsidR="00DA656B">
        <w:t xml:space="preserve">                    </w:t>
      </w:r>
      <w:r w:rsidRPr="00FF298F">
        <w:t>o których mowa w art. 6 ust. 6-12</w:t>
      </w:r>
      <w:bookmarkEnd w:id="28"/>
    </w:p>
    <w:p w14:paraId="3B130296" w14:textId="7364DEA3" w:rsidR="00A53FC5" w:rsidRPr="00A53FC5" w:rsidRDefault="00A53FC5" w:rsidP="00A53FC5">
      <w:pPr>
        <w:ind w:left="709"/>
        <w:jc w:val="both"/>
        <w:rPr>
          <w:b w:val="0"/>
          <w:bCs/>
          <w:sz w:val="24"/>
          <w:szCs w:val="24"/>
        </w:rPr>
      </w:pPr>
      <w:r w:rsidRPr="00A53FC5">
        <w:rPr>
          <w:b w:val="0"/>
          <w:bCs/>
          <w:sz w:val="24"/>
          <w:szCs w:val="24"/>
        </w:rPr>
        <w:t xml:space="preserve">W związku z wyłączeniem z systemu Związku nieruchomości niezamieszkałych (za wyjątkiem domków letniskowych), właściciele nieruchomości położonych na terenie gmin – członków Komunalnego Związku Gmin Regionu Leszczyńskiego, na których nie zamieszkują mieszkańcy, a powstają odpady komunalne, zobowiązani zostali do zawarcia umów na odbiór i zagospodarowanie odpadów z przedsiębiorcami wpisanymi do rejestru działalności regulowanej. Związek na podstawie art. 6 ust. 5a ustawy </w:t>
      </w:r>
      <w:r>
        <w:rPr>
          <w:b w:val="0"/>
          <w:bCs/>
          <w:sz w:val="24"/>
          <w:szCs w:val="24"/>
        </w:rPr>
        <w:t xml:space="preserve">               </w:t>
      </w:r>
      <w:r w:rsidRPr="00A53FC5">
        <w:rPr>
          <w:b w:val="0"/>
          <w:bCs/>
          <w:sz w:val="24"/>
          <w:szCs w:val="24"/>
        </w:rPr>
        <w:t xml:space="preserve">o utrzymaniu czystości i porządku w gminach kontroluje, czy takie umowy zostały zawarte oraz czy opłaty z tego tytułu są uiszczane. W roku 2023 wystosowano 309 pism wzywających właścicieli nieruchomości niezamieszkałych do okazania umów na odbiór odpadów komunalnych oraz przedstawienia dowodów uiszczania opłat za wykonanie tej usługi. W wyniku stwierdzenia uchybień w zawartych umowach na podstawie art. 5b ww. ustawy wystosowano 21 wezwań do ich usunięcia. Ponadto w sezonie letnim przeprowadzone zostały wizje lokalne na terenie miejscowości letniskowych </w:t>
      </w:r>
      <w:r w:rsidR="00E82E3C">
        <w:rPr>
          <w:b w:val="0"/>
          <w:bCs/>
          <w:sz w:val="24"/>
          <w:szCs w:val="24"/>
        </w:rPr>
        <w:t xml:space="preserve">                     </w:t>
      </w:r>
      <w:r w:rsidRPr="00A53FC5">
        <w:rPr>
          <w:b w:val="0"/>
          <w:bCs/>
          <w:sz w:val="24"/>
          <w:szCs w:val="24"/>
        </w:rPr>
        <w:t>w zakresie wywiązywania</w:t>
      </w:r>
      <w:r>
        <w:t xml:space="preserve"> </w:t>
      </w:r>
      <w:r w:rsidRPr="00A53FC5">
        <w:rPr>
          <w:b w:val="0"/>
          <w:bCs/>
          <w:sz w:val="24"/>
          <w:szCs w:val="24"/>
        </w:rPr>
        <w:t>się przedsiębiorców świadczących usługi handlowe,</w:t>
      </w:r>
      <w:r>
        <w:rPr>
          <w:b w:val="0"/>
          <w:bCs/>
          <w:sz w:val="24"/>
          <w:szCs w:val="24"/>
        </w:rPr>
        <w:t xml:space="preserve"> </w:t>
      </w:r>
      <w:r w:rsidRPr="00A53FC5">
        <w:rPr>
          <w:b w:val="0"/>
          <w:bCs/>
          <w:sz w:val="24"/>
          <w:szCs w:val="24"/>
        </w:rPr>
        <w:t xml:space="preserve">gastronomiczne i noclegowe z obowiązku </w:t>
      </w:r>
      <w:r w:rsidR="00A27BB9">
        <w:rPr>
          <w:b w:val="0"/>
          <w:bCs/>
          <w:sz w:val="24"/>
          <w:szCs w:val="24"/>
        </w:rPr>
        <w:t xml:space="preserve">wyposażenia nieruchomości w pojemniki oraz </w:t>
      </w:r>
      <w:r w:rsidRPr="00A53FC5">
        <w:rPr>
          <w:b w:val="0"/>
          <w:bCs/>
          <w:sz w:val="24"/>
          <w:szCs w:val="24"/>
        </w:rPr>
        <w:t>przestrzegania zasad prawidłowej segregacji.</w:t>
      </w:r>
    </w:p>
    <w:p w14:paraId="63570FC1" w14:textId="77777777" w:rsidR="00A53FC5" w:rsidRDefault="00A53FC5" w:rsidP="00A53FC5">
      <w:pPr>
        <w:ind w:left="709"/>
        <w:jc w:val="both"/>
        <w:rPr>
          <w:b w:val="0"/>
          <w:bCs/>
          <w:sz w:val="24"/>
          <w:szCs w:val="24"/>
        </w:rPr>
      </w:pPr>
      <w:r w:rsidRPr="00A53FC5">
        <w:rPr>
          <w:b w:val="0"/>
          <w:bCs/>
          <w:sz w:val="24"/>
          <w:szCs w:val="24"/>
        </w:rPr>
        <w:t>Działania kontrolne będą kontynuowane w kolejnych latach, przy czym zgodnie z art. 5aa ustawy Związek jest obowiązany prowadzić kontrolę co najmniej raz na dwa lata.</w:t>
      </w:r>
    </w:p>
    <w:p w14:paraId="39EA3A5C" w14:textId="77777777" w:rsidR="00A51CC5" w:rsidRDefault="00A51CC5" w:rsidP="00A53FC5">
      <w:pPr>
        <w:ind w:left="709"/>
        <w:jc w:val="both"/>
        <w:rPr>
          <w:b w:val="0"/>
          <w:bCs/>
          <w:sz w:val="24"/>
          <w:szCs w:val="24"/>
        </w:rPr>
      </w:pPr>
    </w:p>
    <w:p w14:paraId="1FD88B97" w14:textId="77777777" w:rsidR="00A51CC5" w:rsidRPr="00A53FC5" w:rsidRDefault="00A51CC5" w:rsidP="00A53FC5">
      <w:pPr>
        <w:ind w:left="709"/>
        <w:jc w:val="both"/>
        <w:rPr>
          <w:b w:val="0"/>
          <w:bCs/>
          <w:sz w:val="24"/>
          <w:szCs w:val="24"/>
        </w:rPr>
      </w:pPr>
    </w:p>
    <w:p w14:paraId="722C4AB8" w14:textId="77777777" w:rsidR="005665CD" w:rsidRDefault="005665CD" w:rsidP="00D915D5">
      <w:pPr>
        <w:pStyle w:val="Styl3"/>
      </w:pPr>
      <w:bookmarkStart w:id="29" w:name="_Toc165296991"/>
      <w:r>
        <w:t>Kompostowanie bioodpadów</w:t>
      </w:r>
      <w:bookmarkEnd w:id="29"/>
    </w:p>
    <w:p w14:paraId="593A5F65" w14:textId="2F6A86CD" w:rsidR="00C4285C" w:rsidRDefault="00996538" w:rsidP="00C4285C">
      <w:pPr>
        <w:ind w:left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W 202</w:t>
      </w:r>
      <w:r w:rsidR="00761C43">
        <w:rPr>
          <w:b w:val="0"/>
          <w:bCs/>
          <w:sz w:val="24"/>
          <w:szCs w:val="24"/>
        </w:rPr>
        <w:t>3</w:t>
      </w:r>
      <w:r>
        <w:rPr>
          <w:b w:val="0"/>
          <w:bCs/>
          <w:sz w:val="24"/>
          <w:szCs w:val="24"/>
        </w:rPr>
        <w:t xml:space="preserve"> r. nie zmieniła się również kwota zwolnienia z części opłaty za gospodarowani</w:t>
      </w:r>
      <w:r w:rsidR="00B31C7E">
        <w:rPr>
          <w:b w:val="0"/>
          <w:bCs/>
          <w:sz w:val="24"/>
          <w:szCs w:val="24"/>
        </w:rPr>
        <w:t>e</w:t>
      </w:r>
      <w:r>
        <w:rPr>
          <w:b w:val="0"/>
          <w:bCs/>
          <w:sz w:val="24"/>
          <w:szCs w:val="24"/>
        </w:rPr>
        <w:t xml:space="preserve"> odpadami komunalnymi </w:t>
      </w:r>
      <w:r w:rsidR="00B31C7E">
        <w:rPr>
          <w:b w:val="0"/>
          <w:bCs/>
          <w:sz w:val="24"/>
          <w:szCs w:val="24"/>
        </w:rPr>
        <w:t>właścicieli nieruchomości zabudowanych budynkami mieszkalnymi jednorodzinnymi, którzy kompostują bioodpady w przydomowym kompostowniku i wynosi</w:t>
      </w:r>
      <w:r w:rsidR="00984096">
        <w:rPr>
          <w:b w:val="0"/>
          <w:bCs/>
          <w:sz w:val="24"/>
          <w:szCs w:val="24"/>
        </w:rPr>
        <w:t>ła</w:t>
      </w:r>
      <w:r w:rsidR="00166520">
        <w:rPr>
          <w:b w:val="0"/>
          <w:bCs/>
          <w:sz w:val="24"/>
          <w:szCs w:val="24"/>
        </w:rPr>
        <w:t xml:space="preserve"> </w:t>
      </w:r>
      <w:r w:rsidR="00B31C7E">
        <w:rPr>
          <w:b w:val="0"/>
          <w:bCs/>
          <w:sz w:val="24"/>
          <w:szCs w:val="24"/>
        </w:rPr>
        <w:t xml:space="preserve">3 zł od mieszkańca miesięcznie. </w:t>
      </w:r>
      <w:r w:rsidR="00DA55EB">
        <w:rPr>
          <w:b w:val="0"/>
          <w:bCs/>
          <w:sz w:val="24"/>
          <w:szCs w:val="24"/>
        </w:rPr>
        <w:t xml:space="preserve">Mieszkańcy pozostałych nieruchomości np. wielolokalowych również mogą kompostować bioodpady tak, jak ma to często miejsce na obszarach wiejskich, gdzie mieszkańcy nieruchomości wielolokalowych posiadają w sąsiedztwie swojego miejsca zamieszkania ogrody działkowe, na których kompostują odpady biodegradowalne, jednak zgodnie </w:t>
      </w:r>
      <w:r w:rsidR="00DA656B">
        <w:rPr>
          <w:b w:val="0"/>
          <w:bCs/>
          <w:sz w:val="24"/>
          <w:szCs w:val="24"/>
        </w:rPr>
        <w:t xml:space="preserve">                      </w:t>
      </w:r>
      <w:r w:rsidR="00DA55EB">
        <w:rPr>
          <w:b w:val="0"/>
          <w:bCs/>
          <w:sz w:val="24"/>
          <w:szCs w:val="24"/>
        </w:rPr>
        <w:t xml:space="preserve">z obowiązującymi przepisami nie mogą oni korzystać z ulgi. </w:t>
      </w:r>
      <w:r w:rsidR="00B31C7E">
        <w:rPr>
          <w:b w:val="0"/>
          <w:bCs/>
          <w:sz w:val="24"/>
          <w:szCs w:val="24"/>
        </w:rPr>
        <w:t xml:space="preserve">Tabela poniżej przedstawia liczbę gospodarstw domowych oraz liczbę osób, które korzystają </w:t>
      </w:r>
      <w:r w:rsidR="005665CD">
        <w:rPr>
          <w:b w:val="0"/>
          <w:bCs/>
          <w:sz w:val="24"/>
          <w:szCs w:val="24"/>
        </w:rPr>
        <w:t>ze zniżki za kompostowanie bioodpadów.</w:t>
      </w:r>
    </w:p>
    <w:p w14:paraId="3E25D825" w14:textId="77777777" w:rsidR="000C1CD0" w:rsidRDefault="000C1CD0" w:rsidP="00C4285C">
      <w:pPr>
        <w:ind w:left="709"/>
        <w:jc w:val="both"/>
        <w:rPr>
          <w:b w:val="0"/>
          <w:bCs/>
          <w:sz w:val="22"/>
        </w:rPr>
      </w:pPr>
    </w:p>
    <w:p w14:paraId="0CE00BD4" w14:textId="77777777" w:rsidR="00A51CC5" w:rsidRDefault="00A51CC5" w:rsidP="00C4285C">
      <w:pPr>
        <w:ind w:left="709"/>
        <w:jc w:val="both"/>
        <w:rPr>
          <w:b w:val="0"/>
          <w:bCs/>
          <w:sz w:val="22"/>
        </w:rPr>
      </w:pPr>
    </w:p>
    <w:p w14:paraId="4BDFDCCD" w14:textId="77777777" w:rsidR="00A51CC5" w:rsidRDefault="00A51CC5" w:rsidP="00C4285C">
      <w:pPr>
        <w:ind w:left="709"/>
        <w:jc w:val="both"/>
        <w:rPr>
          <w:b w:val="0"/>
          <w:bCs/>
          <w:sz w:val="22"/>
        </w:rPr>
      </w:pPr>
    </w:p>
    <w:p w14:paraId="2427E248" w14:textId="77777777" w:rsidR="00A51CC5" w:rsidRDefault="00A51CC5" w:rsidP="00C4285C">
      <w:pPr>
        <w:ind w:left="709"/>
        <w:jc w:val="both"/>
        <w:rPr>
          <w:b w:val="0"/>
          <w:bCs/>
          <w:sz w:val="22"/>
        </w:rPr>
      </w:pPr>
    </w:p>
    <w:p w14:paraId="17CC6473" w14:textId="77777777" w:rsidR="00A51CC5" w:rsidRPr="00F13AC1" w:rsidRDefault="00A51CC5" w:rsidP="00C4285C">
      <w:pPr>
        <w:ind w:left="709"/>
        <w:jc w:val="both"/>
        <w:rPr>
          <w:b w:val="0"/>
          <w:bCs/>
          <w:sz w:val="22"/>
        </w:rPr>
      </w:pPr>
    </w:p>
    <w:p w14:paraId="71C3367D" w14:textId="4C31F197" w:rsidR="00843925" w:rsidRPr="00364C23" w:rsidRDefault="00843925" w:rsidP="00843925">
      <w:pPr>
        <w:pStyle w:val="Legenda"/>
        <w:keepNext/>
        <w:spacing w:after="0"/>
      </w:pPr>
      <w:bookmarkStart w:id="30" w:name="_Toc165367623"/>
      <w:r w:rsidRPr="00364C23">
        <w:t xml:space="preserve">Tabela </w:t>
      </w:r>
      <w:r w:rsidR="00344E15" w:rsidRPr="00364C23">
        <w:fldChar w:fldCharType="begin"/>
      </w:r>
      <w:r w:rsidR="00344E15" w:rsidRPr="00364C23">
        <w:instrText xml:space="preserve"> SEQ Tabela \* ARABIC </w:instrText>
      </w:r>
      <w:r w:rsidR="00344E15" w:rsidRPr="00364C23">
        <w:fldChar w:fldCharType="separate"/>
      </w:r>
      <w:r w:rsidR="00BA5743">
        <w:rPr>
          <w:noProof/>
        </w:rPr>
        <w:t>3</w:t>
      </w:r>
      <w:r w:rsidR="00344E15" w:rsidRPr="00364C23">
        <w:rPr>
          <w:noProof/>
        </w:rPr>
        <w:fldChar w:fldCharType="end"/>
      </w:r>
      <w:r w:rsidRPr="00364C23">
        <w:t xml:space="preserve"> Dane dotyczące kompostowania bioodpadów</w:t>
      </w:r>
      <w:bookmarkEnd w:id="30"/>
    </w:p>
    <w:tbl>
      <w:tblPr>
        <w:tblW w:w="5316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8"/>
        <w:gridCol w:w="1471"/>
        <w:gridCol w:w="1194"/>
        <w:gridCol w:w="1194"/>
        <w:gridCol w:w="1194"/>
        <w:gridCol w:w="1194"/>
        <w:gridCol w:w="1194"/>
      </w:tblGrid>
      <w:tr w:rsidR="005665CD" w:rsidRPr="005665CD" w14:paraId="6128608C" w14:textId="77777777" w:rsidTr="00AD3C71">
        <w:trPr>
          <w:trHeight w:hRule="exact" w:val="397"/>
        </w:trPr>
        <w:tc>
          <w:tcPr>
            <w:tcW w:w="113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C7E3CC"/>
            <w:noWrap/>
            <w:vAlign w:val="center"/>
            <w:hideMark/>
          </w:tcPr>
          <w:p w14:paraId="690E5D5B" w14:textId="77777777" w:rsidR="005665CD" w:rsidRPr="00AD106E" w:rsidRDefault="005665CD" w:rsidP="00843925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003379"/>
                <w:sz w:val="22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Cs/>
                <w:color w:val="003379"/>
                <w:sz w:val="22"/>
                <w:lang w:eastAsia="pl-PL"/>
              </w:rPr>
              <w:t>Gmina</w:t>
            </w:r>
          </w:p>
        </w:tc>
        <w:tc>
          <w:tcPr>
            <w:tcW w:w="3864" w:type="pct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170"/>
            <w:noWrap/>
            <w:vAlign w:val="center"/>
            <w:hideMark/>
          </w:tcPr>
          <w:p w14:paraId="67206750" w14:textId="77777777" w:rsidR="005665CD" w:rsidRPr="00AD106E" w:rsidRDefault="005665CD" w:rsidP="00843925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color w:val="003379"/>
                <w:sz w:val="22"/>
                <w:lang w:eastAsia="pl-PL"/>
              </w:rPr>
            </w:pPr>
            <w:r w:rsidRPr="00AD106E">
              <w:rPr>
                <w:rFonts w:ascii="Calibri" w:eastAsia="Times New Roman" w:hAnsi="Calibri" w:cs="Calibri"/>
                <w:bCs/>
                <w:color w:val="003379"/>
                <w:sz w:val="20"/>
                <w:szCs w:val="20"/>
                <w:lang w:eastAsia="pl-PL"/>
              </w:rPr>
              <w:t>Kompostowanie</w:t>
            </w:r>
          </w:p>
        </w:tc>
      </w:tr>
      <w:tr w:rsidR="00707D79" w:rsidRPr="005665CD" w14:paraId="5DCB2CB1" w14:textId="77777777" w:rsidTr="00AD3C71">
        <w:trPr>
          <w:trHeight w:val="1271"/>
        </w:trPr>
        <w:tc>
          <w:tcPr>
            <w:tcW w:w="113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CB7B2" w14:textId="77777777" w:rsidR="005665CD" w:rsidRPr="00AD106E" w:rsidRDefault="005665CD" w:rsidP="005665CD">
            <w:pPr>
              <w:spacing w:line="240" w:lineRule="auto"/>
              <w:rPr>
                <w:rFonts w:ascii="Cambria" w:eastAsia="Times New Roman" w:hAnsi="Cambria" w:cs="Calibri"/>
                <w:bCs/>
                <w:color w:val="003379"/>
                <w:sz w:val="22"/>
                <w:lang w:eastAsia="pl-PL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E3CC"/>
            <w:vAlign w:val="center"/>
            <w:hideMark/>
          </w:tcPr>
          <w:p w14:paraId="33F00387" w14:textId="77777777" w:rsidR="005665CD" w:rsidRPr="00AD106E" w:rsidRDefault="005665CD" w:rsidP="005665C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>Liczba Nieruchomości Zamieszkałych -</w:t>
            </w:r>
            <w:r w:rsidRPr="00AD106E">
              <w:rPr>
                <w:rFonts w:ascii="Cambria" w:eastAsia="Times New Roman" w:hAnsi="Cambria" w:cs="Calibri"/>
                <w:bCs/>
                <w:color w:val="003379"/>
                <w:sz w:val="16"/>
                <w:szCs w:val="16"/>
                <w:lang w:eastAsia="pl-PL"/>
              </w:rPr>
              <w:t>kompostowanie</w:t>
            </w:r>
            <w:r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 xml:space="preserve"> [szt.]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7E3CC"/>
            <w:vAlign w:val="center"/>
            <w:hideMark/>
          </w:tcPr>
          <w:p w14:paraId="19C4200C" w14:textId="77777777" w:rsidR="005665CD" w:rsidRPr="00AD106E" w:rsidRDefault="005665CD" w:rsidP="005665C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>% nieruchomości które kompostują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7E3CC"/>
            <w:vAlign w:val="center"/>
            <w:hideMark/>
          </w:tcPr>
          <w:p w14:paraId="140E2336" w14:textId="77777777" w:rsidR="005665CD" w:rsidRPr="00AD106E" w:rsidRDefault="005665CD" w:rsidP="005665C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>Liczba osób w gminie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E3CC"/>
            <w:vAlign w:val="center"/>
            <w:hideMark/>
          </w:tcPr>
          <w:p w14:paraId="7D698097" w14:textId="77777777" w:rsidR="005665CD" w:rsidRPr="00AD106E" w:rsidRDefault="005665CD" w:rsidP="005665C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>% osób , które kompostują w danej gminie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7E3CC"/>
            <w:vAlign w:val="center"/>
            <w:hideMark/>
          </w:tcPr>
          <w:p w14:paraId="537726FA" w14:textId="77777777" w:rsidR="00E46A9A" w:rsidRPr="00AD106E" w:rsidRDefault="005665CD" w:rsidP="005665C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>Liczba osób, które kompostuje</w:t>
            </w:r>
          </w:p>
          <w:p w14:paraId="1D1F240E" w14:textId="77777777" w:rsidR="005665CD" w:rsidRPr="00AD106E" w:rsidRDefault="005665CD" w:rsidP="005665C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>[os.]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7E3CC"/>
            <w:vAlign w:val="center"/>
            <w:hideMark/>
          </w:tcPr>
          <w:p w14:paraId="4EB701C1" w14:textId="351F28B6" w:rsidR="005665CD" w:rsidRPr="00AD106E" w:rsidRDefault="005665CD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>Kwota zniżki</w:t>
            </w:r>
            <w:r w:rsidR="00DA656B"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 xml:space="preserve"> </w:t>
            </w:r>
            <w:r w:rsidRPr="00AD106E">
              <w:rPr>
                <w:rFonts w:ascii="Cambria" w:eastAsia="Times New Roman" w:hAnsi="Cambria" w:cs="Calibri"/>
                <w:b w:val="0"/>
                <w:color w:val="003379"/>
                <w:sz w:val="16"/>
                <w:szCs w:val="16"/>
                <w:lang w:eastAsia="pl-PL"/>
              </w:rPr>
              <w:t>3 zł</w:t>
            </w:r>
          </w:p>
        </w:tc>
      </w:tr>
      <w:tr w:rsidR="00707D79" w:rsidRPr="005665CD" w14:paraId="624A51BE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E6B80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BOJANOWO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EEE83D" w14:textId="7109CAF0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554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5044BA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22%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961E0" w14:textId="352339E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7 400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C7ABB" w14:textId="70A83526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27%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D4626" w14:textId="764384A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1 975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59276C" w14:textId="5EABF23F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5 925 zł</w:t>
            </w:r>
          </w:p>
        </w:tc>
      </w:tr>
      <w:tr w:rsidR="00707D79" w:rsidRPr="005665CD" w14:paraId="71F40450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2EDB5C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GOSTYŃ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8A2437F" w14:textId="72021BD4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1200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4042845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22%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99D55" w14:textId="59D190B5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25 296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659D8C" w14:textId="65A4636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18%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59CB45" w14:textId="4A5965C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4 458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0D7CD84" w14:textId="178C425D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13 374 zł</w:t>
            </w:r>
          </w:p>
        </w:tc>
      </w:tr>
      <w:tr w:rsidR="00707D79" w:rsidRPr="005665CD" w14:paraId="30CD2EF7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65638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JUTROSIN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6699A" w14:textId="57100FF3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796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7E08D3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44%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52BE4" w14:textId="186730A1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6 335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1AE3D" w14:textId="31F4056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52%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60D90" w14:textId="0B87FFC2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3 281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531805" w14:textId="319050D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9 843 zł</w:t>
            </w:r>
          </w:p>
        </w:tc>
      </w:tr>
      <w:tr w:rsidR="00707D79" w:rsidRPr="005665CD" w14:paraId="0E161A0F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8F8795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KROBIA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F512E66" w14:textId="32F7747F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758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86E0600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26%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90D15" w14:textId="1898128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11 366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7CBBA" w14:textId="4F5493B3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26%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3F6407" w14:textId="628C4B7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2 986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4ED48FE" w14:textId="4C0E454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8 958 zł</w:t>
            </w:r>
          </w:p>
        </w:tc>
      </w:tr>
      <w:tr w:rsidR="00707D79" w:rsidRPr="005665CD" w14:paraId="09F3527F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26681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KRZEMIENIEWO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53070D" w14:textId="6EA8A131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690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4273AA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39%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BFC07" w14:textId="70402FF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7 121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06605" w14:textId="43A3769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37%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6B79D" w14:textId="7CB4F66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2 649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EEE29" w14:textId="30B025D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7 947 zł</w:t>
            </w:r>
          </w:p>
        </w:tc>
      </w:tr>
      <w:tr w:rsidR="00707D79" w:rsidRPr="005665CD" w14:paraId="6471FEF1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B07D12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KRZYWIŃ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BBAF873" w14:textId="76937B61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1079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EDA369B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40%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DC88C" w14:textId="0BF78A0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8 706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B3A6CF" w14:textId="16B21939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46%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132818" w14:textId="426B4504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4 040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6F5F2D7" w14:textId="0F40A6B9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12 120 zł</w:t>
            </w:r>
          </w:p>
        </w:tc>
      </w:tr>
      <w:tr w:rsidR="00707D79" w:rsidRPr="005665CD" w14:paraId="79F44F88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E3F6B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LESZNO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E39382" w14:textId="4C14AD1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757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9EBF70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9%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30408" w14:textId="27C97C2E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54 200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E604E" w14:textId="120458D0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4%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1490F" w14:textId="4042ADE9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2 215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7C8B2F" w14:textId="07739A25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6 645 zł</w:t>
            </w:r>
          </w:p>
        </w:tc>
      </w:tr>
      <w:tr w:rsidR="00707D79" w:rsidRPr="005665CD" w14:paraId="0B6860D5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9BFCDC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LIPNO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7403F7D" w14:textId="02CBF40B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646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6D087C2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22%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5064D" w14:textId="600CC2BB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9 199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FF964F" w14:textId="015696D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25%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36227A" w14:textId="5453C7D4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2 276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9D56A9F" w14:textId="40D61DE3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6 828 zł</w:t>
            </w:r>
          </w:p>
        </w:tc>
      </w:tr>
      <w:tr w:rsidR="00707D79" w:rsidRPr="005665CD" w14:paraId="3BAE6573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783A7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MIEJSKA GÓRKA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6260F4" w14:textId="6389A8D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954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2E4ED3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42%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2DADC" w14:textId="2024B28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8 099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2D41C" w14:textId="09F64076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47%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FF3C3" w14:textId="250A4B65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3 837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676585" w14:textId="0B5192C6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11 511 zł</w:t>
            </w:r>
          </w:p>
        </w:tc>
      </w:tr>
      <w:tr w:rsidR="00707D79" w:rsidRPr="005665CD" w14:paraId="1C76A1C1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76C738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OSIECZNA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3C56C09" w14:textId="51D31E4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800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7CE740E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31%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70E4F" w14:textId="03645EC2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8 240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FCC2A4" w14:textId="55876FD0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34%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C3F488" w14:textId="3998C21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2 768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588CEE8" w14:textId="4F8174A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8 304 zł</w:t>
            </w:r>
          </w:p>
        </w:tc>
      </w:tr>
      <w:tr w:rsidR="00707D79" w:rsidRPr="005665CD" w14:paraId="5B499ECC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82C2D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PAKOSŁAW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3383A1" w14:textId="7664A4F5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674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4D83B0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54%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1ECBA" w14:textId="110C4A1C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4 369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363BA" w14:textId="7C6B47AF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62%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5AD57" w14:textId="202090E4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2 705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47A31E" w14:textId="29722FF1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8 115 zł</w:t>
            </w:r>
          </w:p>
        </w:tc>
      </w:tr>
      <w:tr w:rsidR="00707D79" w:rsidRPr="005665CD" w14:paraId="1CC9FB5D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DDD57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PĘPOWO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601154A" w14:textId="785EE4E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668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29AAB0D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44%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0CC2C" w14:textId="1F3E2994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5 270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C55B2C" w14:textId="27411B25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51%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4797BF" w14:textId="245E933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2 701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0955AD2" w14:textId="276E0113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8 103 zł</w:t>
            </w:r>
          </w:p>
        </w:tc>
      </w:tr>
      <w:tr w:rsidR="00707D79" w:rsidRPr="005665CD" w14:paraId="48972ED5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CE6CB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POGORZELA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EEC293" w14:textId="4BE5EEC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483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AB7086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37%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88678" w14:textId="2C42D042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4 221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B6F80" w14:textId="325EB083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42%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16D65" w14:textId="2C9BAAA1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1 766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1EAB1D" w14:textId="2A9C34C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5 298 zł</w:t>
            </w:r>
          </w:p>
        </w:tc>
      </w:tr>
      <w:tr w:rsidR="00707D79" w:rsidRPr="005665CD" w14:paraId="4CF42F63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EC7D2A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PONIEC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D8AA1A8" w14:textId="3BD0A793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633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A686501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31%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788F8" w14:textId="15B8E5A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6 791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4E4F04" w14:textId="0B9116D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35%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39F36A" w14:textId="38FAC6C1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2 370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53C14BB" w14:textId="71F283EE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7 110 zł</w:t>
            </w:r>
          </w:p>
        </w:tc>
      </w:tr>
      <w:tr w:rsidR="00707D79" w:rsidRPr="005665CD" w14:paraId="7BD976AF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AC08E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RAWICZ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49EE63" w14:textId="3B9162E0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1411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4B2DE5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26%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C938B" w14:textId="7E8B1A7C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27 087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4FDCF" w14:textId="557B649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18%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9BE85" w14:textId="47A3E9D4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4 907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7EE9BC" w14:textId="72AEB9D5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14 721 zł</w:t>
            </w:r>
          </w:p>
        </w:tc>
      </w:tr>
      <w:tr w:rsidR="00707D79" w:rsidRPr="005665CD" w14:paraId="11F1638C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AB09EA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RYDZYNA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CA8370B" w14:textId="141805E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641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545D16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21%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408C2" w14:textId="1972EFDC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9 783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50C662" w14:textId="1DD3DC70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24%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D75126" w14:textId="35F51E8E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2 312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B511DD0" w14:textId="339CA296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6 936 zł</w:t>
            </w:r>
          </w:p>
        </w:tc>
      </w:tr>
      <w:tr w:rsidR="00707D79" w:rsidRPr="005665CD" w14:paraId="5AC5C97D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4A110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ŚMIGIEL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23CD4A" w14:textId="3E72134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1312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8747B4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29%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6AA98" w14:textId="6CFBD03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15 665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B59C3" w14:textId="4F4DD569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32%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F9828" w14:textId="3E03B245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5 037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CD1C5B" w14:textId="3D162363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15 111 zł</w:t>
            </w:r>
          </w:p>
        </w:tc>
      </w:tr>
      <w:tr w:rsidR="00707D79" w:rsidRPr="005665CD" w14:paraId="494D5E7F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CFB8F8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ŚWIĘCIECHOWA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BF7E5E5" w14:textId="5C3AE7DE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495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03B804C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19%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5B210" w14:textId="52D2DFA1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7 928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7CCA1B" w14:textId="589FACC0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21%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6253C9" w14:textId="1CFB88BB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1 630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3352807" w14:textId="7B8C5D15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4 890 zł</w:t>
            </w:r>
          </w:p>
        </w:tc>
      </w:tr>
      <w:tr w:rsidR="00707D79" w:rsidRPr="005665CD" w14:paraId="71227518" w14:textId="77777777" w:rsidTr="00AD3C71">
        <w:trPr>
          <w:trHeight w:hRule="exact" w:val="340"/>
        </w:trPr>
        <w:tc>
          <w:tcPr>
            <w:tcW w:w="113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F12B1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WIJEWO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ECE101" w14:textId="13D10A11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18"/>
                <w:szCs w:val="18"/>
              </w:rPr>
              <w:t>505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808888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 w:val="0"/>
                <w:color w:val="003379"/>
                <w:sz w:val="18"/>
                <w:szCs w:val="18"/>
                <w:lang w:eastAsia="pl-PL"/>
              </w:rPr>
              <w:t>54%</w:t>
            </w:r>
          </w:p>
        </w:tc>
        <w:tc>
          <w:tcPr>
            <w:tcW w:w="62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2807B" w14:textId="0D0BE35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/>
                <w:b w:val="0"/>
                <w:bCs/>
                <w:color w:val="003379"/>
                <w:sz w:val="18"/>
                <w:szCs w:val="18"/>
              </w:rPr>
              <w:t>3 462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7C112" w14:textId="75C298A8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59%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68B2F" w14:textId="74E6E0E9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hAnsi="Cambria" w:cs="Calibri"/>
                <w:b w:val="0"/>
                <w:bCs/>
                <w:color w:val="003379"/>
                <w:sz w:val="20"/>
                <w:szCs w:val="20"/>
              </w:rPr>
              <w:t>2 050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965408" w14:textId="59499FDA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bCs/>
                <w:color w:val="003379"/>
                <w:sz w:val="18"/>
                <w:szCs w:val="14"/>
                <w:lang w:eastAsia="pl-PL"/>
              </w:rPr>
            </w:pPr>
            <w:r w:rsidRPr="00AD106E">
              <w:rPr>
                <w:b w:val="0"/>
                <w:bCs/>
                <w:color w:val="003379"/>
                <w:sz w:val="18"/>
                <w:szCs w:val="14"/>
              </w:rPr>
              <w:t>6 150 zł</w:t>
            </w:r>
          </w:p>
        </w:tc>
      </w:tr>
      <w:tr w:rsidR="00707D79" w:rsidRPr="005665CD" w14:paraId="0F7D794E" w14:textId="77777777" w:rsidTr="00F13AC1">
        <w:trPr>
          <w:trHeight w:hRule="exact" w:val="454"/>
        </w:trPr>
        <w:tc>
          <w:tcPr>
            <w:tcW w:w="11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63B170"/>
            <w:vAlign w:val="center"/>
            <w:hideMark/>
          </w:tcPr>
          <w:p w14:paraId="51F310C7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003379"/>
                <w:sz w:val="18"/>
                <w:szCs w:val="18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bCs/>
                <w:color w:val="003379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76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63B170"/>
            <w:vAlign w:val="center"/>
            <w:hideMark/>
          </w:tcPr>
          <w:p w14:paraId="74D79442" w14:textId="0E6F7F9E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color w:val="003379"/>
                <w:sz w:val="22"/>
                <w:lang w:eastAsia="pl-PL"/>
              </w:rPr>
            </w:pPr>
            <w:r w:rsidRPr="00AD106E">
              <w:rPr>
                <w:rFonts w:ascii="Cambria" w:hAnsi="Cambria" w:cs="Calibri"/>
                <w:color w:val="003379"/>
                <w:sz w:val="22"/>
              </w:rPr>
              <w:t>15056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63B170"/>
            <w:vAlign w:val="center"/>
            <w:hideMark/>
          </w:tcPr>
          <w:p w14:paraId="0D5F8C62" w14:textId="77777777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color w:val="003379"/>
                <w:sz w:val="22"/>
                <w:lang w:eastAsia="pl-PL"/>
              </w:rPr>
            </w:pPr>
            <w:r w:rsidRPr="00AD106E">
              <w:rPr>
                <w:rFonts w:ascii="Cambria" w:eastAsia="Times New Roman" w:hAnsi="Cambria" w:cs="Calibri"/>
                <w:color w:val="003379"/>
                <w:sz w:val="22"/>
                <w:lang w:eastAsia="pl-PL"/>
              </w:rPr>
              <w:t>27%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63B170"/>
            <w:vAlign w:val="center"/>
            <w:hideMark/>
          </w:tcPr>
          <w:p w14:paraId="25994E5D" w14:textId="3B7D33CF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color w:val="003379"/>
                <w:sz w:val="22"/>
                <w:lang w:eastAsia="pl-PL"/>
              </w:rPr>
            </w:pPr>
            <w:r w:rsidRPr="00AD106E">
              <w:rPr>
                <w:rFonts w:ascii="Cambria" w:hAnsi="Cambria"/>
                <w:color w:val="003379"/>
                <w:sz w:val="22"/>
              </w:rPr>
              <w:t>230 538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63B170"/>
            <w:vAlign w:val="center"/>
            <w:hideMark/>
          </w:tcPr>
          <w:p w14:paraId="0560198F" w14:textId="2AE2C93D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color w:val="003379"/>
                <w:sz w:val="22"/>
                <w:lang w:eastAsia="pl-PL"/>
              </w:rPr>
            </w:pPr>
            <w:r w:rsidRPr="00AD106E">
              <w:rPr>
                <w:color w:val="003379"/>
                <w:sz w:val="22"/>
              </w:rPr>
              <w:t>24%</w:t>
            </w:r>
          </w:p>
        </w:tc>
        <w:tc>
          <w:tcPr>
            <w:tcW w:w="62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63B170"/>
            <w:vAlign w:val="center"/>
            <w:hideMark/>
          </w:tcPr>
          <w:p w14:paraId="52C13945" w14:textId="760B2C29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color w:val="003379"/>
                <w:sz w:val="22"/>
                <w:lang w:eastAsia="pl-PL"/>
              </w:rPr>
            </w:pPr>
            <w:r w:rsidRPr="00AD106E">
              <w:rPr>
                <w:rFonts w:ascii="Cambria" w:hAnsi="Cambria" w:cs="Calibri"/>
                <w:color w:val="003379"/>
                <w:sz w:val="22"/>
              </w:rPr>
              <w:t>55 963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170"/>
            <w:vAlign w:val="center"/>
            <w:hideMark/>
          </w:tcPr>
          <w:p w14:paraId="59BF005B" w14:textId="561B49AF" w:rsidR="00FC382E" w:rsidRPr="00AD106E" w:rsidRDefault="00FC382E" w:rsidP="00FC382E">
            <w:pPr>
              <w:spacing w:line="240" w:lineRule="auto"/>
              <w:jc w:val="center"/>
              <w:rPr>
                <w:rFonts w:ascii="Cambria" w:eastAsia="Times New Roman" w:hAnsi="Cambria" w:cs="Calibri"/>
                <w:color w:val="003379"/>
                <w:sz w:val="20"/>
                <w:szCs w:val="20"/>
                <w:lang w:eastAsia="pl-PL"/>
              </w:rPr>
            </w:pPr>
            <w:r w:rsidRPr="00AD106E">
              <w:rPr>
                <w:color w:val="003379"/>
                <w:sz w:val="20"/>
                <w:szCs w:val="20"/>
              </w:rPr>
              <w:t>167 889 zł</w:t>
            </w:r>
          </w:p>
        </w:tc>
      </w:tr>
      <w:tr w:rsidR="00AD3C71" w:rsidRPr="005665CD" w14:paraId="0ED5F9F8" w14:textId="77777777" w:rsidTr="00AD3C71">
        <w:trPr>
          <w:trHeight w:val="420"/>
        </w:trPr>
        <w:tc>
          <w:tcPr>
            <w:tcW w:w="25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05715B" w14:textId="1B80272F" w:rsidR="00AD3C71" w:rsidRPr="00364C23" w:rsidRDefault="00AD3C71" w:rsidP="00843925">
            <w:pPr>
              <w:spacing w:line="240" w:lineRule="auto"/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364C23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1 Dane pochodzą z programu Odpady w Gminie z dnia 31.12.2023</w:t>
            </w:r>
            <w:r w:rsidR="00364C23" w:rsidRPr="00364C23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 </w:t>
            </w:r>
            <w:r w:rsidRPr="00364C23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r.</w:t>
            </w:r>
          </w:p>
          <w:p w14:paraId="24F790B6" w14:textId="571F978A" w:rsidR="00AD3C71" w:rsidRPr="00AD3C71" w:rsidRDefault="00AD3C71" w:rsidP="005665CD">
            <w:pPr>
              <w:spacing w:line="240" w:lineRule="auto"/>
              <w:rPr>
                <w:rFonts w:ascii="Calibri" w:eastAsia="Times New Roman" w:hAnsi="Calibri" w:cs="Calibri"/>
                <w:b w:val="0"/>
                <w:color w:val="4B4B4B"/>
                <w:sz w:val="16"/>
                <w:szCs w:val="16"/>
                <w:lang w:eastAsia="pl-PL"/>
              </w:rPr>
            </w:pPr>
            <w:r w:rsidRPr="00364C23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7525C" w14:textId="77777777" w:rsidR="00AD3C71" w:rsidRPr="005665CD" w:rsidRDefault="00AD3C71" w:rsidP="005665CD">
            <w:pPr>
              <w:spacing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lang w:eastAsia="pl-PL"/>
              </w:rPr>
            </w:pPr>
            <w:r w:rsidRPr="005665CD">
              <w:rPr>
                <w:rFonts w:ascii="Calibri" w:eastAsia="Times New Roman" w:hAnsi="Calibri" w:cs="Calibri"/>
                <w:b w:val="0"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F6EC3" w14:textId="77777777" w:rsidR="00AD3C71" w:rsidRPr="005665CD" w:rsidRDefault="00AD3C71" w:rsidP="005665CD">
            <w:pPr>
              <w:spacing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lang w:eastAsia="pl-PL"/>
              </w:rPr>
            </w:pPr>
            <w:r w:rsidRPr="005665CD">
              <w:rPr>
                <w:rFonts w:ascii="Calibri" w:eastAsia="Times New Roman" w:hAnsi="Calibri" w:cs="Calibri"/>
                <w:b w:val="0"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8F26E" w14:textId="77777777" w:rsidR="00AD3C71" w:rsidRPr="005665CD" w:rsidRDefault="00AD3C71" w:rsidP="005665CD">
            <w:pPr>
              <w:spacing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lang w:eastAsia="pl-PL"/>
              </w:rPr>
            </w:pPr>
            <w:r w:rsidRPr="005665CD">
              <w:rPr>
                <w:rFonts w:ascii="Calibri" w:eastAsia="Times New Roman" w:hAnsi="Calibri" w:cs="Calibri"/>
                <w:b w:val="0"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9134B" w14:textId="77777777" w:rsidR="00AD3C71" w:rsidRPr="005665CD" w:rsidRDefault="00AD3C71" w:rsidP="005665CD">
            <w:pPr>
              <w:spacing w:line="240" w:lineRule="auto"/>
              <w:rPr>
                <w:rFonts w:ascii="Calibri" w:eastAsia="Times New Roman" w:hAnsi="Calibri" w:cs="Calibri"/>
                <w:b w:val="0"/>
                <w:color w:val="000000"/>
                <w:sz w:val="22"/>
                <w:lang w:eastAsia="pl-PL"/>
              </w:rPr>
            </w:pPr>
            <w:r w:rsidRPr="005665CD">
              <w:rPr>
                <w:rFonts w:ascii="Calibri" w:eastAsia="Times New Roman" w:hAnsi="Calibri" w:cs="Calibri"/>
                <w:b w:val="0"/>
                <w:color w:val="000000"/>
                <w:sz w:val="22"/>
                <w:lang w:eastAsia="pl-PL"/>
              </w:rPr>
              <w:t> </w:t>
            </w:r>
          </w:p>
        </w:tc>
      </w:tr>
    </w:tbl>
    <w:p w14:paraId="47B88A29" w14:textId="66CFDD88" w:rsidR="006F684E" w:rsidRPr="005C258B" w:rsidRDefault="006F684E" w:rsidP="002C4266">
      <w:pPr>
        <w:ind w:left="709"/>
        <w:jc w:val="both"/>
        <w:rPr>
          <w:b w:val="0"/>
          <w:bCs/>
          <w:sz w:val="24"/>
          <w:szCs w:val="24"/>
        </w:rPr>
      </w:pPr>
      <w:r w:rsidRPr="005C258B">
        <w:rPr>
          <w:b w:val="0"/>
          <w:bCs/>
          <w:sz w:val="24"/>
          <w:szCs w:val="24"/>
        </w:rPr>
        <w:t xml:space="preserve">W grudniu 2022 r. </w:t>
      </w:r>
      <w:r w:rsidR="00174B66" w:rsidRPr="005C258B">
        <w:rPr>
          <w:b w:val="0"/>
          <w:bCs/>
          <w:sz w:val="24"/>
          <w:szCs w:val="24"/>
        </w:rPr>
        <w:t xml:space="preserve">Związek na podstawie art. 9u ustawy o utrzymaniu czystości </w:t>
      </w:r>
      <w:r w:rsidR="00DA656B" w:rsidRPr="005C258B">
        <w:rPr>
          <w:b w:val="0"/>
          <w:bCs/>
          <w:sz w:val="24"/>
          <w:szCs w:val="24"/>
        </w:rPr>
        <w:t xml:space="preserve">                    </w:t>
      </w:r>
      <w:r w:rsidR="00174B66" w:rsidRPr="005C258B">
        <w:rPr>
          <w:b w:val="0"/>
          <w:bCs/>
          <w:sz w:val="24"/>
          <w:szCs w:val="24"/>
        </w:rPr>
        <w:t xml:space="preserve">i porządku w gminie rozpoczął kontrole nieruchomości, których właściciele korzystają ze zniżki na kompostowanie bioodpadów. </w:t>
      </w:r>
      <w:r w:rsidR="00C4285C" w:rsidRPr="005C258B">
        <w:rPr>
          <w:b w:val="0"/>
          <w:bCs/>
          <w:sz w:val="24"/>
          <w:szCs w:val="24"/>
        </w:rPr>
        <w:t xml:space="preserve">W 2023 roku </w:t>
      </w:r>
      <w:r w:rsidR="00555D69" w:rsidRPr="005C258B">
        <w:rPr>
          <w:b w:val="0"/>
          <w:bCs/>
          <w:sz w:val="24"/>
          <w:szCs w:val="24"/>
        </w:rPr>
        <w:t>kontynuowano kontrole przydomowych kompostowników – skontrolowano 487 nieruchomości</w:t>
      </w:r>
      <w:r w:rsidR="003823A3" w:rsidRPr="005C258B">
        <w:rPr>
          <w:b w:val="0"/>
          <w:bCs/>
          <w:sz w:val="24"/>
          <w:szCs w:val="24"/>
        </w:rPr>
        <w:t xml:space="preserve">, z czego na 14 stwierdzono nieprawidłowości i właściciele tych nieruchomości utracili prawo do </w:t>
      </w:r>
      <w:r w:rsidR="009A01D2" w:rsidRPr="005C258B">
        <w:rPr>
          <w:b w:val="0"/>
          <w:bCs/>
          <w:sz w:val="24"/>
          <w:szCs w:val="24"/>
        </w:rPr>
        <w:t>ulgi na kompostowanie na okres przynajmniej 6 miesi</w:t>
      </w:r>
      <w:r w:rsidR="00DA55EB" w:rsidRPr="005C258B">
        <w:rPr>
          <w:b w:val="0"/>
          <w:bCs/>
          <w:sz w:val="24"/>
          <w:szCs w:val="24"/>
        </w:rPr>
        <w:t>ę</w:t>
      </w:r>
      <w:r w:rsidR="009A01D2" w:rsidRPr="005C258B">
        <w:rPr>
          <w:b w:val="0"/>
          <w:bCs/>
          <w:sz w:val="24"/>
          <w:szCs w:val="24"/>
        </w:rPr>
        <w:t>c</w:t>
      </w:r>
      <w:r w:rsidR="00DA55EB" w:rsidRPr="005C258B">
        <w:rPr>
          <w:b w:val="0"/>
          <w:bCs/>
          <w:sz w:val="24"/>
          <w:szCs w:val="24"/>
        </w:rPr>
        <w:t>y</w:t>
      </w:r>
      <w:r w:rsidR="009A01D2" w:rsidRPr="005C258B">
        <w:rPr>
          <w:b w:val="0"/>
          <w:bCs/>
          <w:sz w:val="24"/>
          <w:szCs w:val="24"/>
        </w:rPr>
        <w:t xml:space="preserve"> od dnia, kiedy decyzja o utracie prawa do zwolnienia stała się ostateczna</w:t>
      </w:r>
      <w:r w:rsidR="00DA55EB" w:rsidRPr="005C258B">
        <w:rPr>
          <w:b w:val="0"/>
          <w:bCs/>
          <w:sz w:val="24"/>
          <w:szCs w:val="24"/>
        </w:rPr>
        <w:t>.</w:t>
      </w:r>
      <w:r w:rsidR="003823A3" w:rsidRPr="005C258B">
        <w:rPr>
          <w:b w:val="0"/>
          <w:bCs/>
          <w:sz w:val="24"/>
          <w:szCs w:val="24"/>
        </w:rPr>
        <w:t xml:space="preserve"> Łącznie skontrolowano ponad 500 nieruchomości.</w:t>
      </w:r>
    </w:p>
    <w:p w14:paraId="3B8D4020" w14:textId="77777777" w:rsidR="003823A3" w:rsidRPr="005C258B" w:rsidRDefault="003823A3" w:rsidP="00611434">
      <w:pPr>
        <w:ind w:left="709"/>
        <w:jc w:val="both"/>
        <w:rPr>
          <w:b w:val="0"/>
          <w:bCs/>
          <w:sz w:val="24"/>
          <w:szCs w:val="24"/>
        </w:rPr>
      </w:pPr>
    </w:p>
    <w:p w14:paraId="56C5B394" w14:textId="002F6BBD" w:rsidR="003823A3" w:rsidRPr="00126A04" w:rsidRDefault="003823A3" w:rsidP="00611434">
      <w:pPr>
        <w:ind w:left="709"/>
        <w:jc w:val="both"/>
        <w:rPr>
          <w:b w:val="0"/>
          <w:bCs/>
          <w:sz w:val="24"/>
          <w:szCs w:val="24"/>
        </w:rPr>
      </w:pPr>
      <w:r w:rsidRPr="005C258B">
        <w:rPr>
          <w:b w:val="0"/>
          <w:bCs/>
          <w:sz w:val="24"/>
          <w:szCs w:val="24"/>
        </w:rPr>
        <w:t xml:space="preserve">W 2023 r. Instytut Ochrony Środowiska – Państwowy Instytut Badawczy zaprosił KZGRL do współpracy przy realizacji przedsięwzięcia „Bioodpady </w:t>
      </w:r>
      <w:r w:rsidR="003D7B67" w:rsidRPr="005C258B">
        <w:rPr>
          <w:b w:val="0"/>
          <w:bCs/>
          <w:sz w:val="24"/>
          <w:szCs w:val="24"/>
        </w:rPr>
        <w:t xml:space="preserve">komunalne posegregowane i poddawane recyklingowi u źródła w Polsce” polegającego na wyznaczeniu wskaźników kompostowania przydomowego umożliwiających oszacowanie ilości </w:t>
      </w:r>
      <w:r w:rsidR="003D7B67" w:rsidRPr="00126A04">
        <w:rPr>
          <w:b w:val="0"/>
          <w:bCs/>
          <w:sz w:val="24"/>
          <w:szCs w:val="24"/>
        </w:rPr>
        <w:lastRenderedPageBreak/>
        <w:t xml:space="preserve">bioodpadów poddawanych recyklingowi u źródła w poszczególnych gminach. Przesłanką uzasadniającą realizację przedsięwzięcia jest możliwość zaliczenia wszystkich wytwarzanych bioodpadów komunalnych poddawanych recyklingowi </w:t>
      </w:r>
      <w:r w:rsidR="005C258B">
        <w:rPr>
          <w:b w:val="0"/>
          <w:bCs/>
          <w:sz w:val="24"/>
          <w:szCs w:val="24"/>
        </w:rPr>
        <w:t xml:space="preserve">            </w:t>
      </w:r>
      <w:r w:rsidR="003D7B67" w:rsidRPr="00126A04">
        <w:rPr>
          <w:b w:val="0"/>
          <w:bCs/>
          <w:sz w:val="24"/>
          <w:szCs w:val="24"/>
        </w:rPr>
        <w:t>u źródła czyli w gospodarstwach domowych do odpadów komunalnych poddanych ponownemu użyciu i recyklingowi, co wpłynie na zwiększenie poziomu przygotowania do ponownego użycia i recyklingu odpadów komunalnych.</w:t>
      </w:r>
    </w:p>
    <w:p w14:paraId="2FB934D2" w14:textId="2F3ACE80" w:rsidR="00D923D7" w:rsidRPr="00126A04" w:rsidRDefault="003B20AB" w:rsidP="00D923D7">
      <w:pPr>
        <w:ind w:left="709"/>
        <w:jc w:val="both"/>
        <w:rPr>
          <w:b w:val="0"/>
          <w:bCs/>
          <w:sz w:val="24"/>
          <w:szCs w:val="24"/>
        </w:rPr>
      </w:pPr>
      <w:r w:rsidRPr="00126A04">
        <w:rPr>
          <w:b w:val="0"/>
          <w:bCs/>
          <w:sz w:val="24"/>
          <w:szCs w:val="24"/>
        </w:rPr>
        <w:t xml:space="preserve">Badanie będzie polegało na określeniu ilości wytwarzanych bioodpadów komunalnych poddawanych recyklingowi u źródła w gospodarstwie domowym z podziałem na bioodpady ogrodowe i kuchenne przez 7 wybranych dni w każdym miesiącu. Badanie będzie prowadzone przez cały 2024 rok. </w:t>
      </w:r>
    </w:p>
    <w:p w14:paraId="28189805" w14:textId="44C5552D" w:rsidR="003B20AB" w:rsidRPr="00126A04" w:rsidRDefault="003B20AB" w:rsidP="00511E9A">
      <w:pPr>
        <w:ind w:left="709"/>
        <w:jc w:val="both"/>
        <w:rPr>
          <w:b w:val="0"/>
          <w:bCs/>
          <w:sz w:val="24"/>
          <w:szCs w:val="24"/>
        </w:rPr>
      </w:pPr>
      <w:r w:rsidRPr="00126A04">
        <w:rPr>
          <w:b w:val="0"/>
          <w:bCs/>
          <w:sz w:val="24"/>
          <w:szCs w:val="24"/>
        </w:rPr>
        <w:t>KZGRL przystąpił do realizacji przedsięwzięcia. W celu zachęcenia mieszkańców do wzięcia udziału w badaniu użyczył mieszkańcom biorącym udział w badaniu kompostowniki, które po zakończeniu badania staną się własnością właścicieli nieruchomości, którzy brali udział w badaniu.</w:t>
      </w:r>
      <w:r w:rsidR="00511E9A" w:rsidRPr="00126A04">
        <w:rPr>
          <w:b w:val="0"/>
          <w:bCs/>
          <w:sz w:val="24"/>
          <w:szCs w:val="24"/>
        </w:rPr>
        <w:t xml:space="preserve"> </w:t>
      </w:r>
      <w:r w:rsidRPr="00126A04">
        <w:rPr>
          <w:b w:val="0"/>
          <w:bCs/>
          <w:sz w:val="24"/>
          <w:szCs w:val="24"/>
        </w:rPr>
        <w:t xml:space="preserve">Na terenie Związku do </w:t>
      </w:r>
      <w:r w:rsidR="00511E9A" w:rsidRPr="00126A04">
        <w:rPr>
          <w:b w:val="0"/>
          <w:bCs/>
          <w:sz w:val="24"/>
          <w:szCs w:val="24"/>
        </w:rPr>
        <w:t>badania przystąpiło 37 gospodarstw domowych.</w:t>
      </w:r>
    </w:p>
    <w:p w14:paraId="6C4A3D5D" w14:textId="77777777" w:rsidR="003B20AB" w:rsidRPr="00AC1EB6" w:rsidRDefault="003B20AB" w:rsidP="003B20AB">
      <w:pPr>
        <w:jc w:val="both"/>
        <w:rPr>
          <w:b w:val="0"/>
          <w:bCs/>
          <w:color w:val="365F91" w:themeColor="accent1" w:themeShade="BF"/>
          <w:sz w:val="24"/>
          <w:szCs w:val="24"/>
        </w:rPr>
      </w:pPr>
    </w:p>
    <w:p w14:paraId="0D9926E2" w14:textId="77777777" w:rsidR="00732FB4" w:rsidRDefault="00732FB4" w:rsidP="00B31C7E">
      <w:pPr>
        <w:jc w:val="both"/>
        <w:rPr>
          <w:b w:val="0"/>
          <w:bCs/>
          <w:sz w:val="24"/>
          <w:szCs w:val="24"/>
        </w:rPr>
      </w:pPr>
    </w:p>
    <w:p w14:paraId="4775535D" w14:textId="77777777" w:rsidR="00732FB4" w:rsidRDefault="009C7290" w:rsidP="00D915D5">
      <w:pPr>
        <w:pStyle w:val="Styl3"/>
      </w:pPr>
      <w:bookmarkStart w:id="31" w:name="_Toc165296992"/>
      <w:r w:rsidRPr="009C7290">
        <w:t>Sposób i częstotliwość odbioru odpadów komunalnych</w:t>
      </w:r>
      <w:bookmarkEnd w:id="31"/>
    </w:p>
    <w:p w14:paraId="7B0BF784" w14:textId="61632C99" w:rsidR="009C7290" w:rsidRPr="00732FB4" w:rsidRDefault="009C7290" w:rsidP="00611434">
      <w:pPr>
        <w:ind w:left="709"/>
        <w:jc w:val="both"/>
        <w:rPr>
          <w:szCs w:val="28"/>
        </w:rPr>
      </w:pPr>
      <w:r w:rsidRPr="00732FB4">
        <w:rPr>
          <w:rFonts w:ascii="Calibri" w:eastAsia="Calibri" w:hAnsi="Calibri" w:cs="Calibri"/>
          <w:b w:val="0"/>
          <w:bCs/>
          <w:sz w:val="24"/>
          <w:szCs w:val="24"/>
        </w:rPr>
        <w:t>Odpady</w:t>
      </w:r>
      <w:r w:rsidRPr="00732FB4">
        <w:rPr>
          <w:rFonts w:ascii="Calibri" w:eastAsia="Calibri" w:hAnsi="Calibri" w:cs="Calibri"/>
          <w:b w:val="0"/>
          <w:bCs/>
          <w:spacing w:val="-4"/>
          <w:sz w:val="24"/>
          <w:szCs w:val="24"/>
        </w:rPr>
        <w:t xml:space="preserve"> </w:t>
      </w:r>
      <w:r w:rsidRPr="00732FB4">
        <w:rPr>
          <w:rFonts w:ascii="Calibri" w:eastAsia="Calibri" w:hAnsi="Calibri" w:cs="Calibri"/>
          <w:b w:val="0"/>
          <w:bCs/>
          <w:sz w:val="24"/>
          <w:szCs w:val="24"/>
        </w:rPr>
        <w:t>na</w:t>
      </w:r>
      <w:r w:rsidRPr="00732FB4">
        <w:rPr>
          <w:rFonts w:ascii="Calibri" w:eastAsia="Calibri" w:hAnsi="Calibri" w:cs="Calibri"/>
          <w:b w:val="0"/>
          <w:bCs/>
          <w:spacing w:val="-2"/>
          <w:sz w:val="24"/>
          <w:szCs w:val="24"/>
        </w:rPr>
        <w:t xml:space="preserve"> </w:t>
      </w:r>
      <w:r w:rsidRPr="00732FB4">
        <w:rPr>
          <w:rFonts w:ascii="Calibri" w:eastAsia="Calibri" w:hAnsi="Calibri" w:cs="Calibri"/>
          <w:b w:val="0"/>
          <w:bCs/>
          <w:sz w:val="24"/>
          <w:szCs w:val="24"/>
        </w:rPr>
        <w:t>terenie</w:t>
      </w:r>
      <w:r w:rsidRPr="00732FB4">
        <w:rPr>
          <w:rFonts w:ascii="Calibri" w:eastAsia="Calibri" w:hAnsi="Calibri" w:cs="Calibri"/>
          <w:b w:val="0"/>
          <w:bCs/>
          <w:spacing w:val="-2"/>
          <w:sz w:val="24"/>
          <w:szCs w:val="24"/>
        </w:rPr>
        <w:t xml:space="preserve"> </w:t>
      </w:r>
      <w:r w:rsidRPr="00732FB4">
        <w:rPr>
          <w:rFonts w:ascii="Calibri" w:eastAsia="Calibri" w:hAnsi="Calibri" w:cs="Calibri"/>
          <w:b w:val="0"/>
          <w:bCs/>
          <w:sz w:val="24"/>
          <w:szCs w:val="24"/>
        </w:rPr>
        <w:t>gmin</w:t>
      </w:r>
      <w:r w:rsidRPr="00732FB4">
        <w:rPr>
          <w:rFonts w:ascii="Calibri" w:eastAsia="Calibri" w:hAnsi="Calibri" w:cs="Calibri"/>
          <w:b w:val="0"/>
          <w:bCs/>
          <w:spacing w:val="-3"/>
          <w:sz w:val="24"/>
          <w:szCs w:val="24"/>
        </w:rPr>
        <w:t xml:space="preserve"> </w:t>
      </w:r>
      <w:r w:rsidRPr="00732FB4">
        <w:rPr>
          <w:rFonts w:ascii="Calibri" w:eastAsia="Calibri" w:hAnsi="Calibri" w:cs="Calibri"/>
          <w:b w:val="0"/>
          <w:bCs/>
          <w:sz w:val="24"/>
          <w:szCs w:val="24"/>
        </w:rPr>
        <w:t xml:space="preserve">KZGRL </w:t>
      </w:r>
      <w:r w:rsidR="00C15080">
        <w:rPr>
          <w:rFonts w:ascii="Calibri" w:eastAsia="Calibri" w:hAnsi="Calibri" w:cs="Calibri"/>
          <w:b w:val="0"/>
          <w:bCs/>
          <w:sz w:val="24"/>
          <w:szCs w:val="24"/>
        </w:rPr>
        <w:t>były</w:t>
      </w:r>
      <w:r w:rsidRPr="00732FB4">
        <w:rPr>
          <w:rFonts w:ascii="Calibri" w:eastAsia="Calibri" w:hAnsi="Calibri" w:cs="Calibri"/>
          <w:b w:val="0"/>
          <w:bCs/>
          <w:sz w:val="24"/>
          <w:szCs w:val="24"/>
        </w:rPr>
        <w:t xml:space="preserve"> odbierane</w:t>
      </w:r>
      <w:r w:rsidR="00C15080">
        <w:rPr>
          <w:rFonts w:ascii="Calibri" w:eastAsia="Calibri" w:hAnsi="Calibri" w:cs="Calibri"/>
          <w:b w:val="0"/>
          <w:bCs/>
          <w:sz w:val="24"/>
          <w:szCs w:val="24"/>
        </w:rPr>
        <w:t xml:space="preserve"> w 202</w:t>
      </w:r>
      <w:r w:rsidR="00362B38">
        <w:rPr>
          <w:rFonts w:ascii="Calibri" w:eastAsia="Calibri" w:hAnsi="Calibri" w:cs="Calibri"/>
          <w:b w:val="0"/>
          <w:bCs/>
          <w:sz w:val="24"/>
          <w:szCs w:val="24"/>
        </w:rPr>
        <w:t>3</w:t>
      </w:r>
      <w:r w:rsidR="00C15080">
        <w:rPr>
          <w:rFonts w:ascii="Calibri" w:eastAsia="Calibri" w:hAnsi="Calibri" w:cs="Calibri"/>
          <w:b w:val="0"/>
          <w:bCs/>
          <w:sz w:val="24"/>
          <w:szCs w:val="24"/>
        </w:rPr>
        <w:t xml:space="preserve"> r.</w:t>
      </w:r>
      <w:r w:rsidRPr="00732FB4">
        <w:rPr>
          <w:rFonts w:ascii="Calibri" w:eastAsia="Calibri" w:hAnsi="Calibri" w:cs="Calibri"/>
          <w:b w:val="0"/>
          <w:bCs/>
          <w:sz w:val="24"/>
          <w:szCs w:val="24"/>
        </w:rPr>
        <w:t xml:space="preserve"> w</w:t>
      </w:r>
      <w:r w:rsidRPr="00732FB4">
        <w:rPr>
          <w:rFonts w:ascii="Calibri" w:eastAsia="Calibri" w:hAnsi="Calibri" w:cs="Calibri"/>
          <w:b w:val="0"/>
          <w:bCs/>
          <w:spacing w:val="1"/>
          <w:sz w:val="24"/>
          <w:szCs w:val="24"/>
        </w:rPr>
        <w:t xml:space="preserve"> </w:t>
      </w:r>
      <w:r w:rsidRPr="00732FB4">
        <w:rPr>
          <w:rFonts w:ascii="Calibri" w:eastAsia="Calibri" w:hAnsi="Calibri" w:cs="Calibri"/>
          <w:b w:val="0"/>
          <w:bCs/>
          <w:sz w:val="24"/>
          <w:szCs w:val="24"/>
        </w:rPr>
        <w:t>sposób</w:t>
      </w:r>
      <w:r w:rsidRPr="00732FB4">
        <w:rPr>
          <w:rFonts w:ascii="Calibri" w:eastAsia="Calibri" w:hAnsi="Calibri" w:cs="Calibri"/>
          <w:b w:val="0"/>
          <w:bCs/>
          <w:spacing w:val="-1"/>
          <w:sz w:val="24"/>
          <w:szCs w:val="24"/>
        </w:rPr>
        <w:t xml:space="preserve"> </w:t>
      </w:r>
      <w:r w:rsidRPr="00732FB4">
        <w:rPr>
          <w:rFonts w:ascii="Calibri" w:eastAsia="Calibri" w:hAnsi="Calibri" w:cs="Calibri"/>
          <w:b w:val="0"/>
          <w:bCs/>
          <w:spacing w:val="-2"/>
          <w:sz w:val="24"/>
          <w:szCs w:val="24"/>
        </w:rPr>
        <w:t>następujący:</w:t>
      </w:r>
    </w:p>
    <w:p w14:paraId="15236FE7" w14:textId="77777777" w:rsidR="009C7290" w:rsidRPr="009C7290" w:rsidRDefault="009C7290" w:rsidP="00DC7FF3">
      <w:pPr>
        <w:widowControl w:val="0"/>
        <w:numPr>
          <w:ilvl w:val="0"/>
          <w:numId w:val="24"/>
        </w:numPr>
        <w:tabs>
          <w:tab w:val="left" w:pos="684"/>
        </w:tabs>
        <w:autoSpaceDE w:val="0"/>
        <w:autoSpaceDN w:val="0"/>
        <w:ind w:left="1984" w:hanging="425"/>
        <w:jc w:val="both"/>
        <w:rPr>
          <w:rFonts w:ascii="Calibri" w:eastAsia="Calibri" w:hAnsi="Calibri" w:cs="Calibri"/>
          <w:b w:val="0"/>
          <w:bCs/>
          <w:sz w:val="24"/>
        </w:rPr>
      </w:pPr>
      <w:r w:rsidRPr="009C7290">
        <w:rPr>
          <w:rFonts w:ascii="Calibri" w:eastAsia="Calibri" w:hAnsi="Calibri" w:cs="Calibri"/>
          <w:b w:val="0"/>
          <w:bCs/>
          <w:spacing w:val="-2"/>
          <w:sz w:val="24"/>
        </w:rPr>
        <w:t>bezpośrednio</w:t>
      </w:r>
      <w:r w:rsidRPr="009C7290">
        <w:rPr>
          <w:rFonts w:ascii="Calibri" w:eastAsia="Calibri" w:hAnsi="Calibri" w:cs="Calibri"/>
          <w:b w:val="0"/>
          <w:bCs/>
          <w:sz w:val="24"/>
        </w:rPr>
        <w:t>:</w:t>
      </w:r>
    </w:p>
    <w:p w14:paraId="0B88A898" w14:textId="77777777" w:rsidR="009C7290" w:rsidRPr="009C7290" w:rsidRDefault="009C7290" w:rsidP="00DC7FF3">
      <w:pPr>
        <w:pStyle w:val="Akapitzlist"/>
        <w:widowControl w:val="0"/>
        <w:numPr>
          <w:ilvl w:val="0"/>
          <w:numId w:val="25"/>
        </w:numPr>
        <w:tabs>
          <w:tab w:val="left" w:pos="684"/>
        </w:tabs>
        <w:autoSpaceDE w:val="0"/>
        <w:autoSpaceDN w:val="0"/>
        <w:ind w:left="2625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9C7290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z</w:t>
      </w:r>
      <w:r w:rsidRPr="009C7290">
        <w:rPr>
          <w:rFonts w:ascii="Calibri" w:eastAsia="Calibri" w:hAnsi="Calibri" w:cs="Calibri"/>
          <w:b w:val="0"/>
          <w:bCs/>
          <w:i/>
          <w:iCs/>
          <w:spacing w:val="-1"/>
          <w:sz w:val="24"/>
          <w:szCs w:val="24"/>
        </w:rPr>
        <w:t xml:space="preserve"> </w:t>
      </w:r>
      <w:r w:rsidRPr="009C7290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nieruchomości</w:t>
      </w:r>
      <w:r w:rsidRPr="009C7290">
        <w:rPr>
          <w:rFonts w:ascii="Calibri" w:eastAsia="Calibri" w:hAnsi="Calibri" w:cs="Calibri"/>
          <w:b w:val="0"/>
          <w:bCs/>
          <w:i/>
          <w:iCs/>
          <w:spacing w:val="-2"/>
          <w:sz w:val="24"/>
          <w:szCs w:val="24"/>
        </w:rPr>
        <w:t xml:space="preserve"> zamieszkałych:</w:t>
      </w:r>
    </w:p>
    <w:p w14:paraId="14B88120" w14:textId="77777777" w:rsidR="009C7290" w:rsidRPr="009C7290" w:rsidRDefault="009C7290" w:rsidP="00DC7FF3">
      <w:pPr>
        <w:pStyle w:val="Akapitzlist"/>
        <w:widowControl w:val="0"/>
        <w:numPr>
          <w:ilvl w:val="0"/>
          <w:numId w:val="26"/>
        </w:numPr>
        <w:tabs>
          <w:tab w:val="left" w:pos="684"/>
        </w:tabs>
        <w:autoSpaceDE w:val="0"/>
        <w:autoSpaceDN w:val="0"/>
        <w:ind w:left="2909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9C7290">
        <w:rPr>
          <w:rFonts w:ascii="Calibri" w:eastAsia="Calibri" w:hAnsi="Calibri" w:cs="Calibri"/>
          <w:b w:val="0"/>
          <w:bCs/>
          <w:sz w:val="24"/>
        </w:rPr>
        <w:t>niesegregowane</w:t>
      </w:r>
      <w:r w:rsidRPr="009C7290">
        <w:rPr>
          <w:rFonts w:ascii="Calibri" w:eastAsia="Calibri" w:hAnsi="Calibri" w:cs="Calibri"/>
          <w:b w:val="0"/>
          <w:bCs/>
          <w:spacing w:val="-2"/>
          <w:sz w:val="24"/>
        </w:rPr>
        <w:t xml:space="preserve"> </w:t>
      </w:r>
      <w:r w:rsidRPr="009C7290">
        <w:rPr>
          <w:rFonts w:ascii="Calibri" w:eastAsia="Calibri" w:hAnsi="Calibri" w:cs="Calibri"/>
          <w:b w:val="0"/>
          <w:bCs/>
          <w:sz w:val="24"/>
        </w:rPr>
        <w:t>(zmieszane)</w:t>
      </w:r>
      <w:r w:rsidRPr="009C7290">
        <w:rPr>
          <w:rFonts w:ascii="Calibri" w:eastAsia="Calibri" w:hAnsi="Calibri" w:cs="Calibri"/>
          <w:b w:val="0"/>
          <w:bCs/>
          <w:spacing w:val="-2"/>
          <w:sz w:val="24"/>
        </w:rPr>
        <w:t xml:space="preserve"> </w:t>
      </w:r>
      <w:r w:rsidRPr="009C7290">
        <w:rPr>
          <w:rFonts w:ascii="Calibri" w:eastAsia="Calibri" w:hAnsi="Calibri" w:cs="Calibri"/>
          <w:b w:val="0"/>
          <w:bCs/>
          <w:sz w:val="24"/>
        </w:rPr>
        <w:t>odpady</w:t>
      </w:r>
      <w:r w:rsidRPr="009C7290">
        <w:rPr>
          <w:rFonts w:ascii="Calibri" w:eastAsia="Calibri" w:hAnsi="Calibri" w:cs="Calibri"/>
          <w:b w:val="0"/>
          <w:bCs/>
          <w:spacing w:val="-1"/>
          <w:sz w:val="24"/>
        </w:rPr>
        <w:t xml:space="preserve"> </w:t>
      </w:r>
      <w:r w:rsidRPr="009C7290">
        <w:rPr>
          <w:rFonts w:ascii="Calibri" w:eastAsia="Calibri" w:hAnsi="Calibri" w:cs="Calibri"/>
          <w:b w:val="0"/>
          <w:bCs/>
          <w:spacing w:val="-2"/>
          <w:sz w:val="24"/>
        </w:rPr>
        <w:t>komunalne;</w:t>
      </w:r>
    </w:p>
    <w:p w14:paraId="053E5B0E" w14:textId="77777777" w:rsidR="009C7290" w:rsidRPr="00362B38" w:rsidRDefault="009C7290" w:rsidP="00DC7FF3">
      <w:pPr>
        <w:pStyle w:val="Akapitzlist"/>
        <w:widowControl w:val="0"/>
        <w:numPr>
          <w:ilvl w:val="0"/>
          <w:numId w:val="26"/>
        </w:numPr>
        <w:tabs>
          <w:tab w:val="left" w:pos="684"/>
        </w:tabs>
        <w:autoSpaceDE w:val="0"/>
        <w:autoSpaceDN w:val="0"/>
        <w:ind w:left="2909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1A5042">
        <w:rPr>
          <w:rFonts w:ascii="Calibri" w:eastAsia="Calibri" w:hAnsi="Calibri" w:cs="Calibri"/>
          <w:b w:val="0"/>
          <w:bCs/>
          <w:spacing w:val="-2"/>
          <w:sz w:val="24"/>
        </w:rPr>
        <w:t>bioodpady;</w:t>
      </w:r>
    </w:p>
    <w:p w14:paraId="48B23B66" w14:textId="60BB662C" w:rsidR="00362B38" w:rsidRPr="001A5042" w:rsidRDefault="00362B38" w:rsidP="00DC7FF3">
      <w:pPr>
        <w:pStyle w:val="Akapitzlist"/>
        <w:widowControl w:val="0"/>
        <w:numPr>
          <w:ilvl w:val="0"/>
          <w:numId w:val="26"/>
        </w:numPr>
        <w:tabs>
          <w:tab w:val="left" w:pos="684"/>
        </w:tabs>
        <w:autoSpaceDE w:val="0"/>
        <w:autoSpaceDN w:val="0"/>
        <w:ind w:left="2909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>
        <w:rPr>
          <w:rFonts w:ascii="Calibri" w:eastAsia="Calibri" w:hAnsi="Calibri" w:cs="Calibri"/>
          <w:b w:val="0"/>
          <w:bCs/>
          <w:spacing w:val="-2"/>
          <w:sz w:val="24"/>
        </w:rPr>
        <w:t>popiół;</w:t>
      </w:r>
    </w:p>
    <w:p w14:paraId="4437E4EE" w14:textId="156E2CBC" w:rsidR="009C7290" w:rsidRPr="001A5042" w:rsidRDefault="009C7290" w:rsidP="00DC7FF3">
      <w:pPr>
        <w:pStyle w:val="Akapitzlist"/>
        <w:widowControl w:val="0"/>
        <w:numPr>
          <w:ilvl w:val="0"/>
          <w:numId w:val="26"/>
        </w:numPr>
        <w:tabs>
          <w:tab w:val="left" w:pos="684"/>
        </w:tabs>
        <w:autoSpaceDE w:val="0"/>
        <w:autoSpaceDN w:val="0"/>
        <w:ind w:left="2909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1A5042">
        <w:rPr>
          <w:rFonts w:ascii="Calibri" w:eastAsia="Calibri" w:hAnsi="Calibri" w:cs="Calibri"/>
          <w:b w:val="0"/>
          <w:bCs/>
          <w:sz w:val="24"/>
        </w:rPr>
        <w:t>odpady</w:t>
      </w:r>
      <w:r w:rsidRPr="001A5042">
        <w:rPr>
          <w:rFonts w:ascii="Calibri" w:eastAsia="Calibri" w:hAnsi="Calibri" w:cs="Calibri"/>
          <w:b w:val="0"/>
          <w:bCs/>
          <w:spacing w:val="32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selektywnie</w:t>
      </w:r>
      <w:r w:rsidRPr="001A5042">
        <w:rPr>
          <w:rFonts w:ascii="Calibri" w:eastAsia="Calibri" w:hAnsi="Calibri" w:cs="Calibri"/>
          <w:b w:val="0"/>
          <w:bCs/>
          <w:spacing w:val="32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zebrane</w:t>
      </w:r>
      <w:r w:rsidRPr="001A5042">
        <w:rPr>
          <w:rFonts w:ascii="Calibri" w:eastAsia="Calibri" w:hAnsi="Calibri" w:cs="Calibri"/>
          <w:b w:val="0"/>
          <w:bCs/>
          <w:spacing w:val="35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typu:</w:t>
      </w:r>
      <w:r w:rsidRPr="001A5042">
        <w:rPr>
          <w:rFonts w:ascii="Calibri" w:eastAsia="Calibri" w:hAnsi="Calibri" w:cs="Calibri"/>
          <w:b w:val="0"/>
          <w:bCs/>
          <w:spacing w:val="33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papier,</w:t>
      </w:r>
      <w:r w:rsidRPr="001A5042">
        <w:rPr>
          <w:rFonts w:ascii="Calibri" w:eastAsia="Calibri" w:hAnsi="Calibri" w:cs="Calibri"/>
          <w:b w:val="0"/>
          <w:bCs/>
          <w:spacing w:val="32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tworzywa</w:t>
      </w:r>
      <w:r w:rsidRPr="001A5042">
        <w:rPr>
          <w:rFonts w:ascii="Calibri" w:eastAsia="Calibri" w:hAnsi="Calibri" w:cs="Calibri"/>
          <w:b w:val="0"/>
          <w:bCs/>
          <w:spacing w:val="32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sztuczne</w:t>
      </w:r>
      <w:r w:rsidRPr="001A5042">
        <w:rPr>
          <w:rFonts w:ascii="Calibri" w:eastAsia="Calibri" w:hAnsi="Calibri" w:cs="Calibri"/>
          <w:b w:val="0"/>
          <w:bCs/>
          <w:spacing w:val="35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i</w:t>
      </w:r>
      <w:r w:rsidRPr="001A5042">
        <w:rPr>
          <w:rFonts w:ascii="Calibri" w:eastAsia="Calibri" w:hAnsi="Calibri" w:cs="Calibri"/>
          <w:b w:val="0"/>
          <w:bCs/>
          <w:spacing w:val="32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metal,</w:t>
      </w:r>
      <w:r w:rsidRPr="001A5042">
        <w:rPr>
          <w:rFonts w:ascii="Calibri" w:eastAsia="Calibri" w:hAnsi="Calibri" w:cs="Calibri"/>
          <w:b w:val="0"/>
          <w:bCs/>
          <w:spacing w:val="31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szkło;</w:t>
      </w:r>
    </w:p>
    <w:p w14:paraId="2F5644D2" w14:textId="77777777" w:rsidR="001A5042" w:rsidRPr="001A5042" w:rsidRDefault="009C7290" w:rsidP="00DC7FF3">
      <w:pPr>
        <w:pStyle w:val="Akapitzlist"/>
        <w:widowControl w:val="0"/>
        <w:numPr>
          <w:ilvl w:val="0"/>
          <w:numId w:val="26"/>
        </w:numPr>
        <w:tabs>
          <w:tab w:val="left" w:pos="684"/>
        </w:tabs>
        <w:autoSpaceDE w:val="0"/>
        <w:autoSpaceDN w:val="0"/>
        <w:ind w:left="2909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1A5042">
        <w:rPr>
          <w:rFonts w:ascii="Calibri" w:eastAsia="Calibri" w:hAnsi="Calibri" w:cs="Calibri"/>
          <w:b w:val="0"/>
          <w:bCs/>
          <w:spacing w:val="-2"/>
          <w:sz w:val="24"/>
        </w:rPr>
        <w:t>poprzez</w:t>
      </w:r>
      <w:r w:rsidRPr="001A5042">
        <w:rPr>
          <w:rFonts w:ascii="Calibri" w:eastAsia="Calibri" w:hAnsi="Calibri" w:cs="Calibri"/>
          <w:b w:val="0"/>
          <w:bCs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pacing w:val="-2"/>
          <w:sz w:val="24"/>
        </w:rPr>
        <w:t>zbiórki</w:t>
      </w:r>
      <w:r w:rsidRPr="001A5042">
        <w:rPr>
          <w:rFonts w:ascii="Calibri" w:eastAsia="Calibri" w:hAnsi="Calibri" w:cs="Calibri"/>
          <w:b w:val="0"/>
          <w:bCs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pacing w:val="-2"/>
          <w:sz w:val="24"/>
        </w:rPr>
        <w:t>objazdowe:</w:t>
      </w:r>
      <w:r w:rsidRPr="001A5042">
        <w:rPr>
          <w:rFonts w:ascii="Calibri" w:eastAsia="Calibri" w:hAnsi="Calibri" w:cs="Calibri"/>
          <w:b w:val="0"/>
          <w:bCs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pacing w:val="-2"/>
          <w:sz w:val="24"/>
        </w:rPr>
        <w:t>odpady</w:t>
      </w:r>
      <w:r w:rsidRPr="001A5042">
        <w:rPr>
          <w:rFonts w:ascii="Calibri" w:eastAsia="Calibri" w:hAnsi="Calibri" w:cs="Calibri"/>
          <w:b w:val="0"/>
          <w:bCs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pacing w:val="-2"/>
          <w:sz w:val="24"/>
        </w:rPr>
        <w:t>wielkogabarytowe,</w:t>
      </w:r>
      <w:r w:rsidRPr="001A5042">
        <w:rPr>
          <w:rFonts w:ascii="Calibri" w:eastAsia="Calibri" w:hAnsi="Calibri" w:cs="Calibri"/>
          <w:b w:val="0"/>
          <w:bCs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pacing w:val="-2"/>
          <w:sz w:val="24"/>
        </w:rPr>
        <w:t>zużyty</w:t>
      </w:r>
      <w:r w:rsidRPr="001A5042">
        <w:rPr>
          <w:rFonts w:ascii="Calibri" w:eastAsia="Calibri" w:hAnsi="Calibri" w:cs="Calibri"/>
          <w:b w:val="0"/>
          <w:bCs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pacing w:val="-2"/>
          <w:sz w:val="24"/>
        </w:rPr>
        <w:t xml:space="preserve">sprzęt </w:t>
      </w:r>
      <w:r w:rsidRPr="001A5042">
        <w:rPr>
          <w:rFonts w:ascii="Calibri" w:eastAsia="Calibri" w:hAnsi="Calibri" w:cs="Calibri"/>
          <w:b w:val="0"/>
          <w:bCs/>
          <w:sz w:val="24"/>
        </w:rPr>
        <w:t>elektryczny i elektroniczny oraz opony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;</w:t>
      </w:r>
    </w:p>
    <w:p w14:paraId="1B9AF546" w14:textId="57BB24F5" w:rsidR="001A5042" w:rsidRPr="001A5042" w:rsidRDefault="009C7290" w:rsidP="00DC7FF3">
      <w:pPr>
        <w:pStyle w:val="Akapitzlist"/>
        <w:widowControl w:val="0"/>
        <w:numPr>
          <w:ilvl w:val="0"/>
          <w:numId w:val="25"/>
        </w:numPr>
        <w:tabs>
          <w:tab w:val="left" w:pos="684"/>
        </w:tabs>
        <w:autoSpaceDE w:val="0"/>
        <w:autoSpaceDN w:val="0"/>
        <w:ind w:left="2625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z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terenów,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na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których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znajdują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się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domki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letniskowe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lub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inne</w:t>
      </w:r>
      <w:r w:rsidRPr="001A5042">
        <w:rPr>
          <w:rFonts w:ascii="Calibri" w:eastAsia="Calibri" w:hAnsi="Calibri" w:cs="Calibri"/>
          <w:b w:val="0"/>
          <w:bCs/>
          <w:i/>
          <w:i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 xml:space="preserve">nieruchomości o charakterze </w:t>
      </w:r>
      <w:proofErr w:type="spellStart"/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rekreacyjno</w:t>
      </w:r>
      <w:proofErr w:type="spellEnd"/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 xml:space="preserve"> – wypoczynkowym</w:t>
      </w:r>
      <w:r w:rsidR="00D36EA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 xml:space="preserve"> (Brenno, Cichowo i Żelazno)</w:t>
      </w:r>
      <w:r w:rsidRPr="001A5042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>:</w:t>
      </w:r>
    </w:p>
    <w:p w14:paraId="22C02EC3" w14:textId="77777777" w:rsidR="001A5042" w:rsidRPr="001A5042" w:rsidRDefault="009C7290" w:rsidP="00DC7FF3">
      <w:pPr>
        <w:pStyle w:val="Akapitzlist"/>
        <w:widowControl w:val="0"/>
        <w:numPr>
          <w:ilvl w:val="0"/>
          <w:numId w:val="27"/>
        </w:numPr>
        <w:tabs>
          <w:tab w:val="left" w:pos="684"/>
        </w:tabs>
        <w:autoSpaceDE w:val="0"/>
        <w:autoSpaceDN w:val="0"/>
        <w:ind w:left="2909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1A5042">
        <w:rPr>
          <w:rFonts w:ascii="Calibri" w:eastAsia="Calibri" w:hAnsi="Calibri" w:cs="Calibri"/>
          <w:b w:val="0"/>
          <w:bCs/>
          <w:sz w:val="24"/>
        </w:rPr>
        <w:t>niesegregowane</w:t>
      </w:r>
      <w:r w:rsidRPr="001A5042">
        <w:rPr>
          <w:rFonts w:ascii="Calibri" w:eastAsia="Calibri" w:hAnsi="Calibri" w:cs="Calibri"/>
          <w:b w:val="0"/>
          <w:bCs/>
          <w:spacing w:val="69"/>
          <w:sz w:val="24"/>
        </w:rPr>
        <w:t xml:space="preserve">  </w:t>
      </w:r>
      <w:r w:rsidRPr="001A5042">
        <w:rPr>
          <w:rFonts w:ascii="Calibri" w:eastAsia="Calibri" w:hAnsi="Calibri" w:cs="Calibri"/>
          <w:b w:val="0"/>
          <w:bCs/>
          <w:sz w:val="24"/>
        </w:rPr>
        <w:t>(zmieszane)</w:t>
      </w:r>
      <w:r w:rsidRPr="001A5042">
        <w:rPr>
          <w:rFonts w:ascii="Calibri" w:eastAsia="Calibri" w:hAnsi="Calibri" w:cs="Calibri"/>
          <w:b w:val="0"/>
          <w:bCs/>
          <w:spacing w:val="69"/>
          <w:sz w:val="24"/>
        </w:rPr>
        <w:t xml:space="preserve">  </w:t>
      </w:r>
      <w:r w:rsidRPr="001A5042">
        <w:rPr>
          <w:rFonts w:ascii="Calibri" w:eastAsia="Calibri" w:hAnsi="Calibri" w:cs="Calibri"/>
          <w:b w:val="0"/>
          <w:bCs/>
          <w:sz w:val="24"/>
        </w:rPr>
        <w:t>odpady</w:t>
      </w:r>
      <w:r w:rsidRPr="001A5042">
        <w:rPr>
          <w:rFonts w:ascii="Calibri" w:eastAsia="Calibri" w:hAnsi="Calibri" w:cs="Calibri"/>
          <w:b w:val="0"/>
          <w:bCs/>
          <w:spacing w:val="69"/>
          <w:sz w:val="24"/>
        </w:rPr>
        <w:t xml:space="preserve">  </w:t>
      </w:r>
      <w:r w:rsidRPr="001A5042">
        <w:rPr>
          <w:rFonts w:ascii="Calibri" w:eastAsia="Calibri" w:hAnsi="Calibri" w:cs="Calibri"/>
          <w:b w:val="0"/>
          <w:bCs/>
          <w:sz w:val="24"/>
        </w:rPr>
        <w:t>komunalne</w:t>
      </w:r>
      <w:r w:rsidRPr="001A5042">
        <w:rPr>
          <w:rFonts w:ascii="Calibri" w:eastAsia="Calibri" w:hAnsi="Calibri" w:cs="Calibri"/>
          <w:b w:val="0"/>
          <w:bCs/>
          <w:spacing w:val="69"/>
          <w:sz w:val="24"/>
        </w:rPr>
        <w:t xml:space="preserve">  </w:t>
      </w:r>
      <w:r w:rsidRPr="001A5042">
        <w:rPr>
          <w:rFonts w:ascii="Calibri" w:eastAsia="Calibri" w:hAnsi="Calibri" w:cs="Calibri"/>
          <w:b w:val="0"/>
          <w:bCs/>
          <w:sz w:val="24"/>
        </w:rPr>
        <w:t>–</w:t>
      </w:r>
      <w:r w:rsidRPr="001A5042">
        <w:rPr>
          <w:rFonts w:ascii="Calibri" w:eastAsia="Calibri" w:hAnsi="Calibri" w:cs="Calibri"/>
          <w:b w:val="0"/>
          <w:bCs/>
          <w:spacing w:val="70"/>
          <w:sz w:val="24"/>
        </w:rPr>
        <w:t xml:space="preserve">  </w:t>
      </w:r>
      <w:r w:rsidRPr="001A5042">
        <w:rPr>
          <w:rFonts w:ascii="Calibri" w:eastAsia="Calibri" w:hAnsi="Calibri" w:cs="Calibri"/>
          <w:b w:val="0"/>
          <w:bCs/>
          <w:sz w:val="24"/>
        </w:rPr>
        <w:t>gromadzone</w:t>
      </w:r>
      <w:r w:rsidRPr="001A5042">
        <w:rPr>
          <w:rFonts w:ascii="Calibri" w:eastAsia="Calibri" w:hAnsi="Calibri" w:cs="Calibri"/>
          <w:b w:val="0"/>
          <w:bCs/>
          <w:spacing w:val="69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są w kontenerach zbiorczych przeznaczonych wyłącznie dla użytkowników domków letniskowych,</w:t>
      </w:r>
    </w:p>
    <w:p w14:paraId="41CEA863" w14:textId="77777777" w:rsidR="001A5042" w:rsidRPr="00362B38" w:rsidRDefault="009C7290" w:rsidP="00DC7FF3">
      <w:pPr>
        <w:pStyle w:val="Akapitzlist"/>
        <w:widowControl w:val="0"/>
        <w:numPr>
          <w:ilvl w:val="0"/>
          <w:numId w:val="27"/>
        </w:numPr>
        <w:tabs>
          <w:tab w:val="left" w:pos="684"/>
        </w:tabs>
        <w:autoSpaceDE w:val="0"/>
        <w:autoSpaceDN w:val="0"/>
        <w:ind w:left="2909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1A5042">
        <w:rPr>
          <w:rFonts w:ascii="Calibri" w:eastAsia="Calibri" w:hAnsi="Calibri" w:cs="Calibri"/>
          <w:b w:val="0"/>
          <w:bCs/>
          <w:spacing w:val="-2"/>
          <w:sz w:val="24"/>
        </w:rPr>
        <w:t xml:space="preserve">bioodpady </w:t>
      </w:r>
      <w:r w:rsidRPr="001A5042">
        <w:rPr>
          <w:rFonts w:ascii="Calibri" w:eastAsia="Calibri" w:hAnsi="Calibri" w:cs="Calibri"/>
          <w:b w:val="0"/>
          <w:bCs/>
          <w:sz w:val="24"/>
        </w:rPr>
        <w:t>–</w:t>
      </w:r>
      <w:r w:rsidRPr="001A5042">
        <w:rPr>
          <w:rFonts w:ascii="Calibri" w:eastAsia="Calibri" w:hAnsi="Calibri" w:cs="Calibri"/>
          <w:b w:val="0"/>
          <w:bCs/>
          <w:spacing w:val="70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gromadzone</w:t>
      </w:r>
      <w:r w:rsidRPr="001A5042">
        <w:rPr>
          <w:rFonts w:ascii="Calibri" w:eastAsia="Calibri" w:hAnsi="Calibri" w:cs="Calibri"/>
          <w:b w:val="0"/>
          <w:bCs/>
          <w:spacing w:val="69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są w kontenerach zbiorczych przeznaczonych wyłącznie dla użytkowników domków letniskowych,</w:t>
      </w:r>
    </w:p>
    <w:p w14:paraId="0BAC237B" w14:textId="3B4B01F2" w:rsidR="00362B38" w:rsidRPr="00362B38" w:rsidRDefault="00362B38" w:rsidP="00DC7FF3">
      <w:pPr>
        <w:pStyle w:val="Akapitzlist"/>
        <w:widowControl w:val="0"/>
        <w:numPr>
          <w:ilvl w:val="0"/>
          <w:numId w:val="27"/>
        </w:numPr>
        <w:tabs>
          <w:tab w:val="left" w:pos="684"/>
        </w:tabs>
        <w:autoSpaceDE w:val="0"/>
        <w:autoSpaceDN w:val="0"/>
        <w:ind w:left="2909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>
        <w:rPr>
          <w:rFonts w:ascii="Calibri" w:eastAsia="Calibri" w:hAnsi="Calibri" w:cs="Calibri"/>
          <w:b w:val="0"/>
          <w:bCs/>
          <w:sz w:val="24"/>
        </w:rPr>
        <w:t xml:space="preserve">popiół - </w:t>
      </w:r>
      <w:r w:rsidRPr="001A5042">
        <w:rPr>
          <w:rFonts w:ascii="Calibri" w:eastAsia="Calibri" w:hAnsi="Calibri" w:cs="Calibri"/>
          <w:b w:val="0"/>
          <w:bCs/>
          <w:sz w:val="24"/>
        </w:rPr>
        <w:t>gromadzone</w:t>
      </w:r>
      <w:r w:rsidRPr="001A5042">
        <w:rPr>
          <w:rFonts w:ascii="Calibri" w:eastAsia="Calibri" w:hAnsi="Calibri" w:cs="Calibri"/>
          <w:b w:val="0"/>
          <w:bCs/>
          <w:spacing w:val="69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są w kontenerach zbiorczych przeznaczonych wyłącznie dla użytkowników domków letniskowych,</w:t>
      </w:r>
    </w:p>
    <w:p w14:paraId="301EA4A0" w14:textId="299FC0B9" w:rsidR="009C7290" w:rsidRPr="001F3A29" w:rsidRDefault="009C7290" w:rsidP="00DC7FF3">
      <w:pPr>
        <w:pStyle w:val="Akapitzlist"/>
        <w:widowControl w:val="0"/>
        <w:numPr>
          <w:ilvl w:val="0"/>
          <w:numId w:val="27"/>
        </w:numPr>
        <w:tabs>
          <w:tab w:val="left" w:pos="684"/>
        </w:tabs>
        <w:autoSpaceDE w:val="0"/>
        <w:autoSpaceDN w:val="0"/>
        <w:ind w:left="2909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1A5042">
        <w:rPr>
          <w:rFonts w:ascii="Calibri" w:eastAsia="Calibri" w:hAnsi="Calibri" w:cs="Calibri"/>
          <w:b w:val="0"/>
          <w:bCs/>
          <w:sz w:val="24"/>
        </w:rPr>
        <w:lastRenderedPageBreak/>
        <w:t xml:space="preserve">odpady selektywnie zebrane typu: papier, tworzywa sztuczne </w:t>
      </w:r>
      <w:r w:rsidR="00DA656B">
        <w:rPr>
          <w:rFonts w:ascii="Calibri" w:eastAsia="Calibri" w:hAnsi="Calibri" w:cs="Calibri"/>
          <w:b w:val="0"/>
          <w:bCs/>
          <w:sz w:val="24"/>
        </w:rPr>
        <w:t xml:space="preserve">      </w:t>
      </w:r>
      <w:r w:rsidRPr="001A5042">
        <w:rPr>
          <w:rFonts w:ascii="Calibri" w:eastAsia="Calibri" w:hAnsi="Calibri" w:cs="Calibri"/>
          <w:b w:val="0"/>
          <w:bCs/>
          <w:sz w:val="24"/>
        </w:rPr>
        <w:t>i metal, szkło - gromadzone są</w:t>
      </w:r>
      <w:r w:rsidR="00362B38">
        <w:rPr>
          <w:rFonts w:ascii="Calibri" w:eastAsia="Calibri" w:hAnsi="Calibri" w:cs="Calibri"/>
          <w:b w:val="0"/>
          <w:bCs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w kontenerach zbiorczych przeznaczonych wyłącznie dla użytkowników domków letniskowych.</w:t>
      </w:r>
    </w:p>
    <w:p w14:paraId="67FF4844" w14:textId="2F91CBE3" w:rsidR="001F3A29" w:rsidRPr="001F3A29" w:rsidRDefault="0043092C" w:rsidP="001F3A29">
      <w:pPr>
        <w:widowControl w:val="0"/>
        <w:tabs>
          <w:tab w:val="left" w:pos="684"/>
        </w:tabs>
        <w:autoSpaceDE w:val="0"/>
        <w:autoSpaceDN w:val="0"/>
        <w:ind w:left="2552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W 2022 i 2023 r. </w:t>
      </w:r>
      <w:r w:rsidR="00A27BB9">
        <w:rPr>
          <w:rFonts w:ascii="Calibri" w:eastAsia="Calibri" w:hAnsi="Calibri" w:cs="Calibri"/>
          <w:b w:val="0"/>
          <w:bCs/>
          <w:sz w:val="24"/>
          <w:szCs w:val="24"/>
        </w:rPr>
        <w:t>z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teren</w:t>
      </w:r>
      <w:r w:rsidR="00A27BB9">
        <w:rPr>
          <w:rFonts w:ascii="Calibri" w:eastAsia="Calibri" w:hAnsi="Calibri" w:cs="Calibri"/>
          <w:b w:val="0"/>
          <w:bCs/>
          <w:sz w:val="24"/>
          <w:szCs w:val="24"/>
        </w:rPr>
        <w:t>ów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letnisk w miejscowościach Zaborówiec, Miastko, Stary Dębiec, Mościszki, Zbęchy zlikwidowano zbiorcze kontenery do gromadzenia odpadów ze względu na liczne nieprawidłowości w postępowaniu z odpadami polegające m.in. na podrzucaniu pod pojemniki odpadów wielkogabarytowych </w:t>
      </w:r>
      <w:r w:rsidR="00A27BB9">
        <w:rPr>
          <w:rFonts w:ascii="Calibri" w:eastAsia="Calibri" w:hAnsi="Calibri" w:cs="Calibri"/>
          <w:b w:val="0"/>
          <w:bCs/>
          <w:sz w:val="24"/>
          <w:szCs w:val="24"/>
        </w:rPr>
        <w:t xml:space="preserve">                     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i budowlanych, zanieczyszczaniu terenu wokół pojemników </w:t>
      </w:r>
      <w:r w:rsidR="00D36EA2">
        <w:rPr>
          <w:rFonts w:ascii="Calibri" w:eastAsia="Calibri" w:hAnsi="Calibri" w:cs="Calibri"/>
          <w:b w:val="0"/>
          <w:bCs/>
          <w:sz w:val="24"/>
          <w:szCs w:val="24"/>
        </w:rPr>
        <w:t>oraz braku segregacji odpadów. Właściciele nieruchomości letniskowych z w/w miejscowości zostali zobowiązani do wyposażenia nieruchomości w pojemniki do gromadzenia odpadów i odbiór odpadów następuje w taki sam sposób jak z nieruchomości zamieszkałych.</w:t>
      </w:r>
    </w:p>
    <w:p w14:paraId="229E4C9E" w14:textId="77777777" w:rsidR="001A5042" w:rsidRPr="001A5042" w:rsidRDefault="009C7290" w:rsidP="00DC7FF3">
      <w:pPr>
        <w:pStyle w:val="Akapitzlist"/>
        <w:widowControl w:val="0"/>
        <w:numPr>
          <w:ilvl w:val="0"/>
          <w:numId w:val="29"/>
        </w:numPr>
        <w:tabs>
          <w:tab w:val="left" w:pos="792"/>
        </w:tabs>
        <w:autoSpaceDE w:val="0"/>
        <w:autoSpaceDN w:val="0"/>
        <w:ind w:left="1984" w:hanging="425"/>
        <w:jc w:val="both"/>
        <w:rPr>
          <w:rFonts w:ascii="Calibri" w:eastAsia="Calibri" w:hAnsi="Calibri" w:cs="Calibri"/>
          <w:b w:val="0"/>
          <w:bCs/>
          <w:sz w:val="24"/>
        </w:rPr>
      </w:pPr>
      <w:r w:rsidRPr="001A5042">
        <w:rPr>
          <w:rFonts w:ascii="Calibri" w:eastAsia="Calibri" w:hAnsi="Calibri" w:cs="Calibri"/>
          <w:b w:val="0"/>
          <w:bCs/>
          <w:sz w:val="24"/>
        </w:rPr>
        <w:t>za</w:t>
      </w:r>
      <w:r w:rsidRPr="001A5042">
        <w:rPr>
          <w:rFonts w:ascii="Calibri" w:eastAsia="Calibri" w:hAnsi="Calibri" w:cs="Calibri"/>
          <w:b w:val="0"/>
          <w:bCs/>
          <w:spacing w:val="-3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</w:rPr>
        <w:t>pośrednictwem</w:t>
      </w:r>
      <w:r w:rsidRPr="001A5042">
        <w:rPr>
          <w:rFonts w:ascii="Calibri" w:eastAsia="Calibri" w:hAnsi="Calibri" w:cs="Calibri"/>
          <w:b w:val="0"/>
          <w:bCs/>
          <w:spacing w:val="-1"/>
          <w:sz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pacing w:val="-4"/>
          <w:sz w:val="24"/>
        </w:rPr>
        <w:t>PSZOK:</w:t>
      </w:r>
    </w:p>
    <w:p w14:paraId="2DEE0F9C" w14:textId="77777777" w:rsidR="009C7290" w:rsidRDefault="009C7290" w:rsidP="00DC7FF3">
      <w:pPr>
        <w:pStyle w:val="Akapitzlist"/>
        <w:widowControl w:val="0"/>
        <w:numPr>
          <w:ilvl w:val="0"/>
          <w:numId w:val="28"/>
        </w:numPr>
        <w:tabs>
          <w:tab w:val="left" w:pos="792"/>
        </w:tabs>
        <w:autoSpaceDE w:val="0"/>
        <w:autoSpaceDN w:val="0"/>
        <w:ind w:left="2625" w:hanging="357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z nieruchomości zamieszkałych i z terenów, na których znajdują się domki letniskowe</w:t>
      </w:r>
      <w:r w:rsidRPr="001A5042">
        <w:rPr>
          <w:rFonts w:ascii="Calibri" w:eastAsia="Calibri" w:hAnsi="Calibri" w:cs="Calibri"/>
          <w:b w:val="0"/>
          <w:bCs/>
          <w:spacing w:val="5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lub</w:t>
      </w:r>
      <w:r w:rsidRPr="001A5042">
        <w:rPr>
          <w:rFonts w:ascii="Calibri" w:eastAsia="Calibri" w:hAnsi="Calibri" w:cs="Calibri"/>
          <w:b w:val="0"/>
          <w:bCs/>
          <w:spacing w:val="5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inne</w:t>
      </w:r>
      <w:r w:rsidRPr="001A5042">
        <w:rPr>
          <w:rFonts w:ascii="Calibri" w:eastAsia="Calibri" w:hAnsi="Calibri" w:cs="Calibri"/>
          <w:b w:val="0"/>
          <w:bCs/>
          <w:spacing w:val="5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nieruchomości</w:t>
      </w:r>
      <w:r w:rsidRPr="001A5042">
        <w:rPr>
          <w:rFonts w:ascii="Calibri" w:eastAsia="Calibri" w:hAnsi="Calibri" w:cs="Calibri"/>
          <w:b w:val="0"/>
          <w:bCs/>
          <w:spacing w:val="2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o</w:t>
      </w:r>
      <w:r w:rsidRPr="001A5042">
        <w:rPr>
          <w:rFonts w:ascii="Calibri" w:eastAsia="Calibri" w:hAnsi="Calibri" w:cs="Calibri"/>
          <w:b w:val="0"/>
          <w:bCs/>
          <w:spacing w:val="9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charakterze</w:t>
      </w:r>
      <w:r w:rsidRPr="001A5042">
        <w:rPr>
          <w:rFonts w:ascii="Calibri" w:eastAsia="Calibri" w:hAnsi="Calibri" w:cs="Calibri"/>
          <w:b w:val="0"/>
          <w:bCs/>
          <w:spacing w:val="5"/>
          <w:sz w:val="24"/>
          <w:szCs w:val="24"/>
        </w:rPr>
        <w:t xml:space="preserve"> </w:t>
      </w:r>
      <w:proofErr w:type="spellStart"/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rekreacyjno</w:t>
      </w:r>
      <w:proofErr w:type="spellEnd"/>
      <w:r w:rsidRPr="001A5042">
        <w:rPr>
          <w:rFonts w:ascii="Calibri" w:eastAsia="Calibri" w:hAnsi="Calibri" w:cs="Calibri"/>
          <w:b w:val="0"/>
          <w:bCs/>
          <w:spacing w:val="5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–</w:t>
      </w:r>
      <w:r w:rsidRPr="001A5042">
        <w:rPr>
          <w:rFonts w:ascii="Calibri" w:eastAsia="Calibri" w:hAnsi="Calibri" w:cs="Calibri"/>
          <w:b w:val="0"/>
          <w:bCs/>
          <w:spacing w:val="6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pacing w:val="-2"/>
          <w:sz w:val="24"/>
          <w:szCs w:val="24"/>
        </w:rPr>
        <w:t>wypoczynkowym,</w:t>
      </w:r>
      <w:r w:rsidR="001A5042">
        <w:rPr>
          <w:rFonts w:ascii="Calibri" w:eastAsia="Calibri" w:hAnsi="Calibri" w:cs="Calibri"/>
          <w:b w:val="0"/>
          <w:bCs/>
          <w:spacing w:val="-2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przyjmowane</w:t>
      </w:r>
      <w:r w:rsidRPr="001A5042">
        <w:rPr>
          <w:rFonts w:ascii="Calibri" w:eastAsia="Calibri" w:hAnsi="Calibri" w:cs="Calibri"/>
          <w:b w:val="0"/>
          <w:bCs/>
          <w:spacing w:val="80"/>
          <w:w w:val="15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są</w:t>
      </w:r>
      <w:r w:rsidRPr="001A5042">
        <w:rPr>
          <w:rFonts w:ascii="Calibri" w:eastAsia="Calibri" w:hAnsi="Calibri" w:cs="Calibri"/>
          <w:b w:val="0"/>
          <w:bCs/>
          <w:spacing w:val="80"/>
          <w:w w:val="15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wszystkie</w:t>
      </w:r>
      <w:r w:rsidRPr="001A5042">
        <w:rPr>
          <w:rFonts w:ascii="Calibri" w:eastAsia="Calibri" w:hAnsi="Calibri" w:cs="Calibri"/>
          <w:b w:val="0"/>
          <w:bCs/>
          <w:spacing w:val="80"/>
          <w:w w:val="15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odpady</w:t>
      </w:r>
      <w:r w:rsidRPr="001A5042">
        <w:rPr>
          <w:rFonts w:ascii="Calibri" w:eastAsia="Calibri" w:hAnsi="Calibri" w:cs="Calibri"/>
          <w:b w:val="0"/>
          <w:bCs/>
          <w:spacing w:val="80"/>
          <w:w w:val="15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komunalne</w:t>
      </w:r>
      <w:r w:rsidRPr="001A5042">
        <w:rPr>
          <w:rFonts w:ascii="Calibri" w:eastAsia="Calibri" w:hAnsi="Calibri" w:cs="Calibri"/>
          <w:b w:val="0"/>
          <w:bCs/>
          <w:spacing w:val="80"/>
          <w:w w:val="15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problemowe</w:t>
      </w:r>
      <w:r w:rsidRPr="001A5042">
        <w:rPr>
          <w:rFonts w:ascii="Calibri" w:eastAsia="Calibri" w:hAnsi="Calibri" w:cs="Calibri"/>
          <w:b w:val="0"/>
          <w:bCs/>
          <w:spacing w:val="80"/>
          <w:w w:val="15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wykazane</w:t>
      </w:r>
      <w:r w:rsidRPr="001A5042">
        <w:rPr>
          <w:rFonts w:ascii="Calibri" w:eastAsia="Calibri" w:hAnsi="Calibri" w:cs="Calibri"/>
          <w:b w:val="0"/>
          <w:bCs/>
          <w:spacing w:val="40"/>
          <w:sz w:val="24"/>
          <w:szCs w:val="24"/>
        </w:rPr>
        <w:t xml:space="preserve"> </w:t>
      </w:r>
      <w:r w:rsidRPr="001A5042">
        <w:rPr>
          <w:rFonts w:ascii="Calibri" w:eastAsia="Calibri" w:hAnsi="Calibri" w:cs="Calibri"/>
          <w:b w:val="0"/>
          <w:bCs/>
          <w:sz w:val="24"/>
          <w:szCs w:val="24"/>
        </w:rPr>
        <w:t>w </w:t>
      </w:r>
      <w:r w:rsidRPr="001A5042">
        <w:rPr>
          <w:rFonts w:ascii="Calibri" w:eastAsia="Calibri" w:hAnsi="Calibri" w:cs="Calibri"/>
          <w:b w:val="0"/>
          <w:bCs/>
          <w:i/>
          <w:sz w:val="24"/>
          <w:szCs w:val="24"/>
        </w:rPr>
        <w:t>Regulaminie Punktów Selektywnego Zbierania Odpadów Komunalnych</w:t>
      </w:r>
      <w:r w:rsidR="00F2017E">
        <w:rPr>
          <w:rFonts w:ascii="Calibri" w:eastAsia="Calibri" w:hAnsi="Calibri" w:cs="Calibri"/>
          <w:b w:val="0"/>
          <w:bCs/>
          <w:sz w:val="24"/>
          <w:szCs w:val="24"/>
        </w:rPr>
        <w:t>.</w:t>
      </w:r>
    </w:p>
    <w:p w14:paraId="20D98EB8" w14:textId="77777777" w:rsidR="00EA4FDC" w:rsidRDefault="00EA4FDC" w:rsidP="00EA4FDC">
      <w:pPr>
        <w:pStyle w:val="Akapitzlist"/>
        <w:widowControl w:val="0"/>
        <w:tabs>
          <w:tab w:val="left" w:pos="792"/>
        </w:tabs>
        <w:autoSpaceDE w:val="0"/>
        <w:autoSpaceDN w:val="0"/>
        <w:spacing w:line="292" w:lineRule="exact"/>
        <w:ind w:left="2625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</w:p>
    <w:p w14:paraId="5544E16A" w14:textId="3AFA1EA9" w:rsidR="00984096" w:rsidRDefault="004A1DDA" w:rsidP="00611434">
      <w:pPr>
        <w:widowControl w:val="0"/>
        <w:tabs>
          <w:tab w:val="left" w:pos="792"/>
        </w:tabs>
        <w:autoSpaceDE w:val="0"/>
        <w:autoSpaceDN w:val="0"/>
        <w:ind w:left="709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>
        <w:rPr>
          <w:rFonts w:ascii="Calibri" w:eastAsia="Calibri" w:hAnsi="Calibri" w:cs="Calibri"/>
          <w:b w:val="0"/>
          <w:bCs/>
          <w:sz w:val="24"/>
          <w:szCs w:val="24"/>
        </w:rPr>
        <w:t>Od stycznia 2023 r. bezpośrednio z nieruchomości odbierany jest również popiół                 z palenisk domowych z częstotliwością od października do kwietnia dwa razy                      w miesiącu, natomiast od maja do września raz w miesiącu.</w:t>
      </w:r>
      <w:r w:rsidR="00BA3ADC">
        <w:rPr>
          <w:rFonts w:ascii="Calibri" w:eastAsia="Calibri" w:hAnsi="Calibri" w:cs="Calibri"/>
          <w:b w:val="0"/>
          <w:bCs/>
          <w:sz w:val="24"/>
          <w:szCs w:val="24"/>
        </w:rPr>
        <w:t xml:space="preserve"> Popiół jest odbierany tego samego dnia, w którym odbierane są bioodpady.</w:t>
      </w:r>
    </w:p>
    <w:p w14:paraId="4E887EAB" w14:textId="77777777" w:rsidR="004A1DDA" w:rsidRDefault="004A1DDA" w:rsidP="00611434">
      <w:pPr>
        <w:widowControl w:val="0"/>
        <w:tabs>
          <w:tab w:val="left" w:pos="792"/>
        </w:tabs>
        <w:autoSpaceDE w:val="0"/>
        <w:autoSpaceDN w:val="0"/>
        <w:ind w:left="709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</w:p>
    <w:p w14:paraId="657033D2" w14:textId="77777777" w:rsidR="00F2017E" w:rsidRDefault="00F775D8" w:rsidP="00611434">
      <w:pPr>
        <w:widowControl w:val="0"/>
        <w:tabs>
          <w:tab w:val="left" w:pos="792"/>
        </w:tabs>
        <w:autoSpaceDE w:val="0"/>
        <w:autoSpaceDN w:val="0"/>
        <w:ind w:left="709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Komunalny Związek Gmin Regionu Leszczyńskiego ma w dalszym ciągu zawartą umowę z firmą </w:t>
      </w:r>
      <w:r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 xml:space="preserve">Biosystem S.A. </w:t>
      </w:r>
      <w:r>
        <w:rPr>
          <w:rFonts w:ascii="Calibri" w:eastAsia="Calibri" w:hAnsi="Calibri" w:cs="Calibri"/>
          <w:b w:val="0"/>
          <w:bCs/>
          <w:sz w:val="24"/>
          <w:szCs w:val="24"/>
        </w:rPr>
        <w:t>z siedzibą w Krakowie przy ul. Wodnej 4, dotyczącą organizacji zbiórki baterii na terenie Związku.</w:t>
      </w:r>
    </w:p>
    <w:p w14:paraId="1C80E6FE" w14:textId="77777777" w:rsidR="00EA4FDC" w:rsidRDefault="00EA4FDC" w:rsidP="00611434">
      <w:pPr>
        <w:widowControl w:val="0"/>
        <w:tabs>
          <w:tab w:val="left" w:pos="792"/>
        </w:tabs>
        <w:autoSpaceDE w:val="0"/>
        <w:autoSpaceDN w:val="0"/>
        <w:spacing w:line="292" w:lineRule="exact"/>
        <w:ind w:left="709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</w:p>
    <w:p w14:paraId="182A60BD" w14:textId="1A1DDE8C" w:rsidR="00EB0FC7" w:rsidRDefault="00EA4FDC" w:rsidP="00611434">
      <w:pPr>
        <w:widowControl w:val="0"/>
        <w:tabs>
          <w:tab w:val="left" w:pos="792"/>
        </w:tabs>
        <w:autoSpaceDE w:val="0"/>
        <w:autoSpaceDN w:val="0"/>
        <w:ind w:left="709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  <w:r>
        <w:rPr>
          <w:rFonts w:ascii="Calibri" w:eastAsia="Calibri" w:hAnsi="Calibri" w:cs="Calibri"/>
          <w:b w:val="0"/>
          <w:bCs/>
          <w:sz w:val="24"/>
          <w:szCs w:val="24"/>
        </w:rPr>
        <w:t>Dodatkowo na terenie każdej gminy należącej do KZGRL aptek</w:t>
      </w:r>
      <w:r w:rsidR="00661209">
        <w:rPr>
          <w:rFonts w:ascii="Calibri" w:eastAsia="Calibri" w:hAnsi="Calibri" w:cs="Calibri"/>
          <w:b w:val="0"/>
          <w:bCs/>
          <w:sz w:val="24"/>
          <w:szCs w:val="24"/>
        </w:rPr>
        <w:t>i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został</w:t>
      </w:r>
      <w:r w:rsidR="00661209">
        <w:rPr>
          <w:rFonts w:ascii="Calibri" w:eastAsia="Calibri" w:hAnsi="Calibri" w:cs="Calibri"/>
          <w:b w:val="0"/>
          <w:bCs/>
          <w:sz w:val="24"/>
          <w:szCs w:val="24"/>
        </w:rPr>
        <w:t>y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wyposażon</w:t>
      </w:r>
      <w:r w:rsidR="00661209">
        <w:rPr>
          <w:rFonts w:ascii="Calibri" w:eastAsia="Calibri" w:hAnsi="Calibri" w:cs="Calibri"/>
          <w:b w:val="0"/>
          <w:bCs/>
          <w:sz w:val="24"/>
          <w:szCs w:val="24"/>
        </w:rPr>
        <w:t xml:space="preserve">e 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</w:t>
      </w:r>
      <w:r w:rsidR="00661209">
        <w:rPr>
          <w:rFonts w:ascii="Calibri" w:eastAsia="Calibri" w:hAnsi="Calibri" w:cs="Calibri"/>
          <w:b w:val="0"/>
          <w:bCs/>
          <w:sz w:val="24"/>
          <w:szCs w:val="24"/>
        </w:rPr>
        <w:t xml:space="preserve">     </w:t>
      </w:r>
      <w:r>
        <w:rPr>
          <w:rFonts w:ascii="Calibri" w:eastAsia="Calibri" w:hAnsi="Calibri" w:cs="Calibri"/>
          <w:b w:val="0"/>
          <w:bCs/>
          <w:sz w:val="24"/>
          <w:szCs w:val="24"/>
        </w:rPr>
        <w:t>w specjalne pojemniki służące do zbierania przeterminowanych leków. Wszyscy mieszkańcy mogą w takich punktach pozostawić przeterminowane leki, które następnie są odbierane prze</w:t>
      </w:r>
      <w:r w:rsidR="00984096">
        <w:rPr>
          <w:rFonts w:ascii="Calibri" w:eastAsia="Calibri" w:hAnsi="Calibri" w:cs="Calibri"/>
          <w:b w:val="0"/>
          <w:bCs/>
          <w:sz w:val="24"/>
          <w:szCs w:val="24"/>
        </w:rPr>
        <w:t>z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wyspecjalizowaną firmę i dostarczone do spalarni odpadów. W 202</w:t>
      </w:r>
      <w:r w:rsidR="00CF7094">
        <w:rPr>
          <w:rFonts w:ascii="Calibri" w:eastAsia="Calibri" w:hAnsi="Calibri" w:cs="Calibri"/>
          <w:b w:val="0"/>
          <w:bCs/>
          <w:sz w:val="24"/>
          <w:szCs w:val="24"/>
        </w:rPr>
        <w:t>3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r. z terenu Związku przeterminowane leki odbierane były przez firmę </w:t>
      </w:r>
      <w:r w:rsidRPr="00EA4FDC"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 xml:space="preserve">P.H.U. „NATURA” </w:t>
      </w:r>
      <w:r>
        <w:rPr>
          <w:rFonts w:ascii="Calibri" w:eastAsia="Calibri" w:hAnsi="Calibri" w:cs="Calibri"/>
          <w:b w:val="0"/>
          <w:bCs/>
          <w:i/>
          <w:iCs/>
          <w:sz w:val="24"/>
          <w:szCs w:val="24"/>
        </w:rPr>
        <w:t xml:space="preserve">Marek Michałowski </w:t>
      </w:r>
      <w:r>
        <w:rPr>
          <w:rFonts w:ascii="Calibri" w:eastAsia="Calibri" w:hAnsi="Calibri" w:cs="Calibri"/>
          <w:b w:val="0"/>
          <w:bCs/>
          <w:sz w:val="24"/>
          <w:szCs w:val="24"/>
        </w:rPr>
        <w:t>z siedzibą w Bydgoszczy przy ul. Serockiej</w:t>
      </w:r>
      <w:r w:rsidR="00577800">
        <w:rPr>
          <w:rFonts w:ascii="Calibri" w:eastAsia="Calibri" w:hAnsi="Calibri" w:cs="Calibri"/>
          <w:b w:val="0"/>
          <w:bCs/>
          <w:sz w:val="24"/>
          <w:szCs w:val="24"/>
        </w:rPr>
        <w:t xml:space="preserve"> 11.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Firma ta obsługiwała średnio miesięcznie 8</w:t>
      </w:r>
      <w:r w:rsidR="00D86CD3">
        <w:rPr>
          <w:rFonts w:ascii="Calibri" w:eastAsia="Calibri" w:hAnsi="Calibri" w:cs="Calibri"/>
          <w:b w:val="0"/>
          <w:bCs/>
          <w:sz w:val="24"/>
          <w:szCs w:val="24"/>
        </w:rPr>
        <w:t>3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apteki z terenu Związku.</w:t>
      </w:r>
    </w:p>
    <w:p w14:paraId="2CCDEA8F" w14:textId="77777777" w:rsidR="00EB0FC7" w:rsidRDefault="00EB0FC7" w:rsidP="00611434">
      <w:pPr>
        <w:widowControl w:val="0"/>
        <w:tabs>
          <w:tab w:val="left" w:pos="792"/>
        </w:tabs>
        <w:autoSpaceDE w:val="0"/>
        <w:autoSpaceDN w:val="0"/>
        <w:ind w:left="709"/>
        <w:jc w:val="both"/>
        <w:rPr>
          <w:rFonts w:ascii="Calibri" w:eastAsia="Calibri" w:hAnsi="Calibri" w:cs="Calibri"/>
          <w:b w:val="0"/>
          <w:bCs/>
          <w:sz w:val="24"/>
          <w:szCs w:val="24"/>
        </w:rPr>
      </w:pPr>
    </w:p>
    <w:p w14:paraId="53BD7CE7" w14:textId="38DF2D15" w:rsidR="005F2B2E" w:rsidRDefault="00EB0FC7" w:rsidP="00562F33">
      <w:pPr>
        <w:widowControl w:val="0"/>
        <w:tabs>
          <w:tab w:val="left" w:pos="792"/>
        </w:tabs>
        <w:autoSpaceDE w:val="0"/>
        <w:autoSpaceDN w:val="0"/>
        <w:ind w:left="709"/>
        <w:jc w:val="both"/>
        <w:rPr>
          <w:rStyle w:val="Pogrubienie"/>
          <w:sz w:val="24"/>
          <w:szCs w:val="24"/>
        </w:rPr>
      </w:pPr>
      <w:r>
        <w:rPr>
          <w:rFonts w:ascii="Calibri" w:eastAsia="Calibri" w:hAnsi="Calibri" w:cs="Calibri"/>
          <w:b w:val="0"/>
          <w:bCs/>
          <w:sz w:val="24"/>
          <w:szCs w:val="24"/>
        </w:rPr>
        <w:t>W 202</w:t>
      </w:r>
      <w:r w:rsidR="00CF7094">
        <w:rPr>
          <w:rFonts w:ascii="Calibri" w:eastAsia="Calibri" w:hAnsi="Calibri" w:cs="Calibri"/>
          <w:b w:val="0"/>
          <w:bCs/>
          <w:sz w:val="24"/>
          <w:szCs w:val="24"/>
        </w:rPr>
        <w:t>3</w:t>
      </w:r>
      <w:r>
        <w:rPr>
          <w:rFonts w:ascii="Calibri" w:eastAsia="Calibri" w:hAnsi="Calibri" w:cs="Calibri"/>
          <w:b w:val="0"/>
          <w:bCs/>
          <w:sz w:val="24"/>
          <w:szCs w:val="24"/>
        </w:rPr>
        <w:t xml:space="preserve"> r. Komunalny Związek Gmin Regionu Leszczyńskiego </w:t>
      </w:r>
      <w:r w:rsidR="003E2A2F">
        <w:rPr>
          <w:rFonts w:ascii="Calibri" w:eastAsia="Calibri" w:hAnsi="Calibri" w:cs="Calibri"/>
          <w:b w:val="0"/>
          <w:bCs/>
          <w:sz w:val="24"/>
          <w:szCs w:val="24"/>
        </w:rPr>
        <w:t xml:space="preserve">w dalszym ciągu kontynuował współpracę z firmą </w:t>
      </w:r>
      <w:r w:rsidR="003E2A2F" w:rsidRPr="00D8163E">
        <w:rPr>
          <w:rFonts w:eastAsiaTheme="minorHAnsi" w:cstheme="minorHAnsi"/>
          <w:b w:val="0"/>
          <w:bCs/>
          <w:i/>
          <w:iCs/>
          <w:sz w:val="24"/>
          <w:szCs w:val="24"/>
        </w:rPr>
        <w:t xml:space="preserve">MB Recycling Spółka z o. o. Przedsiębiorstwo </w:t>
      </w:r>
      <w:r w:rsidR="003E2A2F" w:rsidRPr="00D8163E">
        <w:rPr>
          <w:rFonts w:eastAsiaTheme="minorHAnsi" w:cstheme="minorHAnsi"/>
          <w:b w:val="0"/>
          <w:bCs/>
          <w:i/>
          <w:iCs/>
          <w:sz w:val="24"/>
          <w:szCs w:val="24"/>
        </w:rPr>
        <w:lastRenderedPageBreak/>
        <w:t>Gospodarki Odpadami Spółka komandytowa</w:t>
      </w:r>
      <w:r w:rsidR="003E2A2F" w:rsidRPr="00D8163E">
        <w:rPr>
          <w:rFonts w:eastAsiaTheme="minorHAnsi" w:cstheme="minorHAnsi"/>
          <w:b w:val="0"/>
          <w:bCs/>
          <w:sz w:val="24"/>
          <w:szCs w:val="24"/>
        </w:rPr>
        <w:t xml:space="preserve"> </w:t>
      </w:r>
      <w:r w:rsidR="003E2A2F">
        <w:rPr>
          <w:rFonts w:eastAsiaTheme="minorHAnsi" w:cstheme="minorHAnsi"/>
          <w:b w:val="0"/>
          <w:bCs/>
          <w:sz w:val="24"/>
          <w:szCs w:val="24"/>
        </w:rPr>
        <w:t xml:space="preserve">i dotychczas na terenie Związku stanęło 16 pojemników </w:t>
      </w:r>
      <w:r w:rsidRPr="00EB0FC7">
        <w:rPr>
          <w:b w:val="0"/>
          <w:bCs/>
          <w:sz w:val="24"/>
          <w:szCs w:val="24"/>
        </w:rPr>
        <w:t>służąc</w:t>
      </w:r>
      <w:r w:rsidR="003E2A2F">
        <w:rPr>
          <w:b w:val="0"/>
          <w:bCs/>
          <w:sz w:val="24"/>
          <w:szCs w:val="24"/>
        </w:rPr>
        <w:t>ych</w:t>
      </w:r>
      <w:r w:rsidRPr="00EB0FC7">
        <w:rPr>
          <w:b w:val="0"/>
          <w:bCs/>
          <w:sz w:val="24"/>
          <w:szCs w:val="24"/>
        </w:rPr>
        <w:t xml:space="preserve"> do zbierania zużytego sprzętu elektrycznego i elektronicznego oraz baterii.</w:t>
      </w:r>
      <w:r w:rsidR="00562F33">
        <w:rPr>
          <w:b w:val="0"/>
          <w:bCs/>
          <w:sz w:val="24"/>
          <w:szCs w:val="24"/>
        </w:rPr>
        <w:t xml:space="preserve"> </w:t>
      </w:r>
      <w:r w:rsidRPr="00012EC6">
        <w:rPr>
          <w:rStyle w:val="Pogrubienie"/>
          <w:sz w:val="24"/>
          <w:szCs w:val="24"/>
        </w:rPr>
        <w:t>Mieszkańcy do pojemników mogą wrzucać elektroodpady, których wielkość nie przekracza 50 cm są to np. laptopy, suszarki do włosów, miksery, szczoteczki elektryczne, telefony komórkowe itp.</w:t>
      </w:r>
      <w:r w:rsidR="00012EC6">
        <w:rPr>
          <w:rStyle w:val="Pogrubienie"/>
          <w:sz w:val="24"/>
          <w:szCs w:val="24"/>
        </w:rPr>
        <w:t xml:space="preserve"> </w:t>
      </w:r>
      <w:r w:rsidR="00D8163E">
        <w:rPr>
          <w:rStyle w:val="Pogrubienie"/>
          <w:sz w:val="24"/>
          <w:szCs w:val="24"/>
        </w:rPr>
        <w:t>W ramach systemu „Elektryczne Śmieci” funkcjonuje także odbiór większych elektroodpadów bezpośrednio z domu po zgłoszeniu przez mieszkańca i jest on bezpłatny.</w:t>
      </w:r>
    </w:p>
    <w:p w14:paraId="276D8E40" w14:textId="2BE2659A" w:rsidR="001D35E8" w:rsidRDefault="002A6A38" w:rsidP="00611434">
      <w:pPr>
        <w:widowControl w:val="0"/>
        <w:tabs>
          <w:tab w:val="left" w:pos="792"/>
        </w:tabs>
        <w:autoSpaceDE w:val="0"/>
        <w:autoSpaceDN w:val="0"/>
        <w:ind w:left="709"/>
        <w:jc w:val="both"/>
        <w:rPr>
          <w:rFonts w:cstheme="minorHAnsi"/>
          <w:b w:val="0"/>
          <w:bCs/>
          <w:sz w:val="24"/>
          <w:szCs w:val="24"/>
        </w:rPr>
      </w:pPr>
      <w:r>
        <w:rPr>
          <w:rStyle w:val="Pogrubienie"/>
          <w:rFonts w:cstheme="minorHAnsi"/>
          <w:sz w:val="24"/>
          <w:szCs w:val="24"/>
        </w:rPr>
        <w:t>W dalszym ciągu funkcjon</w:t>
      </w:r>
      <w:r w:rsidR="00C174D8">
        <w:rPr>
          <w:rStyle w:val="Pogrubienie"/>
          <w:rFonts w:cstheme="minorHAnsi"/>
          <w:sz w:val="24"/>
          <w:szCs w:val="24"/>
        </w:rPr>
        <w:t>owało</w:t>
      </w:r>
      <w:r>
        <w:rPr>
          <w:rStyle w:val="Pogrubienie"/>
          <w:rFonts w:cstheme="minorHAnsi"/>
          <w:sz w:val="24"/>
          <w:szCs w:val="24"/>
        </w:rPr>
        <w:t xml:space="preserve"> również</w:t>
      </w:r>
      <w:r w:rsidR="00D8163E" w:rsidRPr="005F2B2E">
        <w:rPr>
          <w:rStyle w:val="Pogrubienie"/>
          <w:rFonts w:cstheme="minorHAnsi"/>
          <w:sz w:val="24"/>
          <w:szCs w:val="24"/>
        </w:rPr>
        <w:t xml:space="preserve"> porozumienie </w:t>
      </w:r>
      <w:r w:rsidR="00C174D8">
        <w:rPr>
          <w:rStyle w:val="Pogrubienie"/>
          <w:rFonts w:cstheme="minorHAnsi"/>
          <w:sz w:val="24"/>
          <w:szCs w:val="24"/>
        </w:rPr>
        <w:t xml:space="preserve">zawarte </w:t>
      </w:r>
      <w:r w:rsidR="00D8163E" w:rsidRPr="005F2B2E">
        <w:rPr>
          <w:rStyle w:val="Pogrubienie"/>
          <w:rFonts w:cstheme="minorHAnsi"/>
          <w:sz w:val="24"/>
          <w:szCs w:val="24"/>
        </w:rPr>
        <w:t xml:space="preserve">z firmą  </w:t>
      </w:r>
      <w:r w:rsidR="00D8163E" w:rsidRPr="005F2B2E">
        <w:rPr>
          <w:rFonts w:cstheme="minorHAnsi"/>
          <w:b w:val="0"/>
          <w:bCs/>
          <w:i/>
          <w:iCs/>
          <w:sz w:val="24"/>
          <w:szCs w:val="24"/>
        </w:rPr>
        <w:t xml:space="preserve">AG-EKO Aneta Gonera  z siedzibą w Lubinie, </w:t>
      </w:r>
      <w:r w:rsidR="005F2B2E" w:rsidRPr="005F2B2E">
        <w:rPr>
          <w:rFonts w:cstheme="minorHAnsi"/>
          <w:b w:val="0"/>
          <w:bCs/>
          <w:i/>
          <w:iCs/>
          <w:sz w:val="24"/>
          <w:szCs w:val="24"/>
        </w:rPr>
        <w:t xml:space="preserve">przy </w:t>
      </w:r>
      <w:r w:rsidR="00D8163E" w:rsidRPr="005F2B2E">
        <w:rPr>
          <w:rFonts w:cstheme="minorHAnsi"/>
          <w:b w:val="0"/>
          <w:bCs/>
          <w:i/>
          <w:iCs/>
          <w:sz w:val="24"/>
          <w:szCs w:val="24"/>
        </w:rPr>
        <w:t>ul. Kolejow</w:t>
      </w:r>
      <w:r w:rsidR="005F2B2E" w:rsidRPr="005F2B2E">
        <w:rPr>
          <w:rFonts w:cstheme="minorHAnsi"/>
          <w:b w:val="0"/>
          <w:bCs/>
          <w:i/>
          <w:iCs/>
          <w:sz w:val="24"/>
          <w:szCs w:val="24"/>
        </w:rPr>
        <w:t>ej</w:t>
      </w:r>
      <w:r w:rsidR="00D8163E" w:rsidRPr="005F2B2E">
        <w:rPr>
          <w:rFonts w:cstheme="minorHAnsi"/>
          <w:b w:val="0"/>
          <w:bCs/>
          <w:i/>
          <w:iCs/>
          <w:sz w:val="24"/>
          <w:szCs w:val="24"/>
        </w:rPr>
        <w:t xml:space="preserve"> 7</w:t>
      </w:r>
      <w:r w:rsidR="005F2B2E">
        <w:rPr>
          <w:rFonts w:cstheme="minorHAnsi"/>
          <w:b w:val="0"/>
          <w:bCs/>
          <w:i/>
          <w:iCs/>
          <w:sz w:val="24"/>
          <w:szCs w:val="24"/>
        </w:rPr>
        <w:t xml:space="preserve"> </w:t>
      </w:r>
      <w:r w:rsidR="005F2B2E" w:rsidRPr="005F2B2E">
        <w:rPr>
          <w:rFonts w:cstheme="minorHAnsi"/>
          <w:b w:val="0"/>
          <w:bCs/>
          <w:sz w:val="24"/>
          <w:szCs w:val="24"/>
        </w:rPr>
        <w:t>na</w:t>
      </w:r>
      <w:r w:rsidR="005F2B2E">
        <w:rPr>
          <w:rFonts w:cstheme="minorHAnsi"/>
          <w:b w:val="0"/>
          <w:bCs/>
          <w:sz w:val="24"/>
          <w:szCs w:val="24"/>
        </w:rPr>
        <w:t xml:space="preserve"> </w:t>
      </w:r>
      <w:r w:rsidR="005F2B2E" w:rsidRPr="005F2B2E">
        <w:rPr>
          <w:rFonts w:cstheme="minorHAnsi"/>
          <w:b w:val="0"/>
          <w:bCs/>
          <w:sz w:val="24"/>
          <w:szCs w:val="24"/>
        </w:rPr>
        <w:t>nieodpłatne przeprowadz</w:t>
      </w:r>
      <w:r w:rsidR="005F2B2E">
        <w:rPr>
          <w:rFonts w:cstheme="minorHAnsi"/>
          <w:b w:val="0"/>
          <w:bCs/>
          <w:sz w:val="24"/>
          <w:szCs w:val="24"/>
        </w:rPr>
        <w:t>a</w:t>
      </w:r>
      <w:r w:rsidR="005F2B2E" w:rsidRPr="005F2B2E">
        <w:rPr>
          <w:rFonts w:cstheme="minorHAnsi"/>
          <w:b w:val="0"/>
          <w:bCs/>
          <w:sz w:val="24"/>
          <w:szCs w:val="24"/>
        </w:rPr>
        <w:t>nie zbiór</w:t>
      </w:r>
      <w:r w:rsidR="005F2B2E">
        <w:rPr>
          <w:rFonts w:cstheme="minorHAnsi"/>
          <w:b w:val="0"/>
          <w:bCs/>
          <w:sz w:val="24"/>
          <w:szCs w:val="24"/>
        </w:rPr>
        <w:t>ek</w:t>
      </w:r>
      <w:r w:rsidR="005F2B2E" w:rsidRPr="005F2B2E">
        <w:rPr>
          <w:rFonts w:cstheme="minorHAnsi"/>
          <w:b w:val="0"/>
          <w:bCs/>
          <w:sz w:val="24"/>
          <w:szCs w:val="24"/>
        </w:rPr>
        <w:t xml:space="preserve"> zużytego sprzętu elektrycznego i elektronicznego na terenie gmin należących </w:t>
      </w:r>
      <w:r w:rsidR="005F2B2E">
        <w:rPr>
          <w:rFonts w:cstheme="minorHAnsi"/>
          <w:b w:val="0"/>
          <w:bCs/>
          <w:sz w:val="24"/>
          <w:szCs w:val="24"/>
        </w:rPr>
        <w:t>do KZGRL</w:t>
      </w:r>
      <w:r w:rsidR="005F2B2E" w:rsidRPr="005F2B2E">
        <w:rPr>
          <w:rFonts w:cstheme="minorHAnsi"/>
          <w:b w:val="0"/>
          <w:bCs/>
          <w:sz w:val="24"/>
          <w:szCs w:val="24"/>
        </w:rPr>
        <w:t>.</w:t>
      </w:r>
    </w:p>
    <w:p w14:paraId="30F6E90B" w14:textId="51C1A2FD" w:rsidR="00661209" w:rsidRDefault="00661209" w:rsidP="00611434">
      <w:pPr>
        <w:widowControl w:val="0"/>
        <w:tabs>
          <w:tab w:val="left" w:pos="792"/>
        </w:tabs>
        <w:autoSpaceDE w:val="0"/>
        <w:autoSpaceDN w:val="0"/>
        <w:ind w:left="709"/>
        <w:jc w:val="both"/>
        <w:rPr>
          <w:rFonts w:cstheme="minorHAnsi"/>
          <w:b w:val="0"/>
          <w:bCs/>
          <w:sz w:val="24"/>
          <w:szCs w:val="24"/>
        </w:rPr>
      </w:pPr>
      <w:r>
        <w:rPr>
          <w:rFonts w:cstheme="minorHAnsi"/>
          <w:b w:val="0"/>
          <w:bCs/>
          <w:sz w:val="24"/>
          <w:szCs w:val="24"/>
        </w:rPr>
        <w:t>W 202</w:t>
      </w:r>
      <w:r w:rsidR="00C174D8">
        <w:rPr>
          <w:rFonts w:cstheme="minorHAnsi"/>
          <w:b w:val="0"/>
          <w:bCs/>
          <w:sz w:val="24"/>
          <w:szCs w:val="24"/>
        </w:rPr>
        <w:t>3</w:t>
      </w:r>
      <w:r>
        <w:rPr>
          <w:rFonts w:cstheme="minorHAnsi"/>
          <w:b w:val="0"/>
          <w:bCs/>
          <w:sz w:val="24"/>
          <w:szCs w:val="24"/>
        </w:rPr>
        <w:t xml:space="preserve"> r. na terenie Związku zamontowano kolejnych pięć pojemników do segregacji małego sprzętu elektrycznego i elektronicznego tzw. miejskie punkty elektroodpadów </w:t>
      </w:r>
      <w:r w:rsidR="00774952">
        <w:rPr>
          <w:rFonts w:cstheme="minorHAnsi"/>
          <w:b w:val="0"/>
          <w:bCs/>
          <w:sz w:val="24"/>
          <w:szCs w:val="24"/>
        </w:rPr>
        <w:t xml:space="preserve">do których mogą trafiać takie odpady, jak: płyty CD/DVD, tonery, telefony i drobna elektronika, baterie i akumulatory oraz żarówki energooszczędne. Nowe punkty pojawiły się w </w:t>
      </w:r>
      <w:r w:rsidR="00F42CE0">
        <w:rPr>
          <w:rFonts w:cstheme="minorHAnsi"/>
          <w:b w:val="0"/>
          <w:bCs/>
          <w:sz w:val="24"/>
          <w:szCs w:val="24"/>
        </w:rPr>
        <w:t xml:space="preserve">Krobi, Pawłowicach, </w:t>
      </w:r>
      <w:r w:rsidR="00CB2D8B">
        <w:rPr>
          <w:rFonts w:cstheme="minorHAnsi"/>
          <w:b w:val="0"/>
          <w:bCs/>
          <w:sz w:val="24"/>
          <w:szCs w:val="24"/>
        </w:rPr>
        <w:t>Miejskiej Górce, Pogorzeli i Święciechowie</w:t>
      </w:r>
      <w:r w:rsidR="00774952">
        <w:rPr>
          <w:rFonts w:cstheme="minorHAnsi"/>
          <w:b w:val="0"/>
          <w:bCs/>
          <w:sz w:val="24"/>
          <w:szCs w:val="24"/>
        </w:rPr>
        <w:t>. Łącznie na terenie Związku znajduje się już 1</w:t>
      </w:r>
      <w:r w:rsidR="00CB2D8B">
        <w:rPr>
          <w:rFonts w:cstheme="minorHAnsi"/>
          <w:b w:val="0"/>
          <w:bCs/>
          <w:sz w:val="24"/>
          <w:szCs w:val="24"/>
        </w:rPr>
        <w:t>5</w:t>
      </w:r>
      <w:r w:rsidR="00774952">
        <w:rPr>
          <w:rFonts w:cstheme="minorHAnsi"/>
          <w:b w:val="0"/>
          <w:bCs/>
          <w:sz w:val="24"/>
          <w:szCs w:val="24"/>
        </w:rPr>
        <w:t xml:space="preserve"> </w:t>
      </w:r>
      <w:r w:rsidR="00BA3ADC">
        <w:rPr>
          <w:rFonts w:cstheme="minorHAnsi"/>
          <w:b w:val="0"/>
          <w:bCs/>
          <w:sz w:val="24"/>
          <w:szCs w:val="24"/>
        </w:rPr>
        <w:t>takich</w:t>
      </w:r>
      <w:r w:rsidR="00CB2D8B">
        <w:rPr>
          <w:rFonts w:cstheme="minorHAnsi"/>
          <w:b w:val="0"/>
          <w:bCs/>
          <w:sz w:val="24"/>
          <w:szCs w:val="24"/>
        </w:rPr>
        <w:t xml:space="preserve"> punktów.</w:t>
      </w:r>
    </w:p>
    <w:p w14:paraId="0B5722E4" w14:textId="77777777" w:rsidR="00A414C8" w:rsidRDefault="00A414C8" w:rsidP="00A414C8">
      <w:pPr>
        <w:keepNext/>
        <w:widowControl w:val="0"/>
        <w:tabs>
          <w:tab w:val="left" w:pos="792"/>
        </w:tabs>
        <w:autoSpaceDE w:val="0"/>
        <w:autoSpaceDN w:val="0"/>
        <w:ind w:left="709"/>
        <w:jc w:val="center"/>
      </w:pPr>
      <w:r>
        <w:rPr>
          <w:rFonts w:cstheme="minorHAnsi"/>
          <w:b w:val="0"/>
          <w:bCs/>
          <w:noProof/>
          <w:sz w:val="24"/>
          <w:szCs w:val="24"/>
        </w:rPr>
        <w:drawing>
          <wp:inline distT="0" distB="0" distL="0" distR="0" wp14:anchorId="658E6F62" wp14:editId="4C539FA1">
            <wp:extent cx="2924175" cy="3898901"/>
            <wp:effectExtent l="133350" t="114300" r="123825" b="1587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88" cy="3911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E23AC7" w14:textId="0D02B116" w:rsidR="001D35E8" w:rsidRPr="00364C23" w:rsidRDefault="00A414C8" w:rsidP="00D26DF8">
      <w:pPr>
        <w:pStyle w:val="Legenda"/>
        <w:ind w:firstLine="2410"/>
        <w:rPr>
          <w:rFonts w:cstheme="minorHAnsi"/>
          <w:b w:val="0"/>
          <w:bCs/>
          <w:sz w:val="24"/>
          <w:szCs w:val="24"/>
        </w:rPr>
      </w:pPr>
      <w:bookmarkStart w:id="32" w:name="_Toc165367589"/>
      <w:r w:rsidRPr="00364C23">
        <w:t xml:space="preserve">Rysunek </w:t>
      </w:r>
      <w:r w:rsidR="00344E15" w:rsidRPr="00364C23">
        <w:fldChar w:fldCharType="begin"/>
      </w:r>
      <w:r w:rsidR="00344E15" w:rsidRPr="00364C23">
        <w:instrText xml:space="preserve"> SEQ Rysunek \* ARABIC </w:instrText>
      </w:r>
      <w:r w:rsidR="00344E15" w:rsidRPr="00364C23">
        <w:fldChar w:fldCharType="separate"/>
      </w:r>
      <w:r w:rsidR="00BA5743">
        <w:rPr>
          <w:noProof/>
        </w:rPr>
        <w:t>3</w:t>
      </w:r>
      <w:r w:rsidR="00344E15" w:rsidRPr="00364C23">
        <w:rPr>
          <w:noProof/>
        </w:rPr>
        <w:fldChar w:fldCharType="end"/>
      </w:r>
      <w:r w:rsidRPr="00364C23">
        <w:t xml:space="preserve"> Punkt Elektroodpadów w Rydzynie</w:t>
      </w:r>
      <w:bookmarkEnd w:id="32"/>
    </w:p>
    <w:p w14:paraId="09F5B5BE" w14:textId="77777777" w:rsidR="00774952" w:rsidRDefault="00774952" w:rsidP="00A9754A">
      <w:pPr>
        <w:widowControl w:val="0"/>
        <w:tabs>
          <w:tab w:val="left" w:pos="792"/>
        </w:tabs>
        <w:autoSpaceDE w:val="0"/>
        <w:autoSpaceDN w:val="0"/>
        <w:jc w:val="both"/>
        <w:rPr>
          <w:rFonts w:cstheme="minorHAnsi"/>
          <w:b w:val="0"/>
          <w:bCs/>
          <w:sz w:val="24"/>
          <w:szCs w:val="24"/>
        </w:rPr>
      </w:pPr>
    </w:p>
    <w:p w14:paraId="3249FE82" w14:textId="77777777" w:rsidR="005A20F1" w:rsidRPr="00A414C8" w:rsidRDefault="001D35E8" w:rsidP="00A414C8">
      <w:pPr>
        <w:widowControl w:val="0"/>
        <w:tabs>
          <w:tab w:val="left" w:pos="792"/>
        </w:tabs>
        <w:autoSpaceDE w:val="0"/>
        <w:autoSpaceDN w:val="0"/>
        <w:ind w:left="709"/>
        <w:jc w:val="both"/>
        <w:rPr>
          <w:rFonts w:cstheme="minorHAnsi"/>
          <w:b w:val="0"/>
          <w:bCs/>
          <w:sz w:val="24"/>
          <w:szCs w:val="24"/>
        </w:rPr>
      </w:pPr>
      <w:r>
        <w:rPr>
          <w:rFonts w:cstheme="minorHAnsi"/>
          <w:b w:val="0"/>
          <w:bCs/>
          <w:sz w:val="24"/>
          <w:szCs w:val="24"/>
        </w:rPr>
        <w:t>Częstotliwość odbioru odpadów komunalnych z nieruchomości przedstawiono</w:t>
      </w:r>
      <w:r w:rsidR="00984096">
        <w:rPr>
          <w:rFonts w:cstheme="minorHAnsi"/>
          <w:b w:val="0"/>
          <w:bCs/>
          <w:sz w:val="24"/>
          <w:szCs w:val="24"/>
        </w:rPr>
        <w:t xml:space="preserve"> </w:t>
      </w:r>
      <w:r w:rsidR="00DA656B">
        <w:rPr>
          <w:rFonts w:cstheme="minorHAnsi"/>
          <w:b w:val="0"/>
          <w:bCs/>
          <w:sz w:val="24"/>
          <w:szCs w:val="24"/>
        </w:rPr>
        <w:t xml:space="preserve">                </w:t>
      </w:r>
      <w:r>
        <w:rPr>
          <w:rFonts w:cstheme="minorHAnsi"/>
          <w:b w:val="0"/>
          <w:bCs/>
          <w:sz w:val="24"/>
          <w:szCs w:val="24"/>
        </w:rPr>
        <w:t>w poniższej tabeli.</w:t>
      </w:r>
    </w:p>
    <w:p w14:paraId="5BB59BD0" w14:textId="77777777" w:rsidR="004A1DDA" w:rsidRDefault="004A1DDA" w:rsidP="005A20F1">
      <w:pPr>
        <w:pStyle w:val="Legenda"/>
        <w:keepNext/>
        <w:spacing w:after="0"/>
      </w:pPr>
    </w:p>
    <w:p w14:paraId="61276B8D" w14:textId="40D88DF5" w:rsidR="005A20F1" w:rsidRDefault="00562987" w:rsidP="005A20F1">
      <w:pPr>
        <w:pStyle w:val="Legenda"/>
        <w:keepNext/>
        <w:spacing w:after="0"/>
      </w:pPr>
      <w:r>
        <w:t xml:space="preserve">     </w:t>
      </w:r>
      <w:bookmarkStart w:id="33" w:name="_Toc165367624"/>
      <w:r w:rsidR="005A20F1" w:rsidRPr="00364C23">
        <w:t xml:space="preserve">Tabela </w:t>
      </w:r>
      <w:r w:rsidR="00344E15" w:rsidRPr="00364C23">
        <w:fldChar w:fldCharType="begin"/>
      </w:r>
      <w:r w:rsidR="00344E15" w:rsidRPr="00364C23">
        <w:instrText xml:space="preserve"> SEQ Tabela \* ARABIC </w:instrText>
      </w:r>
      <w:r w:rsidR="00344E15" w:rsidRPr="00364C23">
        <w:fldChar w:fldCharType="separate"/>
      </w:r>
      <w:r w:rsidR="00BA5743">
        <w:rPr>
          <w:noProof/>
        </w:rPr>
        <w:t>4</w:t>
      </w:r>
      <w:r w:rsidR="00344E15" w:rsidRPr="00364C23">
        <w:rPr>
          <w:noProof/>
        </w:rPr>
        <w:fldChar w:fldCharType="end"/>
      </w:r>
      <w:r w:rsidR="005A20F1" w:rsidRPr="00364C23">
        <w:t xml:space="preserve"> Częstotliwość odbioru odpadów komunalnych</w:t>
      </w:r>
      <w:bookmarkEnd w:id="33"/>
    </w:p>
    <w:tbl>
      <w:tblPr>
        <w:tblStyle w:val="TableNormal"/>
        <w:tblW w:w="523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502"/>
        <w:gridCol w:w="1699"/>
        <w:gridCol w:w="1699"/>
        <w:gridCol w:w="1650"/>
        <w:gridCol w:w="1471"/>
      </w:tblGrid>
      <w:tr w:rsidR="00CB2D8B" w:rsidRPr="00654A65" w14:paraId="0E3AD214" w14:textId="77777777" w:rsidTr="00654A65">
        <w:trPr>
          <w:trHeight w:val="412"/>
        </w:trPr>
        <w:tc>
          <w:tcPr>
            <w:tcW w:w="775" w:type="pct"/>
            <w:vMerge w:val="restart"/>
            <w:shd w:val="clear" w:color="auto" w:fill="D5E2BB"/>
          </w:tcPr>
          <w:p w14:paraId="6C4F404C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bookmarkStart w:id="34" w:name="_Hlk164850197"/>
          </w:p>
          <w:p w14:paraId="3762835E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07FE1AA6" w14:textId="77777777" w:rsidR="00CB2D8B" w:rsidRPr="00654A65" w:rsidRDefault="00CB2D8B" w:rsidP="00654A65">
            <w:pPr>
              <w:pStyle w:val="TableParagraph"/>
              <w:spacing w:before="2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3A511524" w14:textId="5844C051" w:rsidR="00CB2D8B" w:rsidRPr="00654A65" w:rsidRDefault="00CB2D8B" w:rsidP="00654A65">
            <w:pPr>
              <w:pStyle w:val="TableParagraph"/>
              <w:spacing w:before="1"/>
              <w:ind w:left="142" w:right="161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Rodzaj odpadów</w:t>
            </w:r>
            <w:r w:rsidR="00654A65"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komunalnych</w:t>
            </w:r>
          </w:p>
        </w:tc>
        <w:tc>
          <w:tcPr>
            <w:tcW w:w="4225" w:type="pct"/>
            <w:gridSpan w:val="5"/>
            <w:shd w:val="clear" w:color="auto" w:fill="D5E2BB"/>
          </w:tcPr>
          <w:p w14:paraId="77518A7D" w14:textId="77777777" w:rsidR="00CB2D8B" w:rsidRPr="00654A65" w:rsidRDefault="00CB2D8B" w:rsidP="00436C6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Częstotliwość odbioru odpadów komunalnych</w:t>
            </w:r>
          </w:p>
        </w:tc>
      </w:tr>
      <w:tr w:rsidR="00654A65" w:rsidRPr="00654A65" w14:paraId="2DEB6968" w14:textId="77777777" w:rsidTr="00654A65">
        <w:trPr>
          <w:trHeight w:val="1525"/>
        </w:trPr>
        <w:tc>
          <w:tcPr>
            <w:tcW w:w="775" w:type="pct"/>
            <w:vMerge/>
            <w:tcBorders>
              <w:top w:val="nil"/>
            </w:tcBorders>
            <w:shd w:val="clear" w:color="auto" w:fill="D5E2BB"/>
          </w:tcPr>
          <w:p w14:paraId="0199F5B4" w14:textId="77777777" w:rsidR="00CB2D8B" w:rsidRPr="00654A65" w:rsidRDefault="00CB2D8B" w:rsidP="00436C64">
            <w:pPr>
              <w:rPr>
                <w:rFonts w:cstheme="minorHAnsi"/>
                <w:sz w:val="18"/>
                <w:szCs w:val="18"/>
                <w:lang w:val="pl-PL"/>
              </w:rPr>
            </w:pPr>
          </w:p>
        </w:tc>
        <w:tc>
          <w:tcPr>
            <w:tcW w:w="791" w:type="pct"/>
            <w:shd w:val="clear" w:color="auto" w:fill="EAF0DD"/>
          </w:tcPr>
          <w:p w14:paraId="2E3833C1" w14:textId="77777777" w:rsidR="00CB2D8B" w:rsidRPr="00654A65" w:rsidRDefault="00CB2D8B" w:rsidP="00436C64">
            <w:pPr>
              <w:pStyle w:val="TableParagraph"/>
              <w:spacing w:before="7"/>
              <w:ind w:right="353"/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</w:pPr>
          </w:p>
          <w:p w14:paraId="3D263F47" w14:textId="77777777" w:rsidR="00CB2D8B" w:rsidRPr="00654A65" w:rsidRDefault="00CB2D8B" w:rsidP="00436C64">
            <w:pPr>
              <w:pStyle w:val="TableParagraph"/>
              <w:ind w:left="4" w:right="-15"/>
              <w:jc w:val="center"/>
              <w:rPr>
                <w:rFonts w:asciiTheme="minorHAnsi" w:hAnsiTheme="minorHAnsi" w:cstheme="minorHAnsi"/>
                <w:b/>
                <w:color w:val="1F497D" w:themeColor="text2"/>
                <w:spacing w:val="-18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Nieruchomości zamieszkałe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pacing w:val="-18"/>
                <w:sz w:val="16"/>
                <w:szCs w:val="16"/>
                <w:lang w:val="pl-PL"/>
              </w:rPr>
              <w:t xml:space="preserve"> </w:t>
            </w:r>
          </w:p>
          <w:p w14:paraId="7F5665E9" w14:textId="77777777" w:rsidR="00CB2D8B" w:rsidRPr="00654A65" w:rsidRDefault="00CB2D8B" w:rsidP="00436C64">
            <w:pPr>
              <w:pStyle w:val="TableParagraph"/>
              <w:ind w:left="4" w:right="-15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w zabudowie</w:t>
            </w:r>
          </w:p>
          <w:p w14:paraId="30909F5F" w14:textId="77777777" w:rsidR="00CB2D8B" w:rsidRPr="00654A65" w:rsidRDefault="00CB2D8B" w:rsidP="00436C64">
            <w:pPr>
              <w:pStyle w:val="TableParagraph"/>
              <w:spacing w:before="1"/>
              <w:ind w:left="420" w:right="377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jednorodzinnej</w:t>
            </w:r>
          </w:p>
        </w:tc>
        <w:tc>
          <w:tcPr>
            <w:tcW w:w="895" w:type="pct"/>
            <w:shd w:val="clear" w:color="auto" w:fill="EAF0DD"/>
          </w:tcPr>
          <w:p w14:paraId="7D484FDA" w14:textId="77777777" w:rsidR="00CB2D8B" w:rsidRPr="00654A65" w:rsidRDefault="00CB2D8B" w:rsidP="00436C64">
            <w:pPr>
              <w:pStyle w:val="TableParagraph"/>
              <w:spacing w:before="8"/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</w:pPr>
          </w:p>
          <w:p w14:paraId="5A2C5C26" w14:textId="71DD41DD" w:rsidR="00CB2D8B" w:rsidRPr="00654A65" w:rsidRDefault="00CB2D8B" w:rsidP="00654A65">
            <w:pPr>
              <w:pStyle w:val="TableParagraph"/>
              <w:ind w:left="27" w:right="17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Nieruchomości zamieszkałe w</w:t>
            </w:r>
            <w:r w:rsid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zabudowie wielolokalowej</w:t>
            </w:r>
          </w:p>
          <w:p w14:paraId="72D804AE" w14:textId="10FB4851" w:rsidR="00CB2D8B" w:rsidRPr="00654A65" w:rsidRDefault="00CB2D8B" w:rsidP="00654A65">
            <w:pPr>
              <w:pStyle w:val="TableParagraph"/>
              <w:ind w:left="27" w:right="144" w:hanging="4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wskazane w</w:t>
            </w:r>
            <w:r w:rsid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 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Załączniku A*</w:t>
            </w:r>
          </w:p>
        </w:tc>
        <w:tc>
          <w:tcPr>
            <w:tcW w:w="895" w:type="pct"/>
            <w:shd w:val="clear" w:color="auto" w:fill="EAF0DD"/>
          </w:tcPr>
          <w:p w14:paraId="6431C766" w14:textId="77777777" w:rsidR="00CB2D8B" w:rsidRPr="00654A65" w:rsidRDefault="00CB2D8B" w:rsidP="00436C64">
            <w:pPr>
              <w:pStyle w:val="TableParagraph"/>
              <w:spacing w:before="8"/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</w:pPr>
          </w:p>
          <w:p w14:paraId="64BB7D1A" w14:textId="77777777" w:rsidR="00CB2D8B" w:rsidRPr="00654A65" w:rsidRDefault="00CB2D8B" w:rsidP="00654A65">
            <w:pPr>
              <w:pStyle w:val="TableParagraph"/>
              <w:ind w:left="48" w:right="-4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pacing w:val="-1"/>
                <w:sz w:val="16"/>
                <w:szCs w:val="16"/>
                <w:lang w:val="pl-PL"/>
              </w:rPr>
              <w:t>Nieruchomości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zamieszkałe w zabudowie wielolokalowej</w:t>
            </w:r>
          </w:p>
          <w:p w14:paraId="3432EE21" w14:textId="77777777" w:rsidR="00654A65" w:rsidRDefault="00654A65" w:rsidP="00654A65">
            <w:pPr>
              <w:pStyle w:val="TableParagraph"/>
              <w:ind w:left="48" w:right="-4" w:hanging="1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w</w:t>
            </w:r>
            <w:r w:rsidR="00CB2D8B"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skazan</w:t>
            </w:r>
            <w:r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e </w:t>
            </w:r>
          </w:p>
          <w:p w14:paraId="07BB419D" w14:textId="0FBF2D20" w:rsidR="00CB2D8B" w:rsidRPr="00654A65" w:rsidRDefault="00CB2D8B" w:rsidP="00654A65">
            <w:pPr>
              <w:pStyle w:val="TableParagraph"/>
              <w:ind w:left="48" w:right="-4" w:hanging="1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w</w:t>
            </w:r>
            <w:r w:rsid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Załączniku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pacing w:val="-1"/>
                <w:sz w:val="16"/>
                <w:szCs w:val="16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pacing w:val="-7"/>
                <w:sz w:val="16"/>
                <w:szCs w:val="16"/>
                <w:lang w:val="pl-PL"/>
              </w:rPr>
              <w:t>B*</w:t>
            </w:r>
          </w:p>
        </w:tc>
        <w:tc>
          <w:tcPr>
            <w:tcW w:w="869" w:type="pct"/>
            <w:shd w:val="clear" w:color="auto" w:fill="EAF0DD"/>
          </w:tcPr>
          <w:p w14:paraId="35D0DE7B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</w:pPr>
          </w:p>
          <w:p w14:paraId="2F3AF190" w14:textId="3D8F0725" w:rsidR="00CB2D8B" w:rsidRPr="00654A65" w:rsidRDefault="00CB2D8B" w:rsidP="00654A65">
            <w:pPr>
              <w:pStyle w:val="TableParagraph"/>
              <w:ind w:right="244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Tereny letniskowe wyposażone w</w:t>
            </w:r>
            <w:r w:rsid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 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>zbiorcze gniazda</w:t>
            </w:r>
          </w:p>
        </w:tc>
        <w:tc>
          <w:tcPr>
            <w:tcW w:w="774" w:type="pct"/>
            <w:shd w:val="clear" w:color="auto" w:fill="EAF0DD"/>
          </w:tcPr>
          <w:p w14:paraId="0351EC05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</w:pPr>
          </w:p>
          <w:p w14:paraId="1927FB96" w14:textId="4FC08869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bCs/>
                <w:color w:val="1F497D" w:themeColor="text2"/>
                <w:sz w:val="16"/>
                <w:szCs w:val="16"/>
                <w:lang w:val="pl-PL"/>
              </w:rPr>
              <w:t>Nieruchomości letniskowe, które nie są wyposażone w</w:t>
            </w:r>
            <w:r w:rsidR="00654A65">
              <w:rPr>
                <w:rFonts w:asciiTheme="minorHAnsi" w:hAnsiTheme="minorHAnsi" w:cstheme="minorHAnsi"/>
                <w:b/>
                <w:bCs/>
                <w:color w:val="1F497D" w:themeColor="text2"/>
                <w:sz w:val="16"/>
                <w:szCs w:val="16"/>
                <w:lang w:val="pl-PL"/>
              </w:rPr>
              <w:t> </w:t>
            </w:r>
            <w:r w:rsidRPr="00654A65">
              <w:rPr>
                <w:rFonts w:asciiTheme="minorHAnsi" w:hAnsiTheme="minorHAnsi" w:cstheme="minorHAnsi"/>
                <w:b/>
                <w:bCs/>
                <w:color w:val="1F497D" w:themeColor="text2"/>
                <w:sz w:val="16"/>
                <w:szCs w:val="16"/>
                <w:lang w:val="pl-PL"/>
              </w:rPr>
              <w:t xml:space="preserve">zbiorcze gniazda </w:t>
            </w:r>
          </w:p>
        </w:tc>
      </w:tr>
      <w:tr w:rsidR="00CB2D8B" w:rsidRPr="00654A65" w14:paraId="3B49699B" w14:textId="77777777" w:rsidTr="00654A65">
        <w:trPr>
          <w:trHeight w:val="1413"/>
        </w:trPr>
        <w:tc>
          <w:tcPr>
            <w:tcW w:w="775" w:type="pct"/>
          </w:tcPr>
          <w:p w14:paraId="3B37924C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DF44D71" w14:textId="77777777" w:rsidR="00CB2D8B" w:rsidRPr="00654A65" w:rsidRDefault="00CB2D8B" w:rsidP="00436C64">
            <w:pPr>
              <w:pStyle w:val="TableParagraph"/>
              <w:spacing w:before="11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004BCE1B" w14:textId="77777777" w:rsidR="00CB2D8B" w:rsidRPr="00654A65" w:rsidRDefault="00CB2D8B" w:rsidP="00654A65">
            <w:pPr>
              <w:pStyle w:val="TableParagraph"/>
              <w:tabs>
                <w:tab w:val="left" w:pos="1276"/>
              </w:tabs>
              <w:ind w:right="188" w:firstLine="3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Odpady niesegregowane (zmieszane)</w:t>
            </w:r>
          </w:p>
        </w:tc>
        <w:tc>
          <w:tcPr>
            <w:tcW w:w="791" w:type="pct"/>
          </w:tcPr>
          <w:p w14:paraId="772EA46B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3668911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1FA5447E" w14:textId="77777777" w:rsidR="00CB2D8B" w:rsidRPr="00654A65" w:rsidRDefault="00CB2D8B" w:rsidP="00436C64">
            <w:pPr>
              <w:pStyle w:val="TableParagraph"/>
              <w:spacing w:before="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22415E28" w14:textId="77777777" w:rsidR="00CB2D8B" w:rsidRPr="00654A65" w:rsidRDefault="00CB2D8B" w:rsidP="00436C64">
            <w:pPr>
              <w:pStyle w:val="TableParagraph"/>
              <w:ind w:left="4" w:right="58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na 2 tygodnie</w:t>
            </w:r>
          </w:p>
        </w:tc>
        <w:tc>
          <w:tcPr>
            <w:tcW w:w="895" w:type="pct"/>
          </w:tcPr>
          <w:p w14:paraId="40C5E9D7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03A8B79F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7A99126B" w14:textId="77777777" w:rsidR="00CB2D8B" w:rsidRPr="00654A65" w:rsidRDefault="00CB2D8B" w:rsidP="00436C64">
            <w:pPr>
              <w:pStyle w:val="TableParagraph"/>
              <w:spacing w:before="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D6493E5" w14:textId="77777777" w:rsidR="00CB2D8B" w:rsidRPr="00654A65" w:rsidRDefault="00CB2D8B" w:rsidP="00436C64">
            <w:pPr>
              <w:pStyle w:val="TableParagraph"/>
              <w:ind w:left="420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w tygodniu</w:t>
            </w:r>
          </w:p>
        </w:tc>
        <w:tc>
          <w:tcPr>
            <w:tcW w:w="895" w:type="pct"/>
          </w:tcPr>
          <w:p w14:paraId="768AB04C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19A5A55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9883922" w14:textId="77777777" w:rsidR="00CB2D8B" w:rsidRPr="00654A65" w:rsidRDefault="00CB2D8B" w:rsidP="00436C64">
            <w:pPr>
              <w:pStyle w:val="TableParagraph"/>
              <w:spacing w:before="142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</w:t>
            </w:r>
          </w:p>
          <w:p w14:paraId="5A04A76A" w14:textId="77777777" w:rsidR="00CB2D8B" w:rsidRPr="00654A65" w:rsidRDefault="00CB2D8B" w:rsidP="00436C64">
            <w:pPr>
              <w:pStyle w:val="TableParagraph"/>
              <w:spacing w:before="1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w tygodniu</w:t>
            </w:r>
          </w:p>
        </w:tc>
        <w:tc>
          <w:tcPr>
            <w:tcW w:w="869" w:type="pct"/>
            <w:vAlign w:val="center"/>
          </w:tcPr>
          <w:p w14:paraId="7F977415" w14:textId="77777777" w:rsidR="00CB2D8B" w:rsidRPr="00654A65" w:rsidRDefault="00CB2D8B" w:rsidP="001F21AF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I–III, X-XII:</w:t>
            </w:r>
          </w:p>
          <w:p w14:paraId="704D3D04" w14:textId="019DBFCD" w:rsidR="00CB2D8B" w:rsidRPr="00654A65" w:rsidRDefault="00CB2D8B" w:rsidP="001F21AF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1 raz w</w:t>
            </w:r>
            <w:r w:rsidR="00654A65"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  <w:t>miesiącu</w:t>
            </w:r>
          </w:p>
          <w:p w14:paraId="5E2AB82A" w14:textId="1BD3BF71" w:rsidR="00CB2D8B" w:rsidRPr="00654A65" w:rsidRDefault="00CB2D8B" w:rsidP="001F21AF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IV,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1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IX:</w:t>
            </w:r>
          </w:p>
          <w:p w14:paraId="27E80AE3" w14:textId="079F6F01" w:rsidR="00CB2D8B" w:rsidRPr="00654A65" w:rsidRDefault="00CB2D8B" w:rsidP="001F21AF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2 razy w</w:t>
            </w:r>
            <w:r w:rsidR="00654A65"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miesiącu</w:t>
            </w:r>
          </w:p>
          <w:p w14:paraId="0BF661F6" w14:textId="25640CB9" w:rsidR="00CB2D8B" w:rsidRPr="00654A65" w:rsidRDefault="00CB2D8B" w:rsidP="001F21AF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V-VIII:</w:t>
            </w:r>
          </w:p>
          <w:p w14:paraId="0618D663" w14:textId="77777777" w:rsidR="00CB2D8B" w:rsidRPr="00654A65" w:rsidRDefault="00CB2D8B" w:rsidP="001F21AF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  <w:t xml:space="preserve">1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raz w tygodniu</w:t>
            </w:r>
          </w:p>
        </w:tc>
        <w:tc>
          <w:tcPr>
            <w:tcW w:w="774" w:type="pct"/>
          </w:tcPr>
          <w:p w14:paraId="01E55A67" w14:textId="77777777" w:rsidR="00CB2D8B" w:rsidRPr="00654A65" w:rsidRDefault="00CB2D8B" w:rsidP="00436C64">
            <w:pPr>
              <w:pStyle w:val="TableParagraph"/>
              <w:ind w:left="255" w:right="239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</w:p>
          <w:p w14:paraId="56C9CB01" w14:textId="77777777" w:rsidR="00CB2D8B" w:rsidRPr="00654A65" w:rsidRDefault="00CB2D8B" w:rsidP="00436C64">
            <w:pPr>
              <w:pStyle w:val="TableParagraph"/>
              <w:ind w:left="255" w:right="239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</w:p>
          <w:p w14:paraId="7006431C" w14:textId="7B70E7BB" w:rsidR="00CB2D8B" w:rsidRPr="00654A65" w:rsidRDefault="00CB2D8B" w:rsidP="00CB2D8B">
            <w:pPr>
              <w:pStyle w:val="TableParagraph"/>
              <w:ind w:right="141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1 raz na 2 tygodnie</w:t>
            </w:r>
          </w:p>
        </w:tc>
      </w:tr>
      <w:tr w:rsidR="00CB2D8B" w:rsidRPr="00654A65" w14:paraId="3EBF83C9" w14:textId="77777777" w:rsidTr="00654A65">
        <w:trPr>
          <w:trHeight w:val="1405"/>
        </w:trPr>
        <w:tc>
          <w:tcPr>
            <w:tcW w:w="775" w:type="pct"/>
          </w:tcPr>
          <w:p w14:paraId="0A653076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6700C77A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23F17E65" w14:textId="77777777" w:rsidR="00CB2D8B" w:rsidRPr="00654A65" w:rsidRDefault="00CB2D8B" w:rsidP="00436C64">
            <w:pPr>
              <w:pStyle w:val="TableParagraph"/>
              <w:spacing w:before="5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028AB1D3" w14:textId="77777777" w:rsidR="00CB2D8B" w:rsidRPr="00654A65" w:rsidRDefault="00CB2D8B" w:rsidP="00654A65">
            <w:pPr>
              <w:pStyle w:val="TableParagraph"/>
              <w:ind w:left="-142" w:right="51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Bioodpady</w:t>
            </w:r>
          </w:p>
        </w:tc>
        <w:tc>
          <w:tcPr>
            <w:tcW w:w="791" w:type="pct"/>
          </w:tcPr>
          <w:p w14:paraId="1DD4A9EC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0287740B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217B820B" w14:textId="77777777" w:rsidR="00CB2D8B" w:rsidRPr="00654A65" w:rsidRDefault="00CB2D8B" w:rsidP="00436C64">
            <w:pPr>
              <w:pStyle w:val="TableParagraph"/>
              <w:spacing w:before="5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1A38B4BF" w14:textId="77777777" w:rsidR="00CB2D8B" w:rsidRPr="00654A65" w:rsidRDefault="00CB2D8B" w:rsidP="00436C64">
            <w:pPr>
              <w:pStyle w:val="TableParagraph"/>
              <w:ind w:left="4" w:right="58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na 2 tygodnie</w:t>
            </w:r>
          </w:p>
        </w:tc>
        <w:tc>
          <w:tcPr>
            <w:tcW w:w="895" w:type="pct"/>
          </w:tcPr>
          <w:p w14:paraId="0C7AB837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AF9CBA1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3C05BB6D" w14:textId="77777777" w:rsidR="00CB2D8B" w:rsidRPr="00654A65" w:rsidRDefault="00CB2D8B" w:rsidP="00436C64">
            <w:pPr>
              <w:pStyle w:val="TableParagraph"/>
              <w:spacing w:before="5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2F41991" w14:textId="77777777" w:rsidR="00CB2D8B" w:rsidRPr="00654A65" w:rsidRDefault="00CB2D8B" w:rsidP="00436C64">
            <w:pPr>
              <w:pStyle w:val="TableParagraph"/>
              <w:ind w:left="420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w tygodniu</w:t>
            </w:r>
          </w:p>
        </w:tc>
        <w:tc>
          <w:tcPr>
            <w:tcW w:w="895" w:type="pct"/>
          </w:tcPr>
          <w:p w14:paraId="2985A8C4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07A83FEC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CA8F69B" w14:textId="77777777" w:rsidR="00CB2D8B" w:rsidRPr="00654A65" w:rsidRDefault="00CB2D8B" w:rsidP="00436C64">
            <w:pPr>
              <w:pStyle w:val="TableParagraph"/>
              <w:spacing w:before="139" w:line="195" w:lineRule="exact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</w:t>
            </w:r>
          </w:p>
          <w:p w14:paraId="59098926" w14:textId="77777777" w:rsidR="00CB2D8B" w:rsidRPr="00654A65" w:rsidRDefault="00CB2D8B" w:rsidP="00436C64">
            <w:pPr>
              <w:pStyle w:val="TableParagraph"/>
              <w:spacing w:line="195" w:lineRule="exact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w tygodniu</w:t>
            </w:r>
          </w:p>
        </w:tc>
        <w:tc>
          <w:tcPr>
            <w:tcW w:w="869" w:type="pct"/>
          </w:tcPr>
          <w:p w14:paraId="5DDF65C6" w14:textId="77777777" w:rsidR="00CB2D8B" w:rsidRPr="00654A65" w:rsidRDefault="00CB2D8B" w:rsidP="00654A65">
            <w:pPr>
              <w:pStyle w:val="TableParagraph"/>
              <w:spacing w:before="116" w:line="195" w:lineRule="exact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I–III, X-XII:</w:t>
            </w:r>
          </w:p>
          <w:p w14:paraId="147BFD79" w14:textId="425F8142" w:rsidR="00654A65" w:rsidRPr="00654A65" w:rsidRDefault="00654A65" w:rsidP="00654A65">
            <w:pPr>
              <w:pStyle w:val="TableParagraph"/>
              <w:tabs>
                <w:tab w:val="left" w:pos="458"/>
              </w:tabs>
              <w:jc w:val="center"/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1 </w:t>
            </w:r>
            <w:r w:rsidR="00CB2D8B"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raz w </w:t>
            </w:r>
            <w:r w:rsidR="00CB2D8B" w:rsidRPr="00654A65"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  <w:t>miesiącu</w:t>
            </w:r>
          </w:p>
          <w:p w14:paraId="5E503724" w14:textId="26D6AB72" w:rsidR="00CB2D8B" w:rsidRPr="00654A65" w:rsidRDefault="00CB2D8B" w:rsidP="00654A65">
            <w:pPr>
              <w:pStyle w:val="TableParagraph"/>
              <w:tabs>
                <w:tab w:val="left" w:pos="458"/>
              </w:tabs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IV,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1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IX:</w:t>
            </w:r>
          </w:p>
          <w:p w14:paraId="46605497" w14:textId="37D35B3A" w:rsidR="00CB2D8B" w:rsidRPr="00654A65" w:rsidRDefault="00654A65" w:rsidP="00654A65">
            <w:pPr>
              <w:pStyle w:val="TableParagraph"/>
              <w:tabs>
                <w:tab w:val="left" w:pos="422"/>
              </w:tabs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1 </w:t>
            </w:r>
            <w:r w:rsidR="00CB2D8B"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razy w miesiącu             V-VIII:</w:t>
            </w:r>
          </w:p>
          <w:p w14:paraId="789A1000" w14:textId="77777777" w:rsidR="00CB2D8B" w:rsidRPr="00654A65" w:rsidRDefault="00CB2D8B" w:rsidP="00654A65">
            <w:pPr>
              <w:pStyle w:val="TableParagraph"/>
              <w:tabs>
                <w:tab w:val="left" w:pos="422"/>
              </w:tabs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1 raz w tygodniu</w:t>
            </w:r>
          </w:p>
        </w:tc>
        <w:tc>
          <w:tcPr>
            <w:tcW w:w="774" w:type="pct"/>
          </w:tcPr>
          <w:p w14:paraId="4964C676" w14:textId="77777777" w:rsidR="00CB2D8B" w:rsidRDefault="00CB2D8B" w:rsidP="00436C64">
            <w:pPr>
              <w:pStyle w:val="TableParagraph"/>
              <w:spacing w:before="116" w:line="195" w:lineRule="exact"/>
              <w:ind w:left="255"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</w:p>
          <w:p w14:paraId="12C17FB9" w14:textId="77777777" w:rsidR="001F21AF" w:rsidRDefault="00CB2D8B" w:rsidP="001F21AF">
            <w:pPr>
              <w:pStyle w:val="TableParagraph"/>
              <w:spacing w:before="116" w:line="195" w:lineRule="exact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1 raz na 2</w:t>
            </w:r>
          </w:p>
          <w:p w14:paraId="3A1E7D73" w14:textId="40BFA248" w:rsidR="00CB2D8B" w:rsidRPr="00654A65" w:rsidRDefault="00CB2D8B" w:rsidP="001F21AF">
            <w:pPr>
              <w:pStyle w:val="TableParagraph"/>
              <w:spacing w:before="116" w:line="195" w:lineRule="exact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 tygodnie</w:t>
            </w:r>
          </w:p>
        </w:tc>
      </w:tr>
      <w:tr w:rsidR="00CB2D8B" w:rsidRPr="00654A65" w14:paraId="1B96A5AC" w14:textId="77777777" w:rsidTr="00654A65">
        <w:trPr>
          <w:trHeight w:val="1405"/>
        </w:trPr>
        <w:tc>
          <w:tcPr>
            <w:tcW w:w="775" w:type="pct"/>
          </w:tcPr>
          <w:p w14:paraId="542F9C25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1862762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2A1C2AD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22B64C27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bCs/>
                <w:color w:val="1F497D" w:themeColor="text2"/>
                <w:sz w:val="18"/>
                <w:szCs w:val="18"/>
                <w:lang w:val="pl-PL"/>
              </w:rPr>
              <w:t>Popiół</w:t>
            </w:r>
          </w:p>
        </w:tc>
        <w:tc>
          <w:tcPr>
            <w:tcW w:w="791" w:type="pct"/>
          </w:tcPr>
          <w:p w14:paraId="46943DD3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0149055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X – IV</w:t>
            </w:r>
          </w:p>
          <w:p w14:paraId="6FF1EE0F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raz na 2 tygodnie</w:t>
            </w:r>
          </w:p>
          <w:p w14:paraId="445514A1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V – IX</w:t>
            </w:r>
          </w:p>
          <w:p w14:paraId="0F053111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raz w miesiącu</w:t>
            </w:r>
          </w:p>
        </w:tc>
        <w:tc>
          <w:tcPr>
            <w:tcW w:w="895" w:type="pct"/>
          </w:tcPr>
          <w:p w14:paraId="55382514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65F34A2D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X – IV</w:t>
            </w:r>
          </w:p>
          <w:p w14:paraId="41719F5A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raz na 2 tygodnie</w:t>
            </w:r>
          </w:p>
          <w:p w14:paraId="41601655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V – IX</w:t>
            </w:r>
          </w:p>
          <w:p w14:paraId="1E45831D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raz w miesiącu</w:t>
            </w:r>
          </w:p>
        </w:tc>
        <w:tc>
          <w:tcPr>
            <w:tcW w:w="895" w:type="pct"/>
          </w:tcPr>
          <w:p w14:paraId="6BC3A6E8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BE6F509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X – IV</w:t>
            </w:r>
          </w:p>
          <w:p w14:paraId="7358CCF1" w14:textId="409F3676" w:rsidR="00CB2D8B" w:rsidRPr="00654A65" w:rsidRDefault="00CB2D8B" w:rsidP="00FE7F2A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raz na 2 tygodnie</w:t>
            </w:r>
          </w:p>
          <w:p w14:paraId="30BB2C44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V – IX</w:t>
            </w:r>
          </w:p>
          <w:p w14:paraId="179E0A24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raz w miesiącu</w:t>
            </w:r>
          </w:p>
        </w:tc>
        <w:tc>
          <w:tcPr>
            <w:tcW w:w="869" w:type="pct"/>
          </w:tcPr>
          <w:p w14:paraId="24F7CDF6" w14:textId="77777777" w:rsidR="00CB2D8B" w:rsidRPr="00654A65" w:rsidRDefault="00CB2D8B" w:rsidP="00FE7F2A">
            <w:pPr>
              <w:pStyle w:val="TableParagraph"/>
              <w:spacing w:before="116" w:line="195" w:lineRule="exact"/>
              <w:ind w:right="87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  I–III, X-XII:</w:t>
            </w:r>
          </w:p>
          <w:p w14:paraId="07377F54" w14:textId="77777777" w:rsidR="00FE7F2A" w:rsidRPr="00FE7F2A" w:rsidRDefault="00CB2D8B" w:rsidP="00DC7FF3">
            <w:pPr>
              <w:pStyle w:val="TableParagraph"/>
              <w:numPr>
                <w:ilvl w:val="0"/>
                <w:numId w:val="54"/>
              </w:numPr>
              <w:tabs>
                <w:tab w:val="left" w:pos="458"/>
              </w:tabs>
              <w:ind w:left="0" w:right="87" w:hanging="141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raz w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  <w:t xml:space="preserve">miesiącu </w:t>
            </w:r>
          </w:p>
          <w:p w14:paraId="51A529C3" w14:textId="43113BFF" w:rsidR="00CB2D8B" w:rsidRPr="00654A65" w:rsidRDefault="00CB2D8B" w:rsidP="00FE7F2A">
            <w:pPr>
              <w:pStyle w:val="TableParagraph"/>
              <w:tabs>
                <w:tab w:val="left" w:pos="458"/>
              </w:tabs>
              <w:ind w:right="87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IV,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1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IX:</w:t>
            </w:r>
          </w:p>
          <w:p w14:paraId="483FFE0C" w14:textId="3D650D9B" w:rsidR="00CB2D8B" w:rsidRPr="00654A65" w:rsidRDefault="001F21AF" w:rsidP="00FE7F2A">
            <w:pPr>
              <w:pStyle w:val="TableParagraph"/>
              <w:tabs>
                <w:tab w:val="left" w:pos="422"/>
              </w:tabs>
              <w:ind w:right="87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2</w:t>
            </w:r>
            <w:r w:rsidR="00FE7F2A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 </w:t>
            </w:r>
            <w:r w:rsidR="00CB2D8B"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razy w</w:t>
            </w:r>
            <w:r w:rsidR="00FE7F2A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 </w:t>
            </w:r>
            <w:r w:rsidR="00CB2D8B"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miesiącu      V-VIII:</w:t>
            </w:r>
          </w:p>
          <w:p w14:paraId="5A01F4E4" w14:textId="77777777" w:rsidR="00CB2D8B" w:rsidRPr="00654A65" w:rsidRDefault="00CB2D8B" w:rsidP="00FE7F2A">
            <w:pPr>
              <w:pStyle w:val="TableParagraph"/>
              <w:ind w:right="284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1 raz w tygodniu</w:t>
            </w:r>
          </w:p>
        </w:tc>
        <w:tc>
          <w:tcPr>
            <w:tcW w:w="774" w:type="pct"/>
          </w:tcPr>
          <w:p w14:paraId="181CA333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</w:p>
          <w:p w14:paraId="1DADA33C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X – IV</w:t>
            </w:r>
          </w:p>
          <w:p w14:paraId="295C081E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raz na 2 tygodnie</w:t>
            </w:r>
          </w:p>
          <w:p w14:paraId="6699655D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V – IX</w:t>
            </w:r>
          </w:p>
          <w:p w14:paraId="25D29B25" w14:textId="77777777" w:rsidR="00CB2D8B" w:rsidRPr="00654A65" w:rsidRDefault="00CB2D8B" w:rsidP="00FE7F2A">
            <w:pPr>
              <w:pStyle w:val="TableParagraph"/>
              <w:tabs>
                <w:tab w:val="left" w:pos="1189"/>
              </w:tabs>
              <w:spacing w:before="116" w:line="195" w:lineRule="exact"/>
              <w:ind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raz w miesiącu</w:t>
            </w:r>
          </w:p>
        </w:tc>
      </w:tr>
      <w:tr w:rsidR="00CB2D8B" w:rsidRPr="00654A65" w14:paraId="14C09D67" w14:textId="77777777" w:rsidTr="001F21AF">
        <w:trPr>
          <w:trHeight w:val="1364"/>
        </w:trPr>
        <w:tc>
          <w:tcPr>
            <w:tcW w:w="775" w:type="pct"/>
          </w:tcPr>
          <w:p w14:paraId="7D5E790B" w14:textId="1F522FB0" w:rsidR="00CB2D8B" w:rsidRPr="00654A65" w:rsidRDefault="00CB2D8B" w:rsidP="00436C64">
            <w:pPr>
              <w:pStyle w:val="TableParagraph"/>
              <w:spacing w:before="85"/>
              <w:ind w:left="64" w:right="52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 xml:space="preserve">Odpady selektywnie zbierane w workach lub pojemnikach </w:t>
            </w:r>
            <w:r w:rsidRPr="001F21AF"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  <w:t>(papier i tektura, szkło)</w:t>
            </w:r>
          </w:p>
        </w:tc>
        <w:tc>
          <w:tcPr>
            <w:tcW w:w="791" w:type="pct"/>
          </w:tcPr>
          <w:p w14:paraId="2C5698BA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112DE99F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29682845" w14:textId="77777777" w:rsidR="00CB2D8B" w:rsidRPr="00654A65" w:rsidRDefault="00CB2D8B" w:rsidP="00436C64">
            <w:pPr>
              <w:pStyle w:val="TableParagraph"/>
              <w:spacing w:before="7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1BDD98B0" w14:textId="77777777" w:rsidR="00CB2D8B" w:rsidRPr="00654A65" w:rsidRDefault="00CB2D8B" w:rsidP="00436C64">
            <w:pPr>
              <w:pStyle w:val="TableParagraph"/>
              <w:ind w:left="4" w:right="5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w miesiącu</w:t>
            </w:r>
          </w:p>
        </w:tc>
        <w:tc>
          <w:tcPr>
            <w:tcW w:w="895" w:type="pct"/>
          </w:tcPr>
          <w:p w14:paraId="1F376591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2B40260C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70060F1" w14:textId="77777777" w:rsidR="00CB2D8B" w:rsidRPr="00654A65" w:rsidRDefault="00CB2D8B" w:rsidP="00436C64">
            <w:pPr>
              <w:pStyle w:val="TableParagraph"/>
              <w:spacing w:before="7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493DB70" w14:textId="77777777" w:rsidR="00CB2D8B" w:rsidRPr="00654A65" w:rsidRDefault="00CB2D8B" w:rsidP="00436C64">
            <w:pPr>
              <w:pStyle w:val="TableParagraph"/>
              <w:ind w:left="422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w miesiącu</w:t>
            </w:r>
          </w:p>
        </w:tc>
        <w:tc>
          <w:tcPr>
            <w:tcW w:w="895" w:type="pct"/>
          </w:tcPr>
          <w:p w14:paraId="77562203" w14:textId="77777777" w:rsidR="00CB2D8B" w:rsidRPr="00654A65" w:rsidRDefault="00CB2D8B" w:rsidP="00436C64">
            <w:pPr>
              <w:pStyle w:val="TableParagraph"/>
              <w:spacing w:line="195" w:lineRule="exact"/>
              <w:ind w:righ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3E63D47C" w14:textId="77777777" w:rsidR="00CB2D8B" w:rsidRPr="00654A65" w:rsidRDefault="00CB2D8B" w:rsidP="00436C64">
            <w:pPr>
              <w:pStyle w:val="TableParagraph"/>
              <w:spacing w:line="195" w:lineRule="exact"/>
              <w:ind w:righ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 xml:space="preserve">IV – IX:  </w:t>
            </w:r>
          </w:p>
          <w:p w14:paraId="16DB7B95" w14:textId="77777777" w:rsidR="00CB2D8B" w:rsidRPr="00654A65" w:rsidRDefault="00CB2D8B" w:rsidP="00436C64">
            <w:pPr>
              <w:pStyle w:val="TableParagraph"/>
              <w:spacing w:line="195" w:lineRule="exact"/>
              <w:ind w:righ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w tygodniu</w:t>
            </w:r>
          </w:p>
          <w:p w14:paraId="7D20B122" w14:textId="77777777" w:rsidR="00CB2D8B" w:rsidRPr="00654A65" w:rsidRDefault="00CB2D8B" w:rsidP="00436C64">
            <w:pPr>
              <w:pStyle w:val="TableParagraph"/>
              <w:spacing w:line="195" w:lineRule="exact"/>
              <w:ind w:left="27" w:righ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6A38536B" w14:textId="77777777" w:rsidR="00CB2D8B" w:rsidRPr="00654A65" w:rsidRDefault="00CB2D8B" w:rsidP="00436C64">
            <w:pPr>
              <w:pStyle w:val="TableParagraph"/>
              <w:spacing w:line="195" w:lineRule="exact"/>
              <w:ind w:left="27" w:righ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 xml:space="preserve">X – III:   </w:t>
            </w:r>
          </w:p>
          <w:p w14:paraId="0DE529A2" w14:textId="77777777" w:rsidR="00CB2D8B" w:rsidRPr="00654A65" w:rsidRDefault="00CB2D8B" w:rsidP="00436C64">
            <w:pPr>
              <w:pStyle w:val="TableParagraph"/>
              <w:spacing w:line="195" w:lineRule="exact"/>
              <w:ind w:left="27" w:righ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miesiącu</w:t>
            </w:r>
          </w:p>
        </w:tc>
        <w:tc>
          <w:tcPr>
            <w:tcW w:w="869" w:type="pct"/>
          </w:tcPr>
          <w:p w14:paraId="2B7AE5B3" w14:textId="77777777" w:rsidR="00CB2D8B" w:rsidRPr="00654A65" w:rsidRDefault="00CB2D8B" w:rsidP="001F21AF">
            <w:pPr>
              <w:pStyle w:val="TableParagraph"/>
              <w:tabs>
                <w:tab w:val="left" w:pos="1410"/>
              </w:tabs>
              <w:spacing w:before="49" w:line="195" w:lineRule="exact"/>
              <w:ind w:left="146"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I–III, X-XII:</w:t>
            </w:r>
          </w:p>
          <w:p w14:paraId="24CAC032" w14:textId="77777777" w:rsidR="00CB2D8B" w:rsidRPr="00654A65" w:rsidRDefault="00CB2D8B" w:rsidP="001F21AF">
            <w:pPr>
              <w:pStyle w:val="TableParagraph"/>
              <w:tabs>
                <w:tab w:val="left" w:pos="1410"/>
              </w:tabs>
              <w:spacing w:before="49" w:line="195" w:lineRule="exact"/>
              <w:ind w:left="146"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1 raz w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  <w:t>miesiącu</w:t>
            </w:r>
          </w:p>
          <w:p w14:paraId="113C1289" w14:textId="77777777" w:rsidR="00CB2D8B" w:rsidRPr="00654A65" w:rsidRDefault="00CB2D8B" w:rsidP="001F21AF">
            <w:pPr>
              <w:pStyle w:val="TableParagraph"/>
              <w:tabs>
                <w:tab w:val="left" w:pos="1410"/>
              </w:tabs>
              <w:spacing w:before="49" w:line="195" w:lineRule="exact"/>
              <w:ind w:left="146"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IV-VI,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1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IX:</w:t>
            </w:r>
          </w:p>
          <w:p w14:paraId="489FD97A" w14:textId="77777777" w:rsidR="00CB2D8B" w:rsidRPr="00654A65" w:rsidRDefault="00CB2D8B" w:rsidP="001F21AF">
            <w:pPr>
              <w:pStyle w:val="TableParagraph"/>
              <w:tabs>
                <w:tab w:val="left" w:pos="1410"/>
              </w:tabs>
              <w:spacing w:before="49" w:line="195" w:lineRule="exact"/>
              <w:ind w:left="4"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2 razy w miesiącu</w:t>
            </w:r>
          </w:p>
          <w:p w14:paraId="3766F0A4" w14:textId="77777777" w:rsidR="00CB2D8B" w:rsidRPr="00654A65" w:rsidRDefault="00CB2D8B" w:rsidP="001F21AF">
            <w:pPr>
              <w:pStyle w:val="TableParagraph"/>
              <w:tabs>
                <w:tab w:val="left" w:pos="1410"/>
              </w:tabs>
              <w:spacing w:before="49" w:line="195" w:lineRule="exact"/>
              <w:ind w:left="146"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VII-VIII:</w:t>
            </w:r>
          </w:p>
          <w:p w14:paraId="032A9CD2" w14:textId="77777777" w:rsidR="00CB2D8B" w:rsidRPr="00654A65" w:rsidRDefault="00CB2D8B" w:rsidP="001F21AF">
            <w:pPr>
              <w:pStyle w:val="TableParagraph"/>
              <w:tabs>
                <w:tab w:val="left" w:pos="1410"/>
              </w:tabs>
              <w:spacing w:line="193" w:lineRule="exact"/>
              <w:ind w:left="146" w:right="240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1 raz w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4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tygodniu</w:t>
            </w:r>
          </w:p>
        </w:tc>
        <w:tc>
          <w:tcPr>
            <w:tcW w:w="774" w:type="pct"/>
          </w:tcPr>
          <w:p w14:paraId="14CEE495" w14:textId="77777777" w:rsidR="00CB2D8B" w:rsidRPr="00654A65" w:rsidRDefault="00CB2D8B" w:rsidP="00436C64">
            <w:pPr>
              <w:pStyle w:val="TableParagraph"/>
              <w:spacing w:before="49" w:line="195" w:lineRule="exact"/>
              <w:ind w:left="255"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</w:p>
          <w:p w14:paraId="6023D5C3" w14:textId="77777777" w:rsidR="00CB2D8B" w:rsidRPr="00654A65" w:rsidRDefault="00CB2D8B" w:rsidP="00436C64">
            <w:pPr>
              <w:pStyle w:val="TableParagraph"/>
              <w:spacing w:before="49" w:line="195" w:lineRule="exact"/>
              <w:ind w:left="255"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</w:p>
          <w:p w14:paraId="59CC7C12" w14:textId="77777777" w:rsidR="00CB2D8B" w:rsidRPr="00654A65" w:rsidRDefault="00CB2D8B" w:rsidP="00436C64">
            <w:pPr>
              <w:pStyle w:val="TableParagraph"/>
              <w:spacing w:before="49" w:line="195" w:lineRule="exact"/>
              <w:ind w:left="255" w:right="23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1 raz w miesiącu</w:t>
            </w:r>
          </w:p>
        </w:tc>
      </w:tr>
      <w:tr w:rsidR="00CB2D8B" w:rsidRPr="00654A65" w14:paraId="7A549E70" w14:textId="77777777" w:rsidTr="00654A65">
        <w:trPr>
          <w:trHeight w:val="1480"/>
        </w:trPr>
        <w:tc>
          <w:tcPr>
            <w:tcW w:w="775" w:type="pct"/>
          </w:tcPr>
          <w:p w14:paraId="435884B5" w14:textId="172D4FEE" w:rsidR="00CB2D8B" w:rsidRPr="001F21AF" w:rsidRDefault="00CB2D8B" w:rsidP="001F21AF">
            <w:pPr>
              <w:pStyle w:val="TableParagraph"/>
              <w:spacing w:before="114"/>
              <w:ind w:right="52"/>
              <w:jc w:val="center"/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Odpady selektywnie zbierane w</w:t>
            </w:r>
            <w:r w:rsidR="001F21AF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workach lub pojemnikach</w:t>
            </w:r>
            <w:r w:rsidR="001F21AF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 xml:space="preserve"> </w:t>
            </w:r>
            <w:r w:rsidRPr="001F21AF"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  <w:t>(tworzywa sztuczne</w:t>
            </w:r>
          </w:p>
          <w:p w14:paraId="35E7FB15" w14:textId="40602C36" w:rsidR="00CB2D8B" w:rsidRPr="00654A65" w:rsidRDefault="00CB2D8B" w:rsidP="00436C64">
            <w:pPr>
              <w:pStyle w:val="TableParagraph"/>
              <w:spacing w:before="1"/>
              <w:ind w:left="60" w:right="5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1F21AF"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  <w:t>i metale</w:t>
            </w:r>
            <w:r w:rsidR="001F21AF" w:rsidRPr="001F21AF"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  <w:t>)</w:t>
            </w:r>
          </w:p>
        </w:tc>
        <w:tc>
          <w:tcPr>
            <w:tcW w:w="791" w:type="pct"/>
          </w:tcPr>
          <w:p w14:paraId="1F981A9D" w14:textId="77777777" w:rsidR="00CB2D8B" w:rsidRPr="00654A65" w:rsidRDefault="00CB2D8B" w:rsidP="00436C64">
            <w:pPr>
              <w:pStyle w:val="TableParagraph"/>
              <w:spacing w:before="9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2941C58A" w14:textId="77777777" w:rsidR="00CB2D8B" w:rsidRPr="00654A65" w:rsidRDefault="00CB2D8B" w:rsidP="00436C64">
            <w:pPr>
              <w:pStyle w:val="TableParagraph"/>
              <w:spacing w:line="195" w:lineRule="exact"/>
              <w:ind w:left="4" w:right="5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IV – IX:</w:t>
            </w:r>
          </w:p>
          <w:p w14:paraId="5B440411" w14:textId="77777777" w:rsidR="00CB2D8B" w:rsidRPr="00654A65" w:rsidRDefault="00CB2D8B" w:rsidP="00436C64">
            <w:pPr>
              <w:pStyle w:val="TableParagraph"/>
              <w:spacing w:line="195" w:lineRule="exact"/>
              <w:ind w:left="4" w:right="49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miesiącu</w:t>
            </w:r>
          </w:p>
          <w:p w14:paraId="5B5CDE36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14C595E3" w14:textId="77777777" w:rsidR="00CB2D8B" w:rsidRPr="00654A65" w:rsidRDefault="00CB2D8B" w:rsidP="00436C64">
            <w:pPr>
              <w:pStyle w:val="TableParagraph"/>
              <w:spacing w:before="1"/>
              <w:ind w:left="4" w:right="5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X – III:</w:t>
            </w:r>
          </w:p>
          <w:p w14:paraId="7B13D7E3" w14:textId="77777777" w:rsidR="00CB2D8B" w:rsidRPr="00654A65" w:rsidRDefault="00CB2D8B" w:rsidP="00436C64">
            <w:pPr>
              <w:pStyle w:val="TableParagraph"/>
              <w:spacing w:before="1"/>
              <w:ind w:left="4" w:right="5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w miesiącu</w:t>
            </w:r>
          </w:p>
        </w:tc>
        <w:tc>
          <w:tcPr>
            <w:tcW w:w="895" w:type="pct"/>
          </w:tcPr>
          <w:p w14:paraId="434E2909" w14:textId="77777777" w:rsidR="00CB2D8B" w:rsidRPr="00654A65" w:rsidRDefault="00CB2D8B" w:rsidP="00436C64">
            <w:pPr>
              <w:pStyle w:val="TableParagraph"/>
              <w:spacing w:before="9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288904A1" w14:textId="77777777" w:rsidR="00CB2D8B" w:rsidRPr="00654A65" w:rsidRDefault="00CB2D8B" w:rsidP="00436C64">
            <w:pPr>
              <w:pStyle w:val="TableParagraph"/>
              <w:spacing w:line="195" w:lineRule="exact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IV – IX:</w:t>
            </w:r>
          </w:p>
          <w:p w14:paraId="2B835D78" w14:textId="77777777" w:rsidR="00CB2D8B" w:rsidRPr="00654A65" w:rsidRDefault="00CB2D8B" w:rsidP="00436C64">
            <w:pPr>
              <w:pStyle w:val="TableParagraph"/>
              <w:spacing w:line="195" w:lineRule="exact"/>
              <w:ind w:left="27" w:right="17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miesiącu</w:t>
            </w:r>
          </w:p>
          <w:p w14:paraId="69A59B49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11431F6E" w14:textId="77777777" w:rsidR="00CB2D8B" w:rsidRPr="00654A65" w:rsidRDefault="00CB2D8B" w:rsidP="00436C64">
            <w:pPr>
              <w:pStyle w:val="TableParagraph"/>
              <w:spacing w:before="1"/>
              <w:ind w:left="27" w:right="16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X – III:</w:t>
            </w:r>
          </w:p>
          <w:p w14:paraId="5719859E" w14:textId="77777777" w:rsidR="00CB2D8B" w:rsidRPr="00654A65" w:rsidRDefault="00CB2D8B" w:rsidP="00436C64">
            <w:pPr>
              <w:pStyle w:val="TableParagraph"/>
              <w:spacing w:before="1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w miesiącu</w:t>
            </w:r>
          </w:p>
        </w:tc>
        <w:tc>
          <w:tcPr>
            <w:tcW w:w="895" w:type="pct"/>
          </w:tcPr>
          <w:p w14:paraId="0927E341" w14:textId="77777777" w:rsidR="00CB2D8B" w:rsidRPr="00654A65" w:rsidRDefault="00CB2D8B" w:rsidP="00436C64">
            <w:pPr>
              <w:pStyle w:val="TableParagraph"/>
              <w:spacing w:line="195" w:lineRule="exact"/>
              <w:ind w:righ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A45FAD2" w14:textId="77777777" w:rsidR="00CB2D8B" w:rsidRPr="00654A65" w:rsidRDefault="00CB2D8B" w:rsidP="00436C64">
            <w:pPr>
              <w:pStyle w:val="TableParagraph"/>
              <w:spacing w:line="195" w:lineRule="exact"/>
              <w:ind w:righ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IV – IX:</w:t>
            </w:r>
          </w:p>
          <w:p w14:paraId="49B42BB2" w14:textId="77777777" w:rsidR="00CB2D8B" w:rsidRPr="00654A65" w:rsidRDefault="00CB2D8B" w:rsidP="00436C64">
            <w:pPr>
              <w:pStyle w:val="TableParagraph"/>
              <w:spacing w:line="195" w:lineRule="exact"/>
              <w:ind w:righ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1 raz w tygodniu</w:t>
            </w:r>
          </w:p>
          <w:p w14:paraId="1FFD2A9A" w14:textId="77777777" w:rsidR="00CB2D8B" w:rsidRPr="00654A65" w:rsidRDefault="00CB2D8B" w:rsidP="00436C64">
            <w:pPr>
              <w:pStyle w:val="TableParagraph"/>
              <w:spacing w:before="1"/>
              <w:ind w:right="17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E580EBE" w14:textId="77777777" w:rsidR="00CB2D8B" w:rsidRPr="00654A65" w:rsidRDefault="00CB2D8B" w:rsidP="00436C64">
            <w:pPr>
              <w:pStyle w:val="TableParagraph"/>
              <w:spacing w:before="1"/>
              <w:ind w:right="17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X – III:</w:t>
            </w:r>
          </w:p>
          <w:p w14:paraId="233A5CBA" w14:textId="77777777" w:rsidR="00CB2D8B" w:rsidRPr="00654A65" w:rsidRDefault="00CB2D8B" w:rsidP="00436C64">
            <w:pPr>
              <w:pStyle w:val="TableParagraph"/>
              <w:spacing w:before="1"/>
              <w:ind w:right="17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miesiącu</w:t>
            </w:r>
          </w:p>
        </w:tc>
        <w:tc>
          <w:tcPr>
            <w:tcW w:w="869" w:type="pct"/>
          </w:tcPr>
          <w:p w14:paraId="6370091B" w14:textId="77777777" w:rsidR="00CB2D8B" w:rsidRPr="00654A65" w:rsidRDefault="00CB2D8B" w:rsidP="001F21AF">
            <w:pPr>
              <w:pStyle w:val="TableParagraph"/>
              <w:ind w:right="87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I–III, X-XII:</w:t>
            </w:r>
          </w:p>
          <w:p w14:paraId="5C1A2F11" w14:textId="51EE5914" w:rsidR="00CB2D8B" w:rsidRPr="00654A65" w:rsidRDefault="001F21AF" w:rsidP="001F21AF">
            <w:pPr>
              <w:pStyle w:val="TableParagraph"/>
              <w:tabs>
                <w:tab w:val="left" w:pos="458"/>
              </w:tabs>
              <w:spacing w:before="1"/>
              <w:ind w:right="87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1 </w:t>
            </w:r>
            <w:r w:rsidR="00CB2D8B"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raz w </w:t>
            </w:r>
            <w:r w:rsidR="00CB2D8B" w:rsidRPr="00654A65">
              <w:rPr>
                <w:rFonts w:asciiTheme="minorHAnsi" w:hAnsiTheme="minorHAnsi" w:cstheme="minorHAnsi"/>
                <w:bCs/>
                <w:color w:val="1F497D" w:themeColor="text2"/>
                <w:spacing w:val="-3"/>
                <w:sz w:val="18"/>
                <w:szCs w:val="18"/>
                <w:lang w:val="pl-PL"/>
              </w:rPr>
              <w:t>miesiącu</w:t>
            </w:r>
          </w:p>
          <w:p w14:paraId="738C8C58" w14:textId="4AADF970" w:rsidR="00CB2D8B" w:rsidRPr="00654A65" w:rsidRDefault="00CB2D8B" w:rsidP="001F21AF">
            <w:pPr>
              <w:pStyle w:val="TableParagraph"/>
              <w:tabs>
                <w:tab w:val="left" w:pos="458"/>
              </w:tabs>
              <w:spacing w:before="1"/>
              <w:ind w:right="87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IV-VI,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1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IX:</w:t>
            </w:r>
          </w:p>
          <w:p w14:paraId="71F0FEC2" w14:textId="0AF7420F" w:rsidR="00CB2D8B" w:rsidRPr="00654A65" w:rsidRDefault="001F21AF" w:rsidP="001F21AF">
            <w:pPr>
              <w:pStyle w:val="TableParagraph"/>
              <w:tabs>
                <w:tab w:val="left" w:pos="422"/>
              </w:tabs>
              <w:spacing w:before="1"/>
              <w:ind w:right="87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 xml:space="preserve">1 </w:t>
            </w:r>
            <w:r w:rsidR="00CB2D8B"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razy w miesiącu VII-VIII:</w:t>
            </w:r>
          </w:p>
          <w:p w14:paraId="456A3CCE" w14:textId="77777777" w:rsidR="00CB2D8B" w:rsidRPr="00654A65" w:rsidRDefault="00CB2D8B" w:rsidP="001F21AF">
            <w:pPr>
              <w:pStyle w:val="TableParagraph"/>
              <w:spacing w:line="193" w:lineRule="exact"/>
              <w:ind w:right="87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1 raz w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pacing w:val="-4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tygodniu</w:t>
            </w:r>
          </w:p>
        </w:tc>
        <w:tc>
          <w:tcPr>
            <w:tcW w:w="774" w:type="pct"/>
          </w:tcPr>
          <w:p w14:paraId="17AB8D12" w14:textId="77777777" w:rsidR="00CB2D8B" w:rsidRPr="00654A65" w:rsidRDefault="00CB2D8B" w:rsidP="00436C64">
            <w:pPr>
              <w:pStyle w:val="TableParagraph"/>
              <w:spacing w:line="195" w:lineRule="exact"/>
              <w:ind w:left="4" w:right="55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</w:p>
          <w:p w14:paraId="2B4FA409" w14:textId="77777777" w:rsidR="00CB2D8B" w:rsidRPr="00654A65" w:rsidRDefault="00CB2D8B" w:rsidP="00436C64">
            <w:pPr>
              <w:pStyle w:val="TableParagraph"/>
              <w:spacing w:line="195" w:lineRule="exact"/>
              <w:ind w:left="4" w:right="55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IV – IX:</w:t>
            </w:r>
          </w:p>
          <w:p w14:paraId="2954C576" w14:textId="77777777" w:rsidR="00CB2D8B" w:rsidRPr="00654A65" w:rsidRDefault="00CB2D8B" w:rsidP="00436C64">
            <w:pPr>
              <w:pStyle w:val="TableParagraph"/>
              <w:spacing w:line="195" w:lineRule="exact"/>
              <w:ind w:left="4" w:right="49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2 razy w miesiącu</w:t>
            </w:r>
          </w:p>
          <w:p w14:paraId="342811B1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</w:p>
          <w:p w14:paraId="003B7445" w14:textId="77777777" w:rsidR="00CB2D8B" w:rsidRPr="00654A65" w:rsidRDefault="00CB2D8B" w:rsidP="00436C64">
            <w:pPr>
              <w:pStyle w:val="TableParagraph"/>
              <w:spacing w:before="1"/>
              <w:ind w:left="4" w:right="55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X – III:</w:t>
            </w:r>
          </w:p>
          <w:p w14:paraId="03E81AB1" w14:textId="77777777" w:rsidR="00CB2D8B" w:rsidRPr="00654A65" w:rsidRDefault="00CB2D8B" w:rsidP="00436C64">
            <w:pPr>
              <w:pStyle w:val="TableParagraph"/>
              <w:spacing w:before="3"/>
              <w:jc w:val="center"/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Cs/>
                <w:color w:val="1F497D" w:themeColor="text2"/>
                <w:sz w:val="18"/>
                <w:szCs w:val="18"/>
                <w:lang w:val="pl-PL"/>
              </w:rPr>
              <w:t>1 raz w miesiącu</w:t>
            </w:r>
          </w:p>
        </w:tc>
      </w:tr>
      <w:tr w:rsidR="00CB2D8B" w:rsidRPr="00654A65" w14:paraId="13F05861" w14:textId="77777777" w:rsidTr="001F21AF">
        <w:trPr>
          <w:trHeight w:val="869"/>
        </w:trPr>
        <w:tc>
          <w:tcPr>
            <w:tcW w:w="775" w:type="pct"/>
          </w:tcPr>
          <w:p w14:paraId="46CC13E2" w14:textId="77777777" w:rsidR="00CB2D8B" w:rsidRPr="00654A65" w:rsidRDefault="00CB2D8B" w:rsidP="00436C64">
            <w:pPr>
              <w:pStyle w:val="TableParagraph"/>
              <w:spacing w:before="123"/>
              <w:ind w:left="248" w:right="225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Zużyty sprzęt elektryczny</w:t>
            </w:r>
          </w:p>
          <w:p w14:paraId="1E23A35D" w14:textId="77777777" w:rsidR="00CB2D8B" w:rsidRPr="00654A65" w:rsidRDefault="00CB2D8B" w:rsidP="00436C64">
            <w:pPr>
              <w:pStyle w:val="TableParagraph"/>
              <w:spacing w:line="219" w:lineRule="exact"/>
              <w:ind w:left="199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i elektroniczny</w:t>
            </w:r>
          </w:p>
        </w:tc>
        <w:tc>
          <w:tcPr>
            <w:tcW w:w="791" w:type="pct"/>
          </w:tcPr>
          <w:p w14:paraId="50451A45" w14:textId="77777777" w:rsidR="00CB2D8B" w:rsidRPr="00654A65" w:rsidRDefault="00CB2D8B" w:rsidP="00436C64">
            <w:pPr>
              <w:pStyle w:val="TableParagraph"/>
              <w:spacing w:before="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060DAB3A" w14:textId="77777777" w:rsidR="00CB2D8B" w:rsidRPr="00654A65" w:rsidRDefault="00CB2D8B" w:rsidP="00436C64">
            <w:pPr>
              <w:pStyle w:val="TableParagraph"/>
              <w:ind w:left="4" w:right="52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roku</w:t>
            </w:r>
          </w:p>
        </w:tc>
        <w:tc>
          <w:tcPr>
            <w:tcW w:w="895" w:type="pct"/>
          </w:tcPr>
          <w:p w14:paraId="171AB9EA" w14:textId="77777777" w:rsidR="00CB2D8B" w:rsidRPr="00654A65" w:rsidRDefault="00CB2D8B" w:rsidP="00436C64">
            <w:pPr>
              <w:pStyle w:val="TableParagraph"/>
              <w:spacing w:before="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775AF715" w14:textId="77777777" w:rsidR="00CB2D8B" w:rsidRPr="00654A65" w:rsidRDefault="00CB2D8B" w:rsidP="00436C64">
            <w:pPr>
              <w:pStyle w:val="TableParagraph"/>
              <w:ind w:left="434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roku</w:t>
            </w:r>
          </w:p>
        </w:tc>
        <w:tc>
          <w:tcPr>
            <w:tcW w:w="895" w:type="pct"/>
          </w:tcPr>
          <w:p w14:paraId="458CB45A" w14:textId="77777777" w:rsidR="00CB2D8B" w:rsidRPr="00654A65" w:rsidRDefault="00CB2D8B" w:rsidP="00436C64">
            <w:pPr>
              <w:pStyle w:val="TableParagraph"/>
              <w:spacing w:before="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1EFA8DA" w14:textId="77777777" w:rsidR="00CB2D8B" w:rsidRPr="00654A65" w:rsidRDefault="00CB2D8B" w:rsidP="00436C64">
            <w:pPr>
              <w:pStyle w:val="TableParagraph"/>
              <w:ind w:left="435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roku</w:t>
            </w:r>
          </w:p>
        </w:tc>
        <w:tc>
          <w:tcPr>
            <w:tcW w:w="869" w:type="pct"/>
          </w:tcPr>
          <w:p w14:paraId="0A27F86D" w14:textId="77777777" w:rsidR="00CB2D8B" w:rsidRPr="00654A65" w:rsidRDefault="00CB2D8B" w:rsidP="00436C64">
            <w:pPr>
              <w:pStyle w:val="TableParagraph"/>
              <w:spacing w:before="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3A722C77" w14:textId="77777777" w:rsidR="00CB2D8B" w:rsidRPr="00654A65" w:rsidRDefault="00CB2D8B" w:rsidP="00436C64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-</w:t>
            </w:r>
          </w:p>
        </w:tc>
        <w:tc>
          <w:tcPr>
            <w:tcW w:w="774" w:type="pct"/>
          </w:tcPr>
          <w:p w14:paraId="403757CB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262FD44D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-</w:t>
            </w:r>
          </w:p>
        </w:tc>
      </w:tr>
      <w:tr w:rsidR="00CB2D8B" w:rsidRPr="00654A65" w14:paraId="0340239C" w14:textId="77777777" w:rsidTr="005B1269">
        <w:trPr>
          <w:trHeight w:val="826"/>
        </w:trPr>
        <w:tc>
          <w:tcPr>
            <w:tcW w:w="775" w:type="pct"/>
          </w:tcPr>
          <w:p w14:paraId="41C169B6" w14:textId="77777777" w:rsidR="00CB2D8B" w:rsidRPr="00654A65" w:rsidRDefault="00CB2D8B" w:rsidP="005B1269">
            <w:pPr>
              <w:pStyle w:val="TableParagraph"/>
              <w:ind w:right="54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Meble</w:t>
            </w:r>
          </w:p>
          <w:p w14:paraId="340138E5" w14:textId="77777777" w:rsidR="00CB2D8B" w:rsidRPr="00654A65" w:rsidRDefault="00CB2D8B" w:rsidP="005B1269">
            <w:pPr>
              <w:pStyle w:val="TableParagraph"/>
              <w:spacing w:before="2"/>
              <w:ind w:right="40" w:firstLine="2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i inne odpady wielkogabarytowe</w:t>
            </w:r>
          </w:p>
        </w:tc>
        <w:tc>
          <w:tcPr>
            <w:tcW w:w="791" w:type="pct"/>
          </w:tcPr>
          <w:p w14:paraId="2DF07180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17038BBE" w14:textId="77777777" w:rsidR="00CB2D8B" w:rsidRPr="00654A65" w:rsidRDefault="00CB2D8B" w:rsidP="00436C64">
            <w:pPr>
              <w:pStyle w:val="TableParagraph"/>
              <w:ind w:left="4" w:right="52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roku</w:t>
            </w:r>
          </w:p>
        </w:tc>
        <w:tc>
          <w:tcPr>
            <w:tcW w:w="895" w:type="pct"/>
          </w:tcPr>
          <w:p w14:paraId="7E14BB61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D7C6558" w14:textId="77777777" w:rsidR="00CB2D8B" w:rsidRPr="00654A65" w:rsidRDefault="00CB2D8B" w:rsidP="00436C64">
            <w:pPr>
              <w:pStyle w:val="TableParagraph"/>
              <w:ind w:left="434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roku</w:t>
            </w:r>
          </w:p>
        </w:tc>
        <w:tc>
          <w:tcPr>
            <w:tcW w:w="895" w:type="pct"/>
          </w:tcPr>
          <w:p w14:paraId="0848BFE8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3EFF2CF7" w14:textId="77777777" w:rsidR="00CB2D8B" w:rsidRPr="00654A65" w:rsidRDefault="00CB2D8B" w:rsidP="00436C64">
            <w:pPr>
              <w:pStyle w:val="TableParagraph"/>
              <w:ind w:left="435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2 razy w roku</w:t>
            </w:r>
          </w:p>
        </w:tc>
        <w:tc>
          <w:tcPr>
            <w:tcW w:w="869" w:type="pct"/>
          </w:tcPr>
          <w:p w14:paraId="5E6CE76E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5C380F7" w14:textId="77777777" w:rsidR="00CB2D8B" w:rsidRPr="00654A65" w:rsidRDefault="00CB2D8B" w:rsidP="00436C64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-</w:t>
            </w:r>
          </w:p>
        </w:tc>
        <w:tc>
          <w:tcPr>
            <w:tcW w:w="774" w:type="pct"/>
          </w:tcPr>
          <w:p w14:paraId="4644F949" w14:textId="77777777" w:rsidR="005B1269" w:rsidRDefault="005B1269" w:rsidP="005B1269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1958EB1B" w14:textId="1D1EEBB3" w:rsidR="00CB2D8B" w:rsidRPr="00654A65" w:rsidRDefault="005B1269" w:rsidP="005B1269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-</w:t>
            </w:r>
          </w:p>
        </w:tc>
      </w:tr>
      <w:tr w:rsidR="00CB2D8B" w:rsidRPr="00654A65" w14:paraId="1F3A187E" w14:textId="77777777" w:rsidTr="00654A65">
        <w:trPr>
          <w:trHeight w:val="1480"/>
        </w:trPr>
        <w:tc>
          <w:tcPr>
            <w:tcW w:w="775" w:type="pct"/>
          </w:tcPr>
          <w:p w14:paraId="4EA2BF02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5486976E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A6C306D" w14:textId="77777777" w:rsidR="00CB2D8B" w:rsidRPr="00654A65" w:rsidRDefault="00CB2D8B" w:rsidP="00436C64">
            <w:pPr>
              <w:pStyle w:val="TableParagraph"/>
              <w:spacing w:before="9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338A9ACB" w14:textId="77777777" w:rsidR="00CB2D8B" w:rsidRPr="00654A65" w:rsidRDefault="00CB2D8B" w:rsidP="00436C64">
            <w:pPr>
              <w:pStyle w:val="TableParagraph"/>
              <w:ind w:left="59" w:right="54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  <w:lang w:val="pl-PL"/>
              </w:rPr>
              <w:t>Choinki</w:t>
            </w:r>
          </w:p>
        </w:tc>
        <w:tc>
          <w:tcPr>
            <w:tcW w:w="791" w:type="pct"/>
          </w:tcPr>
          <w:p w14:paraId="67612560" w14:textId="77777777" w:rsidR="00CB2D8B" w:rsidRPr="00654A65" w:rsidRDefault="00CB2D8B" w:rsidP="005B1269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77F1C45F" w14:textId="77777777" w:rsidR="005B1269" w:rsidRDefault="00CB2D8B" w:rsidP="005B1269">
            <w:pPr>
              <w:pStyle w:val="TableParagraph"/>
              <w:ind w:firstLine="2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 xml:space="preserve">2 razy w okresie </w:t>
            </w:r>
          </w:p>
          <w:p w14:paraId="540EE851" w14:textId="76F0336D" w:rsidR="005B1269" w:rsidRDefault="00CB2D8B" w:rsidP="005B1269">
            <w:pPr>
              <w:pStyle w:val="TableParagraph"/>
              <w:ind w:firstLine="2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od 1 stycznia</w:t>
            </w:r>
          </w:p>
          <w:p w14:paraId="158084DD" w14:textId="77777777" w:rsidR="005B1269" w:rsidRDefault="005B1269" w:rsidP="005B1269">
            <w:pPr>
              <w:pStyle w:val="TableParagraph"/>
              <w:ind w:firstLine="2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d</w:t>
            </w:r>
            <w:r w:rsidR="00CB2D8B"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o</w:t>
            </w:r>
            <w:r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 xml:space="preserve"> </w:t>
            </w:r>
            <w:r w:rsidR="00CB2D8B"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 xml:space="preserve">28  lutego </w:t>
            </w:r>
          </w:p>
          <w:p w14:paraId="01466C38" w14:textId="7678DB43" w:rsidR="00CB2D8B" w:rsidRPr="00654A65" w:rsidRDefault="00CB2D8B" w:rsidP="005B1269">
            <w:pPr>
              <w:pStyle w:val="TableParagraph"/>
              <w:ind w:firstLine="2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(po uzgodnieniu z</w:t>
            </w:r>
            <w:r w:rsidRPr="00654A65">
              <w:rPr>
                <w:rFonts w:asciiTheme="minorHAnsi" w:hAnsiTheme="minorHAnsi" w:cstheme="minorHAnsi"/>
                <w:color w:val="1F497D" w:themeColor="text2"/>
                <w:spacing w:val="15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color w:val="1F497D" w:themeColor="text2"/>
                <w:spacing w:val="-3"/>
                <w:sz w:val="18"/>
                <w:szCs w:val="18"/>
                <w:lang w:val="pl-PL"/>
              </w:rPr>
              <w:t>Zamawiającym)</w:t>
            </w:r>
          </w:p>
        </w:tc>
        <w:tc>
          <w:tcPr>
            <w:tcW w:w="895" w:type="pct"/>
          </w:tcPr>
          <w:p w14:paraId="05B26043" w14:textId="77777777" w:rsidR="00CB2D8B" w:rsidRPr="00654A65" w:rsidRDefault="00CB2D8B" w:rsidP="005B1269">
            <w:pPr>
              <w:pStyle w:val="TableParagraph"/>
              <w:spacing w:before="80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regularnie podczas</w:t>
            </w:r>
            <w:r w:rsidRPr="00654A65">
              <w:rPr>
                <w:rFonts w:asciiTheme="minorHAnsi" w:hAnsiTheme="minorHAnsi" w:cstheme="minorHAnsi"/>
                <w:color w:val="1F497D" w:themeColor="text2"/>
                <w:spacing w:val="-12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odbioru odpadów</w:t>
            </w:r>
          </w:p>
          <w:p w14:paraId="27239B7F" w14:textId="48E27448" w:rsidR="00CB2D8B" w:rsidRPr="00654A65" w:rsidRDefault="00CB2D8B" w:rsidP="005B1269">
            <w:pPr>
              <w:pStyle w:val="TableParagraph"/>
              <w:spacing w:before="1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z</w:t>
            </w:r>
            <w:r w:rsidRPr="00654A65">
              <w:rPr>
                <w:rFonts w:asciiTheme="minorHAnsi" w:hAnsiTheme="minorHAnsi" w:cstheme="minorHAnsi"/>
                <w:color w:val="1F497D" w:themeColor="text2"/>
                <w:spacing w:val="-15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nieruchomości w</w:t>
            </w:r>
            <w:r w:rsidR="005B1269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 </w:t>
            </w: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okresie</w:t>
            </w:r>
          </w:p>
          <w:p w14:paraId="0AF67010" w14:textId="77777777" w:rsidR="005B1269" w:rsidRDefault="00CB2D8B" w:rsidP="005B1269">
            <w:pPr>
              <w:pStyle w:val="TableParagraph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 xml:space="preserve">od 1 stycznia do 28 lutego </w:t>
            </w:r>
          </w:p>
          <w:p w14:paraId="1C111C1B" w14:textId="7E75DEEF" w:rsidR="00CB2D8B" w:rsidRPr="00654A65" w:rsidRDefault="00CB2D8B" w:rsidP="005B1269">
            <w:pPr>
              <w:pStyle w:val="TableParagraph"/>
              <w:ind w:left="27" w:right="15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(po uzgodnieniu z Zamawiającym)</w:t>
            </w:r>
          </w:p>
        </w:tc>
        <w:tc>
          <w:tcPr>
            <w:tcW w:w="895" w:type="pct"/>
          </w:tcPr>
          <w:p w14:paraId="576FFE81" w14:textId="77777777" w:rsidR="00CB2D8B" w:rsidRPr="00654A65" w:rsidRDefault="00CB2D8B" w:rsidP="005B1269">
            <w:pPr>
              <w:pStyle w:val="TableParagraph"/>
              <w:spacing w:before="80"/>
              <w:ind w:left="27" w:right="-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regularnie podczas</w:t>
            </w:r>
            <w:r w:rsidRPr="00654A65">
              <w:rPr>
                <w:rFonts w:asciiTheme="minorHAnsi" w:hAnsiTheme="minorHAnsi" w:cstheme="minorHAnsi"/>
                <w:color w:val="1F497D" w:themeColor="text2"/>
                <w:spacing w:val="-12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odbioru odpadów</w:t>
            </w:r>
          </w:p>
          <w:p w14:paraId="7E837004" w14:textId="2D283337" w:rsidR="00CB2D8B" w:rsidRPr="00654A65" w:rsidRDefault="00CB2D8B" w:rsidP="005B1269">
            <w:pPr>
              <w:pStyle w:val="TableParagraph"/>
              <w:spacing w:before="1"/>
              <w:ind w:left="27" w:right="-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z</w:t>
            </w:r>
            <w:r w:rsidRPr="00654A65">
              <w:rPr>
                <w:rFonts w:asciiTheme="minorHAnsi" w:hAnsiTheme="minorHAnsi" w:cstheme="minorHAnsi"/>
                <w:color w:val="1F497D" w:themeColor="text2"/>
                <w:spacing w:val="-15"/>
                <w:sz w:val="18"/>
                <w:szCs w:val="18"/>
                <w:lang w:val="pl-PL"/>
              </w:rPr>
              <w:t xml:space="preserve"> </w:t>
            </w: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nieruchomości w</w:t>
            </w:r>
            <w:r w:rsidR="005B1269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 </w:t>
            </w: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okresie</w:t>
            </w:r>
          </w:p>
          <w:p w14:paraId="3E2F813C" w14:textId="75EBED01" w:rsidR="005B1269" w:rsidRDefault="00CB2D8B" w:rsidP="005B1269">
            <w:pPr>
              <w:pStyle w:val="TableParagraph"/>
              <w:ind w:left="27" w:right="-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od 1 stycznia do 28 lutego</w:t>
            </w:r>
          </w:p>
          <w:p w14:paraId="136D4730" w14:textId="7A418245" w:rsidR="00CB2D8B" w:rsidRPr="00654A65" w:rsidRDefault="00CB2D8B" w:rsidP="005B1269">
            <w:pPr>
              <w:pStyle w:val="TableParagraph"/>
              <w:ind w:left="27" w:right="-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(po uzgodnieniu z Zamawiającym)</w:t>
            </w:r>
          </w:p>
        </w:tc>
        <w:tc>
          <w:tcPr>
            <w:tcW w:w="869" w:type="pct"/>
          </w:tcPr>
          <w:p w14:paraId="6250A81E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1E0968F9" w14:textId="77777777" w:rsidR="00CB2D8B" w:rsidRPr="00654A65" w:rsidRDefault="00CB2D8B" w:rsidP="00436C64">
            <w:pPr>
              <w:pStyle w:val="TableParagraph"/>
              <w:spacing w:before="9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6A0CE615" w14:textId="77777777" w:rsidR="00CB2D8B" w:rsidRPr="00654A65" w:rsidRDefault="00CB2D8B" w:rsidP="00436C64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-</w:t>
            </w:r>
          </w:p>
        </w:tc>
        <w:tc>
          <w:tcPr>
            <w:tcW w:w="774" w:type="pct"/>
          </w:tcPr>
          <w:p w14:paraId="0BE3945D" w14:textId="77777777" w:rsidR="00CB2D8B" w:rsidRPr="00654A65" w:rsidRDefault="00CB2D8B" w:rsidP="00436C64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41799199" w14:textId="77777777" w:rsidR="00CB2D8B" w:rsidRPr="00654A65" w:rsidRDefault="00CB2D8B" w:rsidP="005B1269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</w:p>
          <w:p w14:paraId="6FD37B9D" w14:textId="77777777" w:rsidR="00CB2D8B" w:rsidRPr="00654A65" w:rsidRDefault="00CB2D8B" w:rsidP="00436C64">
            <w:pPr>
              <w:pStyle w:val="TableParagraph"/>
              <w:jc w:val="center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654A65"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  <w:t>-</w:t>
            </w:r>
          </w:p>
        </w:tc>
      </w:tr>
      <w:tr w:rsidR="00CB2D8B" w:rsidRPr="00654A65" w14:paraId="3C2B6613" w14:textId="77777777" w:rsidTr="00D26DF8">
        <w:trPr>
          <w:trHeight w:val="269"/>
        </w:trPr>
        <w:tc>
          <w:tcPr>
            <w:tcW w:w="5000" w:type="pct"/>
            <w:gridSpan w:val="6"/>
          </w:tcPr>
          <w:p w14:paraId="79EAB4EA" w14:textId="77777777" w:rsidR="00CB2D8B" w:rsidRPr="00654A65" w:rsidRDefault="00CB2D8B" w:rsidP="00436C64">
            <w:pPr>
              <w:pStyle w:val="TableParagraph"/>
              <w:spacing w:before="6"/>
              <w:rPr>
                <w:rFonts w:asciiTheme="minorHAnsi" w:hAnsiTheme="minorHAnsi" w:cstheme="minorHAnsi"/>
                <w:color w:val="1F497D" w:themeColor="text2"/>
                <w:sz w:val="18"/>
                <w:szCs w:val="18"/>
                <w:lang w:val="pl-PL"/>
              </w:rPr>
            </w:pPr>
            <w:r w:rsidRPr="00D26DF8"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  <w:t>*</w:t>
            </w:r>
            <w:r w:rsidRPr="00D26DF8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pl-PL"/>
              </w:rPr>
              <w:t xml:space="preserve">Załączniki A i B </w:t>
            </w:r>
            <w:r w:rsidRPr="00D26DF8">
              <w:rPr>
                <w:rFonts w:asciiTheme="minorHAnsi" w:hAnsiTheme="minorHAnsi" w:cstheme="minorHAnsi"/>
                <w:color w:val="1F497D" w:themeColor="text2"/>
                <w:sz w:val="16"/>
                <w:szCs w:val="16"/>
                <w:lang w:val="pl-PL"/>
              </w:rPr>
              <w:t>mogą ulegać zmianie w trakcie realizacji zamówienia, o czym Zamawiający będzie powiadamiał Wykonawcę na bieżąco.</w:t>
            </w:r>
          </w:p>
        </w:tc>
      </w:tr>
      <w:bookmarkEnd w:id="34"/>
    </w:tbl>
    <w:p w14:paraId="3431ED9D" w14:textId="77777777" w:rsidR="004A1DDA" w:rsidRPr="005A20F1" w:rsidRDefault="004A1DDA" w:rsidP="005A20F1"/>
    <w:p w14:paraId="7A75681D" w14:textId="77777777" w:rsidR="00A24EF4" w:rsidRPr="00C8669C" w:rsidRDefault="009B73B2" w:rsidP="00D915D5">
      <w:pPr>
        <w:pStyle w:val="Styl3"/>
      </w:pPr>
      <w:bookmarkStart w:id="35" w:name="_Toc165296993"/>
      <w:r>
        <w:t xml:space="preserve">Punkty Selektywnego </w:t>
      </w:r>
      <w:r w:rsidRPr="008E0FE0">
        <w:t>Zbierania</w:t>
      </w:r>
      <w:r>
        <w:t xml:space="preserve"> Odpadów Komunalnych</w:t>
      </w:r>
      <w:bookmarkEnd w:id="35"/>
    </w:p>
    <w:p w14:paraId="052816B3" w14:textId="77777777" w:rsidR="00A24EF4" w:rsidRPr="00C8669C" w:rsidRDefault="00A24EF4" w:rsidP="00845FB3">
      <w:pPr>
        <w:ind w:left="709"/>
        <w:jc w:val="both"/>
        <w:rPr>
          <w:rFonts w:cs="Arial"/>
          <w:b w:val="0"/>
          <w:sz w:val="24"/>
          <w:lang w:eastAsia="pl-PL"/>
        </w:rPr>
      </w:pPr>
      <w:r w:rsidRPr="00C8669C">
        <w:rPr>
          <w:rFonts w:cs="Arial"/>
          <w:b w:val="0"/>
          <w:sz w:val="24"/>
          <w:lang w:eastAsia="pl-PL"/>
        </w:rPr>
        <w:t>Zgodnie z art. 3 ust. 2 pkt 6 ustawy o utrzymaniu czystości porządku w gminach Związek jest zobowiązany do utworzenia Punktów Selektywnego Zbierania Odpadów Komunalnych w sposób zapewniający łatwy dostęp dla wszystkich mieszkańców. Punkt Selektywnego Zbierania Odpadów Komunalnych jest miejscem zbiórki i czasowego magazynowania selektywnie zebranych odpadów komunalnych dostarczanych przez właścicieli nieruchomości objętych systemem gospodarowania odpadami komunalnymi na terenie Komunalnego Związku Gmin Regionu Leszczyńskiego.</w:t>
      </w:r>
    </w:p>
    <w:p w14:paraId="6DFB95BC" w14:textId="77777777" w:rsidR="00A24EF4" w:rsidRPr="00F03C48" w:rsidRDefault="00A24EF4" w:rsidP="000C46C3">
      <w:pPr>
        <w:spacing w:line="360" w:lineRule="auto"/>
        <w:ind w:firstLine="426"/>
        <w:jc w:val="center"/>
        <w:rPr>
          <w:rFonts w:cs="Arial"/>
          <w:bCs/>
          <w:sz w:val="24"/>
          <w:lang w:eastAsia="pl-PL"/>
        </w:rPr>
      </w:pPr>
      <w:r>
        <w:rPr>
          <w:noProof/>
          <w:sz w:val="20"/>
        </w:rPr>
        <w:drawing>
          <wp:inline distT="0" distB="0" distL="0" distR="0" wp14:anchorId="445B9D43" wp14:editId="09ACDC79">
            <wp:extent cx="5232944" cy="2947670"/>
            <wp:effectExtent l="133350" t="114300" r="139700" b="1574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555" cy="2952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AC3CCA" w14:textId="48A07B35" w:rsidR="00A24EF4" w:rsidRPr="00364C23" w:rsidRDefault="00845FB3" w:rsidP="00D26DF8">
      <w:pPr>
        <w:pStyle w:val="Legenda"/>
        <w:spacing w:after="0"/>
        <w:rPr>
          <w:b w:val="0"/>
          <w:bCs/>
          <w:sz w:val="24"/>
          <w:lang w:eastAsia="pl-PL"/>
        </w:rPr>
      </w:pPr>
      <w:bookmarkStart w:id="36" w:name="_Toc102133288"/>
      <w:r w:rsidRPr="00364C23">
        <w:t xml:space="preserve">                </w:t>
      </w:r>
      <w:bookmarkStart w:id="37" w:name="_Toc165367590"/>
      <w:r w:rsidR="00A24EF4" w:rsidRPr="00364C23">
        <w:t xml:space="preserve">Rysunek </w:t>
      </w:r>
      <w:r w:rsidR="00344E15" w:rsidRPr="00364C23">
        <w:fldChar w:fldCharType="begin"/>
      </w:r>
      <w:r w:rsidR="00344E15" w:rsidRPr="00364C23">
        <w:instrText xml:space="preserve"> SEQ Rysunek \* ARABIC </w:instrText>
      </w:r>
      <w:r w:rsidR="00344E15" w:rsidRPr="00364C23">
        <w:fldChar w:fldCharType="separate"/>
      </w:r>
      <w:r w:rsidR="00BA5743">
        <w:rPr>
          <w:noProof/>
        </w:rPr>
        <w:t>4</w:t>
      </w:r>
      <w:r w:rsidR="00344E15" w:rsidRPr="00364C23">
        <w:rPr>
          <w:noProof/>
        </w:rPr>
        <w:fldChar w:fldCharType="end"/>
      </w:r>
      <w:r w:rsidR="00A24EF4" w:rsidRPr="00364C23">
        <w:t xml:space="preserve"> </w:t>
      </w:r>
      <w:r w:rsidR="00A24EF4" w:rsidRPr="00364C23">
        <w:rPr>
          <w:b w:val="0"/>
        </w:rPr>
        <w:t>Przykładowy PSZOK z terenu KZGRL</w:t>
      </w:r>
      <w:bookmarkEnd w:id="36"/>
      <w:bookmarkEnd w:id="37"/>
    </w:p>
    <w:p w14:paraId="55A4F603" w14:textId="77777777" w:rsidR="00A24EF4" w:rsidRPr="00F03C48" w:rsidRDefault="00A24EF4" w:rsidP="00A24EF4">
      <w:pPr>
        <w:spacing w:line="360" w:lineRule="auto"/>
        <w:ind w:firstLine="708"/>
        <w:jc w:val="both"/>
        <w:rPr>
          <w:rFonts w:cs="Arial"/>
          <w:bCs/>
          <w:sz w:val="24"/>
          <w:lang w:eastAsia="pl-PL"/>
        </w:rPr>
      </w:pPr>
    </w:p>
    <w:p w14:paraId="347EA8C2" w14:textId="77777777" w:rsidR="00A24EF4" w:rsidRPr="00C8669C" w:rsidRDefault="00A24EF4" w:rsidP="00845FB3">
      <w:pPr>
        <w:autoSpaceDE w:val="0"/>
        <w:autoSpaceDN w:val="0"/>
        <w:adjustRightInd w:val="0"/>
        <w:ind w:left="709"/>
        <w:jc w:val="both"/>
        <w:rPr>
          <w:rFonts w:cs="Arial"/>
          <w:b w:val="0"/>
          <w:sz w:val="24"/>
          <w:lang w:eastAsia="pl-PL"/>
        </w:rPr>
      </w:pPr>
      <w:r w:rsidRPr="00C8669C">
        <w:rPr>
          <w:rFonts w:cs="Arial"/>
          <w:b w:val="0"/>
          <w:sz w:val="24"/>
          <w:lang w:eastAsia="pl-PL"/>
        </w:rPr>
        <w:t xml:space="preserve">Na terenie KZGRL funkcjonuje 19 Punktów Selektywnego Zbierania Odpadów Komunalnych, zatem w każdej gminie należącej do Związku znajduje się PSZOK. </w:t>
      </w:r>
    </w:p>
    <w:p w14:paraId="7A1CE1E1" w14:textId="77777777" w:rsidR="00A24EF4" w:rsidRDefault="00A24EF4" w:rsidP="00845FB3">
      <w:pPr>
        <w:autoSpaceDE w:val="0"/>
        <w:autoSpaceDN w:val="0"/>
        <w:adjustRightInd w:val="0"/>
        <w:ind w:left="709"/>
        <w:jc w:val="both"/>
        <w:rPr>
          <w:rFonts w:cs="Arial"/>
          <w:b w:val="0"/>
          <w:sz w:val="24"/>
          <w:lang w:eastAsia="pl-PL"/>
        </w:rPr>
      </w:pPr>
      <w:r w:rsidRPr="00C8669C">
        <w:rPr>
          <w:rFonts w:cs="Arial"/>
          <w:b w:val="0"/>
          <w:sz w:val="24"/>
          <w:lang w:eastAsia="pl-PL"/>
        </w:rPr>
        <w:t>Zostały one zlokalizowane w następujących miejscach:</w:t>
      </w:r>
    </w:p>
    <w:p w14:paraId="3C2B2EA5" w14:textId="77777777" w:rsidR="00E76C13" w:rsidRPr="00C8669C" w:rsidRDefault="00E76C13" w:rsidP="00845FB3">
      <w:pPr>
        <w:autoSpaceDE w:val="0"/>
        <w:autoSpaceDN w:val="0"/>
        <w:adjustRightInd w:val="0"/>
        <w:ind w:left="709"/>
        <w:jc w:val="both"/>
        <w:rPr>
          <w:rFonts w:cs="Arial"/>
          <w:b w:val="0"/>
          <w:sz w:val="24"/>
          <w:lang w:eastAsia="pl-PL"/>
        </w:rPr>
      </w:pPr>
    </w:p>
    <w:p w14:paraId="7CB56C5D" w14:textId="3DE8CC70" w:rsidR="005A20F1" w:rsidRPr="00D26DF8" w:rsidRDefault="00A81EE6" w:rsidP="005A20F1">
      <w:pPr>
        <w:pStyle w:val="Legenda"/>
        <w:keepNext/>
        <w:spacing w:after="0"/>
        <w:rPr>
          <w:color w:val="4B4B4B"/>
        </w:rPr>
      </w:pPr>
      <w:r>
        <w:t xml:space="preserve">              </w:t>
      </w:r>
      <w:bookmarkStart w:id="38" w:name="_Toc165367625"/>
      <w:r w:rsidR="005A20F1" w:rsidRPr="00364C23">
        <w:t xml:space="preserve">Tabela </w:t>
      </w:r>
      <w:r w:rsidR="00344E15" w:rsidRPr="00364C23">
        <w:fldChar w:fldCharType="begin"/>
      </w:r>
      <w:r w:rsidR="00344E15" w:rsidRPr="00364C23">
        <w:instrText xml:space="preserve"> SEQ Tabela \* ARABIC </w:instrText>
      </w:r>
      <w:r w:rsidR="00344E15" w:rsidRPr="00364C23">
        <w:fldChar w:fldCharType="separate"/>
      </w:r>
      <w:r w:rsidR="00BA5743">
        <w:rPr>
          <w:noProof/>
        </w:rPr>
        <w:t>5</w:t>
      </w:r>
      <w:r w:rsidR="00344E15" w:rsidRPr="00364C23">
        <w:rPr>
          <w:noProof/>
        </w:rPr>
        <w:fldChar w:fldCharType="end"/>
      </w:r>
      <w:r w:rsidR="005A20F1" w:rsidRPr="00364C23">
        <w:t xml:space="preserve"> Wykaz Punktów Selektywnego Zbierania Odpadów Komunalnych</w:t>
      </w:r>
      <w:bookmarkEnd w:id="38"/>
    </w:p>
    <w:tbl>
      <w:tblPr>
        <w:tblStyle w:val="TableNormal"/>
        <w:tblW w:w="4722" w:type="pct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1857"/>
        <w:gridCol w:w="3531"/>
        <w:gridCol w:w="3161"/>
      </w:tblGrid>
      <w:tr w:rsidR="00A24EF4" w:rsidRPr="00545BE8" w14:paraId="6022C116" w14:textId="77777777" w:rsidTr="00D26DF8">
        <w:trPr>
          <w:trHeight w:val="561"/>
        </w:trPr>
        <w:tc>
          <w:tcPr>
            <w:tcW w:w="1086" w:type="pct"/>
            <w:tcBorders>
              <w:bottom w:val="single" w:sz="24" w:space="0" w:color="000000"/>
            </w:tcBorders>
            <w:shd w:val="clear" w:color="auto" w:fill="D8D8D8"/>
          </w:tcPr>
          <w:p w14:paraId="64556734" w14:textId="77777777" w:rsidR="00A24EF4" w:rsidRPr="00FC62EA" w:rsidRDefault="00A24EF4" w:rsidP="001366BA">
            <w:pPr>
              <w:pStyle w:val="TableParagraph"/>
              <w:spacing w:before="120"/>
              <w:ind w:left="420" w:right="400"/>
              <w:jc w:val="center"/>
              <w:rPr>
                <w:b/>
                <w:color w:val="1F497D" w:themeColor="text2"/>
                <w:sz w:val="16"/>
                <w:lang w:val="pl-PL"/>
              </w:rPr>
            </w:pPr>
            <w:r w:rsidRPr="00FC62EA">
              <w:rPr>
                <w:b/>
                <w:color w:val="1F497D" w:themeColor="text2"/>
                <w:spacing w:val="-2"/>
                <w:sz w:val="16"/>
                <w:lang w:val="pl-PL"/>
              </w:rPr>
              <w:t>PSZOK</w:t>
            </w:r>
          </w:p>
        </w:tc>
        <w:tc>
          <w:tcPr>
            <w:tcW w:w="2065" w:type="pct"/>
            <w:tcBorders>
              <w:bottom w:val="single" w:sz="24" w:space="0" w:color="000000"/>
            </w:tcBorders>
            <w:shd w:val="clear" w:color="auto" w:fill="D8D8D8"/>
          </w:tcPr>
          <w:p w14:paraId="2FD9E1F1" w14:textId="77777777" w:rsidR="00A24EF4" w:rsidRPr="00FC62EA" w:rsidRDefault="00A24EF4" w:rsidP="001366BA">
            <w:pPr>
              <w:pStyle w:val="TableParagraph"/>
              <w:spacing w:before="120"/>
              <w:ind w:left="1262" w:right="1245"/>
              <w:jc w:val="center"/>
              <w:rPr>
                <w:b/>
                <w:color w:val="1F497D" w:themeColor="text2"/>
                <w:sz w:val="16"/>
                <w:lang w:val="pl-PL"/>
              </w:rPr>
            </w:pPr>
            <w:r w:rsidRPr="00FC62EA">
              <w:rPr>
                <w:b/>
                <w:color w:val="1F497D" w:themeColor="text2"/>
                <w:sz w:val="16"/>
                <w:lang w:val="pl-PL"/>
              </w:rPr>
              <w:t>DANE</w:t>
            </w:r>
            <w:r w:rsidRPr="00FC62EA">
              <w:rPr>
                <w:b/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FC62EA">
              <w:rPr>
                <w:b/>
                <w:color w:val="1F497D" w:themeColor="text2"/>
                <w:spacing w:val="-2"/>
                <w:sz w:val="16"/>
                <w:lang w:val="pl-PL"/>
              </w:rPr>
              <w:t>ADRESOWE</w:t>
            </w:r>
          </w:p>
        </w:tc>
        <w:tc>
          <w:tcPr>
            <w:tcW w:w="1849" w:type="pct"/>
            <w:tcBorders>
              <w:bottom w:val="single" w:sz="24" w:space="0" w:color="000000"/>
            </w:tcBorders>
            <w:shd w:val="clear" w:color="auto" w:fill="D8D8D8"/>
          </w:tcPr>
          <w:p w14:paraId="0B8A9FD7" w14:textId="77777777" w:rsidR="00A24EF4" w:rsidRPr="00FC62EA" w:rsidRDefault="00A24EF4" w:rsidP="001366BA">
            <w:pPr>
              <w:pStyle w:val="TableParagraph"/>
              <w:spacing w:before="120"/>
              <w:ind w:left="1064"/>
              <w:rPr>
                <w:b/>
                <w:color w:val="1F497D" w:themeColor="text2"/>
                <w:sz w:val="16"/>
                <w:lang w:val="pl-PL"/>
              </w:rPr>
            </w:pPr>
            <w:r w:rsidRPr="00FC62EA">
              <w:rPr>
                <w:b/>
                <w:color w:val="1F497D" w:themeColor="text2"/>
                <w:sz w:val="16"/>
                <w:lang w:val="pl-PL"/>
              </w:rPr>
              <w:t>GODZINY</w:t>
            </w:r>
            <w:r w:rsidRPr="00FC62EA">
              <w:rPr>
                <w:b/>
                <w:color w:val="1F497D" w:themeColor="text2"/>
                <w:spacing w:val="-2"/>
                <w:sz w:val="16"/>
                <w:lang w:val="pl-PL"/>
              </w:rPr>
              <w:t xml:space="preserve"> OTWARCIA</w:t>
            </w:r>
          </w:p>
        </w:tc>
      </w:tr>
      <w:tr w:rsidR="00A24EF4" w:rsidRPr="00545BE8" w14:paraId="5BC3F4D6" w14:textId="77777777" w:rsidTr="001366BA">
        <w:trPr>
          <w:trHeight w:val="680"/>
        </w:trPr>
        <w:tc>
          <w:tcPr>
            <w:tcW w:w="1086" w:type="pct"/>
            <w:tcBorders>
              <w:top w:val="single" w:sz="24" w:space="0" w:color="000000"/>
            </w:tcBorders>
          </w:tcPr>
          <w:p w14:paraId="30565BDC" w14:textId="4FA558EB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7C0ECBDA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Bojanowie</w:t>
            </w:r>
          </w:p>
        </w:tc>
        <w:tc>
          <w:tcPr>
            <w:tcW w:w="2065" w:type="pct"/>
            <w:tcBorders>
              <w:top w:val="single" w:sz="24" w:space="0" w:color="000000"/>
            </w:tcBorders>
          </w:tcPr>
          <w:p w14:paraId="7CF64BC0" w14:textId="77777777" w:rsidR="001366B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pacing w:val="40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Gołaszyn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11a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5EAF6E98" w14:textId="685416A9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65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54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56 416</w:t>
            </w:r>
          </w:p>
        </w:tc>
        <w:tc>
          <w:tcPr>
            <w:tcW w:w="1849" w:type="pct"/>
            <w:tcBorders>
              <w:top w:val="single" w:sz="24" w:space="0" w:color="000000"/>
            </w:tcBorders>
          </w:tcPr>
          <w:p w14:paraId="7D17E511" w14:textId="39CBA237" w:rsidR="00D26DF8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i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10 - 14</w:t>
            </w:r>
          </w:p>
          <w:p w14:paraId="2EA06EB5" w14:textId="12A272B9" w:rsidR="00A24EF4" w:rsidRPr="001366BA" w:rsidRDefault="00A24EF4" w:rsidP="001366BA">
            <w:pPr>
              <w:pStyle w:val="TableParagraph"/>
              <w:spacing w:before="120"/>
              <w:ind w:hanging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 w godz. 14 - 18</w:t>
            </w:r>
          </w:p>
        </w:tc>
      </w:tr>
      <w:tr w:rsidR="00A24EF4" w:rsidRPr="00545BE8" w14:paraId="08D4A5FA" w14:textId="77777777" w:rsidTr="001366BA">
        <w:trPr>
          <w:trHeight w:val="680"/>
        </w:trPr>
        <w:tc>
          <w:tcPr>
            <w:tcW w:w="1086" w:type="pct"/>
          </w:tcPr>
          <w:p w14:paraId="0794A2D7" w14:textId="1420FF19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6C37D790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Gostyniu</w:t>
            </w:r>
          </w:p>
        </w:tc>
        <w:tc>
          <w:tcPr>
            <w:tcW w:w="2065" w:type="pct"/>
          </w:tcPr>
          <w:p w14:paraId="355597C3" w14:textId="6D9CF6E9" w:rsidR="00A24EF4" w:rsidRPr="00FC62EA" w:rsidRDefault="00A24EF4" w:rsidP="001366BA">
            <w:pPr>
              <w:pStyle w:val="TableParagraph"/>
              <w:spacing w:before="120"/>
              <w:ind w:left="107" w:right="921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Stacja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Przeładunkowa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Odpadów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w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Goli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tel. 506 182 246</w:t>
            </w:r>
          </w:p>
        </w:tc>
        <w:tc>
          <w:tcPr>
            <w:tcW w:w="1849" w:type="pct"/>
          </w:tcPr>
          <w:p w14:paraId="73006FEA" w14:textId="541AF8B6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pon. – pt. w godz. 7 - 18</w:t>
            </w:r>
          </w:p>
          <w:p w14:paraId="72D24CAE" w14:textId="77777777" w:rsidR="00A24EF4" w:rsidRPr="001366BA" w:rsidRDefault="00A24EF4" w:rsidP="001366BA">
            <w:pPr>
              <w:pStyle w:val="TableParagraph"/>
              <w:spacing w:before="120"/>
              <w:ind w:hanging="327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 w godz. 8 - 15</w:t>
            </w:r>
          </w:p>
        </w:tc>
      </w:tr>
      <w:tr w:rsidR="00A24EF4" w:rsidRPr="00545BE8" w14:paraId="712E3B25" w14:textId="77777777" w:rsidTr="001366BA">
        <w:trPr>
          <w:trHeight w:val="680"/>
        </w:trPr>
        <w:tc>
          <w:tcPr>
            <w:tcW w:w="1086" w:type="pct"/>
          </w:tcPr>
          <w:p w14:paraId="60F0178C" w14:textId="60E98DA4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75C44ABF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Jutrosinie</w:t>
            </w:r>
          </w:p>
        </w:tc>
        <w:tc>
          <w:tcPr>
            <w:tcW w:w="2065" w:type="pct"/>
          </w:tcPr>
          <w:p w14:paraId="4B6006F6" w14:textId="6C9F1737" w:rsidR="001366B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pacing w:val="40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Polna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3c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(teren</w:t>
            </w:r>
            <w:r w:rsidRPr="00FC62EA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składu</w:t>
            </w:r>
            <w:r w:rsidR="001366BA">
              <w:rPr>
                <w:color w:val="1F497D" w:themeColor="text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węgla)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06746904" w14:textId="3A0776A9" w:rsidR="00A24EF4" w:rsidRPr="00FC62EA" w:rsidRDefault="00A24EF4" w:rsidP="001366BA">
            <w:pPr>
              <w:pStyle w:val="TableParagraph"/>
              <w:spacing w:before="120"/>
              <w:ind w:left="107" w:right="1350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 667 397 392</w:t>
            </w:r>
          </w:p>
        </w:tc>
        <w:tc>
          <w:tcPr>
            <w:tcW w:w="1849" w:type="pct"/>
          </w:tcPr>
          <w:p w14:paraId="436EFB2A" w14:textId="29C44B11" w:rsidR="00A81EE6" w:rsidRPr="001366BA" w:rsidRDefault="00A24EF4" w:rsidP="001366BA">
            <w:pPr>
              <w:pStyle w:val="TableParagraph"/>
              <w:spacing w:before="120"/>
              <w:ind w:hanging="171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i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</w:t>
            </w:r>
            <w:r w:rsidRPr="001366BA">
              <w:rPr>
                <w:color w:val="1F497D" w:themeColor="text2"/>
                <w:spacing w:val="2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5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10-14</w:t>
            </w:r>
          </w:p>
          <w:p w14:paraId="13A662F0" w14:textId="6A8082B2" w:rsidR="00A24EF4" w:rsidRPr="001366BA" w:rsidRDefault="00A24EF4" w:rsidP="001366BA">
            <w:pPr>
              <w:pStyle w:val="TableParagraph"/>
              <w:spacing w:before="120"/>
              <w:ind w:hanging="171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 w godz. 14-18</w:t>
            </w:r>
          </w:p>
        </w:tc>
      </w:tr>
      <w:tr w:rsidR="00A24EF4" w:rsidRPr="00545BE8" w14:paraId="048BBF07" w14:textId="77777777" w:rsidTr="001366BA">
        <w:trPr>
          <w:trHeight w:val="680"/>
        </w:trPr>
        <w:tc>
          <w:tcPr>
            <w:tcW w:w="1086" w:type="pct"/>
          </w:tcPr>
          <w:p w14:paraId="159FEFDB" w14:textId="3FF42AAB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lastRenderedPageBreak/>
              <w:t>PSZOK</w:t>
            </w:r>
          </w:p>
          <w:p w14:paraId="33C17050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Krobi</w:t>
            </w:r>
          </w:p>
        </w:tc>
        <w:tc>
          <w:tcPr>
            <w:tcW w:w="2065" w:type="pct"/>
          </w:tcPr>
          <w:p w14:paraId="1EFE790B" w14:textId="77777777" w:rsidR="00A24EF4" w:rsidRPr="00FC62EA" w:rsidRDefault="00A24EF4" w:rsidP="001366BA">
            <w:pPr>
              <w:pStyle w:val="TableParagraph"/>
              <w:spacing w:before="120"/>
              <w:ind w:left="107" w:right="1749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Jutrosińska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28a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tel. 65 57 11 783</w:t>
            </w:r>
          </w:p>
        </w:tc>
        <w:tc>
          <w:tcPr>
            <w:tcW w:w="1849" w:type="pct"/>
          </w:tcPr>
          <w:p w14:paraId="0DBB7D7A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 I sob.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</w:t>
            </w:r>
            <w:r w:rsidRPr="001366BA">
              <w:rPr>
                <w:color w:val="1F497D" w:themeColor="text2"/>
                <w:spacing w:val="-5"/>
                <w:sz w:val="16"/>
                <w:szCs w:val="16"/>
                <w:lang w:val="pl-PL"/>
              </w:rPr>
              <w:t>14</w:t>
            </w:r>
          </w:p>
          <w:p w14:paraId="6CC96099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14-18</w:t>
            </w:r>
          </w:p>
        </w:tc>
      </w:tr>
      <w:tr w:rsidR="00A24EF4" w:rsidRPr="00545BE8" w14:paraId="217C3750" w14:textId="77777777" w:rsidTr="001366BA">
        <w:trPr>
          <w:trHeight w:val="680"/>
        </w:trPr>
        <w:tc>
          <w:tcPr>
            <w:tcW w:w="1086" w:type="pct"/>
          </w:tcPr>
          <w:p w14:paraId="002C2353" w14:textId="7EDB5265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3853C7F9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Krzemieniewie</w:t>
            </w:r>
          </w:p>
        </w:tc>
        <w:tc>
          <w:tcPr>
            <w:tcW w:w="2065" w:type="pct"/>
          </w:tcPr>
          <w:p w14:paraId="153689E0" w14:textId="77777777" w:rsidR="001366BA" w:rsidRDefault="00A24EF4" w:rsidP="001366BA">
            <w:pPr>
              <w:pStyle w:val="TableParagraph"/>
              <w:spacing w:before="120"/>
              <w:ind w:left="107" w:right="-14"/>
              <w:rPr>
                <w:color w:val="1F497D" w:themeColor="text2"/>
                <w:spacing w:val="40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Dworcowa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50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(sklep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rolno</w:t>
            </w:r>
            <w:r w:rsidR="00D26DF8">
              <w:rPr>
                <w:color w:val="1F497D" w:themeColor="text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ogrodniczy)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012B645E" w14:textId="2BC3E50A" w:rsidR="00A24EF4" w:rsidRPr="00FC62EA" w:rsidRDefault="00A24EF4" w:rsidP="001366BA">
            <w:pPr>
              <w:pStyle w:val="TableParagraph"/>
              <w:spacing w:before="120"/>
              <w:ind w:left="107" w:right="-14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 65 53 60 226</w:t>
            </w:r>
          </w:p>
        </w:tc>
        <w:tc>
          <w:tcPr>
            <w:tcW w:w="1849" w:type="pct"/>
          </w:tcPr>
          <w:p w14:paraId="7E3F2D6C" w14:textId="5F22D75B" w:rsidR="003C07B9" w:rsidRPr="001366BA" w:rsidRDefault="00A24EF4" w:rsidP="001366BA">
            <w:pPr>
              <w:pStyle w:val="TableParagraph"/>
              <w:spacing w:before="120"/>
              <w:ind w:hanging="152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i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10-14,</w:t>
            </w:r>
          </w:p>
          <w:p w14:paraId="58BE8EE1" w14:textId="56AC9F17" w:rsidR="00A24EF4" w:rsidRPr="001366BA" w:rsidRDefault="00A24EF4" w:rsidP="001366BA">
            <w:pPr>
              <w:pStyle w:val="TableParagraph"/>
              <w:spacing w:before="120"/>
              <w:ind w:hanging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 w godz. 14-18,</w:t>
            </w:r>
          </w:p>
        </w:tc>
      </w:tr>
      <w:tr w:rsidR="00A24EF4" w:rsidRPr="00545BE8" w14:paraId="7A31F265" w14:textId="77777777" w:rsidTr="001366BA">
        <w:trPr>
          <w:trHeight w:val="680"/>
        </w:trPr>
        <w:tc>
          <w:tcPr>
            <w:tcW w:w="1086" w:type="pct"/>
          </w:tcPr>
          <w:p w14:paraId="3562CF48" w14:textId="570849BA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2AB6C11E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Krzywiniu</w:t>
            </w:r>
          </w:p>
        </w:tc>
        <w:tc>
          <w:tcPr>
            <w:tcW w:w="2065" w:type="pct"/>
          </w:tcPr>
          <w:p w14:paraId="401B6C12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Bojanowskiego</w:t>
            </w:r>
            <w:r w:rsidRPr="00FC62EA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>5</w:t>
            </w:r>
          </w:p>
          <w:p w14:paraId="770DD603" w14:textId="602163FE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509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029</w:t>
            </w:r>
            <w:r w:rsidR="001366BA">
              <w:rPr>
                <w:color w:val="1F497D" w:themeColor="text2"/>
                <w:spacing w:val="-1"/>
                <w:sz w:val="16"/>
                <w:lang w:val="pl-PL"/>
              </w:rPr>
              <w:t> 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868</w:t>
            </w:r>
          </w:p>
        </w:tc>
        <w:tc>
          <w:tcPr>
            <w:tcW w:w="1849" w:type="pct"/>
          </w:tcPr>
          <w:p w14:paraId="68D82B5F" w14:textId="7C05DE90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i sob.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</w:t>
            </w:r>
            <w:r w:rsidRPr="001366BA">
              <w:rPr>
                <w:color w:val="1F497D" w:themeColor="text2"/>
                <w:spacing w:val="-5"/>
                <w:sz w:val="16"/>
                <w:szCs w:val="16"/>
                <w:lang w:val="pl-PL"/>
              </w:rPr>
              <w:t>14</w:t>
            </w:r>
          </w:p>
          <w:p w14:paraId="4804C622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14-18</w:t>
            </w:r>
          </w:p>
        </w:tc>
      </w:tr>
      <w:tr w:rsidR="00A24EF4" w:rsidRPr="00545BE8" w14:paraId="7A23B483" w14:textId="77777777" w:rsidTr="001366BA">
        <w:trPr>
          <w:trHeight w:val="680"/>
        </w:trPr>
        <w:tc>
          <w:tcPr>
            <w:tcW w:w="1086" w:type="pct"/>
          </w:tcPr>
          <w:p w14:paraId="7FE743D9" w14:textId="71F18F3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6622E5B3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Lesznie</w:t>
            </w:r>
          </w:p>
        </w:tc>
        <w:tc>
          <w:tcPr>
            <w:tcW w:w="2065" w:type="pct"/>
          </w:tcPr>
          <w:p w14:paraId="63D62997" w14:textId="430EF78F" w:rsidR="00D26DF8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pacing w:val="24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Miejski</w:t>
            </w:r>
            <w:r w:rsidRPr="00FC62EA">
              <w:rPr>
                <w:color w:val="1F497D" w:themeColor="text2"/>
                <w:spacing w:val="2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Zakład</w:t>
            </w:r>
            <w:r w:rsidRPr="00FC62EA">
              <w:rPr>
                <w:color w:val="1F497D" w:themeColor="text2"/>
                <w:spacing w:val="23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Oczyszczania</w:t>
            </w:r>
            <w:r w:rsidRPr="00FC62EA">
              <w:rPr>
                <w:color w:val="1F497D" w:themeColor="text2"/>
                <w:spacing w:val="24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Sp.</w:t>
            </w:r>
            <w:r w:rsidRPr="00FC62EA">
              <w:rPr>
                <w:color w:val="1F497D" w:themeColor="text2"/>
                <w:spacing w:val="2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z</w:t>
            </w:r>
            <w:r w:rsidRPr="00FC62EA">
              <w:rPr>
                <w:color w:val="1F497D" w:themeColor="text2"/>
                <w:spacing w:val="2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o.o.</w:t>
            </w:r>
          </w:p>
          <w:p w14:paraId="63D2E642" w14:textId="27E6FF20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w</w:t>
            </w:r>
            <w:r w:rsidRPr="00FC62EA">
              <w:rPr>
                <w:color w:val="1F497D" w:themeColor="text2"/>
                <w:spacing w:val="23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Lesznie,</w:t>
            </w:r>
            <w:r w:rsidR="00FA3073">
              <w:rPr>
                <w:color w:val="1F497D" w:themeColor="text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ul.</w:t>
            </w:r>
            <w:r w:rsidR="00FA3073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Saperska</w:t>
            </w:r>
            <w:r w:rsidRPr="00FC62EA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23</w:t>
            </w:r>
          </w:p>
          <w:p w14:paraId="2CD850D6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65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525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92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95</w:t>
            </w:r>
          </w:p>
        </w:tc>
        <w:tc>
          <w:tcPr>
            <w:tcW w:w="1849" w:type="pct"/>
          </w:tcPr>
          <w:p w14:paraId="3DFE17A5" w14:textId="6DEDA55C" w:rsidR="003C07B9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pon.-</w:t>
            </w:r>
            <w:r w:rsidRPr="001366BA">
              <w:rPr>
                <w:color w:val="1F497D" w:themeColor="text2"/>
                <w:spacing w:val="-10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pt.</w:t>
            </w:r>
            <w:r w:rsidRPr="001366BA">
              <w:rPr>
                <w:color w:val="1F497D" w:themeColor="text2"/>
                <w:spacing w:val="-9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9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7-18</w:t>
            </w:r>
          </w:p>
          <w:p w14:paraId="57DDFC44" w14:textId="7C7E53F6" w:rsidR="00A24EF4" w:rsidRPr="001366BA" w:rsidRDefault="00A24EF4" w:rsidP="001366BA">
            <w:pPr>
              <w:pStyle w:val="TableParagraph"/>
              <w:spacing w:before="120"/>
              <w:ind w:hanging="144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 w godz. 8-16</w:t>
            </w:r>
          </w:p>
        </w:tc>
      </w:tr>
      <w:tr w:rsidR="00A24EF4" w:rsidRPr="00545BE8" w14:paraId="78154948" w14:textId="77777777" w:rsidTr="001366BA">
        <w:trPr>
          <w:trHeight w:val="680"/>
        </w:trPr>
        <w:tc>
          <w:tcPr>
            <w:tcW w:w="1086" w:type="pct"/>
          </w:tcPr>
          <w:p w14:paraId="46D0F070" w14:textId="14E004FB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58A4D36D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Lipnie</w:t>
            </w:r>
          </w:p>
        </w:tc>
        <w:tc>
          <w:tcPr>
            <w:tcW w:w="2065" w:type="pct"/>
          </w:tcPr>
          <w:p w14:paraId="464FD52A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Spółdzielcza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>4</w:t>
            </w:r>
          </w:p>
          <w:p w14:paraId="7FB17A8E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65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53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40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267</w:t>
            </w:r>
          </w:p>
        </w:tc>
        <w:tc>
          <w:tcPr>
            <w:tcW w:w="1849" w:type="pct"/>
          </w:tcPr>
          <w:p w14:paraId="5B829857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i sob.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</w:t>
            </w:r>
            <w:r w:rsidRPr="001366BA">
              <w:rPr>
                <w:color w:val="1F497D" w:themeColor="text2"/>
                <w:spacing w:val="-5"/>
                <w:sz w:val="16"/>
                <w:szCs w:val="16"/>
                <w:lang w:val="pl-PL"/>
              </w:rPr>
              <w:t>14</w:t>
            </w:r>
          </w:p>
          <w:p w14:paraId="3C1B22DD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14-18</w:t>
            </w:r>
          </w:p>
        </w:tc>
      </w:tr>
      <w:tr w:rsidR="00A24EF4" w:rsidRPr="00545BE8" w14:paraId="68D8D1CB" w14:textId="77777777" w:rsidTr="001366BA">
        <w:trPr>
          <w:trHeight w:val="680"/>
        </w:trPr>
        <w:tc>
          <w:tcPr>
            <w:tcW w:w="1086" w:type="pct"/>
          </w:tcPr>
          <w:p w14:paraId="63A9368E" w14:textId="3B5488D4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6D9ED8E6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w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Miejskiej</w:t>
            </w:r>
            <w:r w:rsidRPr="00FC62EA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Górce</w:t>
            </w:r>
          </w:p>
        </w:tc>
        <w:tc>
          <w:tcPr>
            <w:tcW w:w="2065" w:type="pct"/>
          </w:tcPr>
          <w:p w14:paraId="79FE52EC" w14:textId="77777777" w:rsidR="001366BA" w:rsidRDefault="00A24EF4" w:rsidP="001366BA">
            <w:pPr>
              <w:pStyle w:val="TableParagraph"/>
              <w:spacing w:before="120"/>
              <w:ind w:left="107" w:right="1749"/>
              <w:rPr>
                <w:color w:val="1F497D" w:themeColor="text2"/>
                <w:spacing w:val="40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Ignacego</w:t>
            </w:r>
            <w:r w:rsidR="00FA3073">
              <w:rPr>
                <w:color w:val="1F497D" w:themeColor="text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Buszy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01F3DE4E" w14:textId="56EDC07D" w:rsidR="00A24EF4" w:rsidRPr="00FC62EA" w:rsidRDefault="00A24EF4" w:rsidP="001366BA">
            <w:pPr>
              <w:pStyle w:val="TableParagraph"/>
              <w:spacing w:before="120"/>
              <w:ind w:left="107" w:right="1749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 65 54</w:t>
            </w:r>
            <w:r w:rsidR="00FA3073">
              <w:rPr>
                <w:color w:val="1F497D" w:themeColor="text2"/>
                <w:sz w:val="16"/>
                <w:lang w:val="pl-PL"/>
              </w:rPr>
              <w:t> </w:t>
            </w:r>
            <w:r w:rsidRPr="00FC62EA">
              <w:rPr>
                <w:color w:val="1F497D" w:themeColor="text2"/>
                <w:sz w:val="16"/>
                <w:lang w:val="pl-PL"/>
              </w:rPr>
              <w:t>741</w:t>
            </w:r>
            <w:r w:rsidR="00FA3073">
              <w:rPr>
                <w:color w:val="1F497D" w:themeColor="text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73</w:t>
            </w:r>
          </w:p>
        </w:tc>
        <w:tc>
          <w:tcPr>
            <w:tcW w:w="1849" w:type="pct"/>
          </w:tcPr>
          <w:p w14:paraId="440B656A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i sob.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</w:t>
            </w:r>
            <w:r w:rsidRPr="001366BA">
              <w:rPr>
                <w:color w:val="1F497D" w:themeColor="text2"/>
                <w:spacing w:val="-5"/>
                <w:sz w:val="16"/>
                <w:szCs w:val="16"/>
                <w:lang w:val="pl-PL"/>
              </w:rPr>
              <w:t>14</w:t>
            </w:r>
          </w:p>
          <w:p w14:paraId="043E65EC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14-18</w:t>
            </w:r>
          </w:p>
        </w:tc>
      </w:tr>
      <w:tr w:rsidR="00A24EF4" w:rsidRPr="00545BE8" w14:paraId="31346A0D" w14:textId="77777777" w:rsidTr="001366BA">
        <w:trPr>
          <w:trHeight w:val="680"/>
        </w:trPr>
        <w:tc>
          <w:tcPr>
            <w:tcW w:w="1086" w:type="pct"/>
          </w:tcPr>
          <w:p w14:paraId="3CE6F088" w14:textId="0F2AD668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02A660D6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pacing w:val="-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Osiecznej</w:t>
            </w:r>
          </w:p>
        </w:tc>
        <w:tc>
          <w:tcPr>
            <w:tcW w:w="2065" w:type="pct"/>
          </w:tcPr>
          <w:p w14:paraId="43DD9389" w14:textId="66581BF8" w:rsidR="00A24EF4" w:rsidRPr="00FC62EA" w:rsidRDefault="00A24EF4" w:rsidP="001366BA">
            <w:pPr>
              <w:pStyle w:val="TableParagraph"/>
              <w:spacing w:before="120"/>
              <w:ind w:left="107" w:right="-14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Zakład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Zagospodarowania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Odpadów</w:t>
            </w:r>
            <w:r w:rsidR="001366BA">
              <w:rPr>
                <w:color w:val="1F497D" w:themeColor="text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Trzebania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15</w:t>
            </w:r>
          </w:p>
          <w:p w14:paraId="2671C58A" w14:textId="77777777" w:rsidR="00A24EF4" w:rsidRPr="00FC62EA" w:rsidRDefault="00A24EF4" w:rsidP="001366BA">
            <w:pPr>
              <w:pStyle w:val="TableParagraph"/>
              <w:spacing w:before="120"/>
              <w:ind w:left="107" w:right="921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65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528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50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32</w:t>
            </w:r>
          </w:p>
        </w:tc>
        <w:tc>
          <w:tcPr>
            <w:tcW w:w="1849" w:type="pct"/>
          </w:tcPr>
          <w:p w14:paraId="18D5BE24" w14:textId="0FFEDFB4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pon.,</w:t>
            </w:r>
            <w:r w:rsidRPr="001366BA">
              <w:rPr>
                <w:color w:val="1F497D" w:themeColor="text2"/>
                <w:spacing w:val="-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wt.,</w:t>
            </w:r>
            <w:r w:rsidRPr="001366BA">
              <w:rPr>
                <w:color w:val="1F497D" w:themeColor="text2"/>
                <w:spacing w:val="-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czw.,</w:t>
            </w:r>
            <w:r w:rsidRPr="001366BA">
              <w:rPr>
                <w:color w:val="1F497D" w:themeColor="text2"/>
                <w:spacing w:val="2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pt.</w:t>
            </w:r>
            <w:r w:rsidRPr="001366BA">
              <w:rPr>
                <w:color w:val="1F497D" w:themeColor="text2"/>
                <w:spacing w:val="-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14-17</w:t>
            </w:r>
          </w:p>
          <w:p w14:paraId="5AEC2AD7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śr. i sob. w godz. 10-14</w:t>
            </w:r>
          </w:p>
        </w:tc>
      </w:tr>
      <w:tr w:rsidR="00A24EF4" w:rsidRPr="00545BE8" w14:paraId="55678A69" w14:textId="77777777" w:rsidTr="001366BA">
        <w:trPr>
          <w:trHeight w:val="680"/>
        </w:trPr>
        <w:tc>
          <w:tcPr>
            <w:tcW w:w="1086" w:type="pct"/>
          </w:tcPr>
          <w:p w14:paraId="42D5366F" w14:textId="5B76EDC4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089625A2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Pakosławiu</w:t>
            </w:r>
          </w:p>
        </w:tc>
        <w:tc>
          <w:tcPr>
            <w:tcW w:w="2065" w:type="pct"/>
          </w:tcPr>
          <w:p w14:paraId="032E5B26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Kolejowa</w:t>
            </w:r>
            <w:r w:rsidRPr="00FC62EA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>3</w:t>
            </w:r>
          </w:p>
          <w:p w14:paraId="246B6320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65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54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78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263</w:t>
            </w:r>
          </w:p>
        </w:tc>
        <w:tc>
          <w:tcPr>
            <w:tcW w:w="1849" w:type="pct"/>
          </w:tcPr>
          <w:p w14:paraId="47C75F72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i sob.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</w:t>
            </w:r>
            <w:r w:rsidRPr="001366BA">
              <w:rPr>
                <w:color w:val="1F497D" w:themeColor="text2"/>
                <w:spacing w:val="-5"/>
                <w:sz w:val="16"/>
                <w:szCs w:val="16"/>
                <w:lang w:val="pl-PL"/>
              </w:rPr>
              <w:t>14,</w:t>
            </w:r>
          </w:p>
          <w:p w14:paraId="46A57ADF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14-18</w:t>
            </w:r>
          </w:p>
        </w:tc>
      </w:tr>
      <w:tr w:rsidR="00A24EF4" w:rsidRPr="00545BE8" w14:paraId="0FA9F7CF" w14:textId="77777777" w:rsidTr="001366BA">
        <w:trPr>
          <w:trHeight w:val="680"/>
        </w:trPr>
        <w:tc>
          <w:tcPr>
            <w:tcW w:w="1086" w:type="pct"/>
          </w:tcPr>
          <w:p w14:paraId="0035D057" w14:textId="2FF4AD7F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2B864630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Pępowie</w:t>
            </w:r>
          </w:p>
        </w:tc>
        <w:tc>
          <w:tcPr>
            <w:tcW w:w="2065" w:type="pct"/>
          </w:tcPr>
          <w:p w14:paraId="593F7C33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Dworcowa</w:t>
            </w:r>
            <w:r w:rsidRPr="00FC62EA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>1</w:t>
            </w:r>
          </w:p>
          <w:p w14:paraId="738C93CE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65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57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36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332</w:t>
            </w:r>
          </w:p>
        </w:tc>
        <w:tc>
          <w:tcPr>
            <w:tcW w:w="1849" w:type="pct"/>
          </w:tcPr>
          <w:p w14:paraId="2A1EB4E7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i sob.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</w:t>
            </w:r>
            <w:r w:rsidRPr="001366BA">
              <w:rPr>
                <w:color w:val="1F497D" w:themeColor="text2"/>
                <w:spacing w:val="-5"/>
                <w:sz w:val="16"/>
                <w:szCs w:val="16"/>
                <w:lang w:val="pl-PL"/>
              </w:rPr>
              <w:t>14</w:t>
            </w:r>
          </w:p>
          <w:p w14:paraId="770ED90E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14-18</w:t>
            </w:r>
          </w:p>
        </w:tc>
      </w:tr>
      <w:tr w:rsidR="00A24EF4" w:rsidRPr="00545BE8" w14:paraId="455CB8E4" w14:textId="77777777" w:rsidTr="001366BA">
        <w:trPr>
          <w:trHeight w:val="680"/>
        </w:trPr>
        <w:tc>
          <w:tcPr>
            <w:tcW w:w="1086" w:type="pct"/>
          </w:tcPr>
          <w:p w14:paraId="06946E49" w14:textId="0A9B0D31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07578ED6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Pogorzeli</w:t>
            </w:r>
          </w:p>
        </w:tc>
        <w:tc>
          <w:tcPr>
            <w:tcW w:w="2065" w:type="pct"/>
          </w:tcPr>
          <w:p w14:paraId="0C9DFB20" w14:textId="77777777" w:rsidR="001366BA" w:rsidRDefault="00A24EF4" w:rsidP="001366BA">
            <w:pPr>
              <w:pStyle w:val="TableParagraph"/>
              <w:spacing w:before="120"/>
              <w:ind w:left="107" w:right="-14"/>
              <w:rPr>
                <w:color w:val="1F497D" w:themeColor="text2"/>
                <w:spacing w:val="40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7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Gostyńska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14a</w:t>
            </w:r>
            <w:r w:rsidRPr="00FC62EA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(teren</w:t>
            </w:r>
            <w:r w:rsidRPr="00FC62EA">
              <w:rPr>
                <w:color w:val="1F497D" w:themeColor="text2"/>
                <w:spacing w:val="-7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GS,</w:t>
            </w:r>
            <w:r w:rsidRPr="00FC62EA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skład</w:t>
            </w:r>
            <w:r w:rsidRPr="00FC62EA">
              <w:rPr>
                <w:color w:val="1F497D" w:themeColor="text2"/>
                <w:spacing w:val="-7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węgla)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450F5094" w14:textId="79F37A0B" w:rsidR="00A24EF4" w:rsidRPr="00FC62EA" w:rsidRDefault="00A24EF4" w:rsidP="001366BA">
            <w:pPr>
              <w:pStyle w:val="TableParagraph"/>
              <w:spacing w:before="120"/>
              <w:ind w:left="107" w:right="-14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 501 037 477</w:t>
            </w:r>
          </w:p>
        </w:tc>
        <w:tc>
          <w:tcPr>
            <w:tcW w:w="1849" w:type="pct"/>
          </w:tcPr>
          <w:p w14:paraId="60F4C75E" w14:textId="3FD8A5AD" w:rsidR="00A81EE6" w:rsidRPr="001366BA" w:rsidRDefault="00A24EF4" w:rsidP="001366BA">
            <w:pPr>
              <w:pStyle w:val="TableParagraph"/>
              <w:spacing w:before="120"/>
              <w:ind w:hanging="152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i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10-14,</w:t>
            </w:r>
          </w:p>
          <w:p w14:paraId="299146FA" w14:textId="7558BAE8" w:rsidR="00A24EF4" w:rsidRPr="001366BA" w:rsidRDefault="00A24EF4" w:rsidP="001366BA">
            <w:pPr>
              <w:pStyle w:val="TableParagraph"/>
              <w:spacing w:before="120"/>
              <w:ind w:hanging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 w godz. 14-18,</w:t>
            </w:r>
          </w:p>
        </w:tc>
      </w:tr>
      <w:tr w:rsidR="00A24EF4" w:rsidRPr="00545BE8" w14:paraId="7B2AF530" w14:textId="77777777" w:rsidTr="001366BA">
        <w:trPr>
          <w:trHeight w:val="680"/>
        </w:trPr>
        <w:tc>
          <w:tcPr>
            <w:tcW w:w="1086" w:type="pct"/>
          </w:tcPr>
          <w:p w14:paraId="112DD507" w14:textId="6AE762FF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26522AFC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proofErr w:type="spellStart"/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Poniecu</w:t>
            </w:r>
            <w:proofErr w:type="spellEnd"/>
          </w:p>
        </w:tc>
        <w:tc>
          <w:tcPr>
            <w:tcW w:w="2065" w:type="pct"/>
          </w:tcPr>
          <w:p w14:paraId="04204535" w14:textId="77777777" w:rsidR="001366BA" w:rsidRDefault="00A24EF4" w:rsidP="001366BA">
            <w:pPr>
              <w:pStyle w:val="TableParagraph"/>
              <w:spacing w:before="120"/>
              <w:ind w:left="107" w:right="-156"/>
              <w:rPr>
                <w:color w:val="1F497D" w:themeColor="text2"/>
                <w:spacing w:val="40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Krobska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39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(teren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składu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węgla)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3947DD4A" w14:textId="4BB544E1" w:rsidR="00A24EF4" w:rsidRPr="00FC62EA" w:rsidRDefault="00A24EF4" w:rsidP="001366BA">
            <w:pPr>
              <w:pStyle w:val="TableParagraph"/>
              <w:spacing w:before="120"/>
              <w:ind w:left="107" w:right="-156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 65 57 31 539</w:t>
            </w:r>
          </w:p>
        </w:tc>
        <w:tc>
          <w:tcPr>
            <w:tcW w:w="1849" w:type="pct"/>
          </w:tcPr>
          <w:p w14:paraId="695873AA" w14:textId="6807470C" w:rsidR="00A81EE6" w:rsidRPr="001366BA" w:rsidRDefault="00A24EF4" w:rsidP="001366BA">
            <w:pPr>
              <w:pStyle w:val="TableParagraph"/>
              <w:spacing w:before="120"/>
              <w:ind w:hanging="152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i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10-14,</w:t>
            </w:r>
          </w:p>
          <w:p w14:paraId="015A2ADC" w14:textId="7A3D7F6E" w:rsidR="00A24EF4" w:rsidRPr="001366BA" w:rsidRDefault="00A24EF4" w:rsidP="001366BA">
            <w:pPr>
              <w:pStyle w:val="TableParagraph"/>
              <w:spacing w:before="120"/>
              <w:ind w:hanging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 w godz. 14-18,</w:t>
            </w:r>
          </w:p>
        </w:tc>
      </w:tr>
      <w:tr w:rsidR="00A24EF4" w:rsidRPr="00545BE8" w14:paraId="7DA3E714" w14:textId="77777777" w:rsidTr="001366BA">
        <w:trPr>
          <w:trHeight w:val="680"/>
        </w:trPr>
        <w:tc>
          <w:tcPr>
            <w:tcW w:w="1086" w:type="pct"/>
          </w:tcPr>
          <w:p w14:paraId="25825021" w14:textId="759E3332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1348CFC4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Rawiczu</w:t>
            </w:r>
          </w:p>
        </w:tc>
        <w:tc>
          <w:tcPr>
            <w:tcW w:w="2065" w:type="pct"/>
          </w:tcPr>
          <w:p w14:paraId="6B575A82" w14:textId="7C61DC9A" w:rsidR="00A24EF4" w:rsidRPr="00FC62EA" w:rsidRDefault="001366BA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>
              <w:rPr>
                <w:color w:val="1F497D" w:themeColor="text2"/>
                <w:sz w:val="16"/>
                <w:lang w:val="pl-PL"/>
              </w:rPr>
              <w:t>SPO</w:t>
            </w:r>
            <w:r w:rsidR="00A24EF4" w:rsidRPr="00FC62EA">
              <w:rPr>
                <w:color w:val="1F497D" w:themeColor="text2"/>
                <w:spacing w:val="80"/>
                <w:sz w:val="16"/>
                <w:lang w:val="pl-PL"/>
              </w:rPr>
              <w:t xml:space="preserve"> </w:t>
            </w:r>
            <w:r w:rsidR="00A24EF4" w:rsidRPr="00FC62EA">
              <w:rPr>
                <w:color w:val="1F497D" w:themeColor="text2"/>
                <w:sz w:val="16"/>
                <w:lang w:val="pl-PL"/>
              </w:rPr>
              <w:t>Komunalnych</w:t>
            </w:r>
            <w:r w:rsidR="00A24EF4" w:rsidRPr="00FC62EA">
              <w:rPr>
                <w:color w:val="1F497D" w:themeColor="text2"/>
                <w:spacing w:val="80"/>
                <w:sz w:val="16"/>
                <w:lang w:val="pl-PL"/>
              </w:rPr>
              <w:t xml:space="preserve"> </w:t>
            </w:r>
            <w:r w:rsidR="00A24EF4" w:rsidRPr="00FC62EA">
              <w:rPr>
                <w:color w:val="1F497D" w:themeColor="text2"/>
                <w:sz w:val="16"/>
                <w:lang w:val="pl-PL"/>
              </w:rPr>
              <w:t>w</w:t>
            </w:r>
            <w:r w:rsidR="00A24EF4"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="00A24EF4" w:rsidRPr="00FC62EA">
              <w:rPr>
                <w:color w:val="1F497D" w:themeColor="text2"/>
                <w:spacing w:val="-2"/>
                <w:sz w:val="16"/>
                <w:lang w:val="pl-PL"/>
              </w:rPr>
              <w:t>Rawiczu</w:t>
            </w:r>
          </w:p>
          <w:p w14:paraId="113811EF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506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181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616</w:t>
            </w:r>
          </w:p>
        </w:tc>
        <w:tc>
          <w:tcPr>
            <w:tcW w:w="1849" w:type="pct"/>
          </w:tcPr>
          <w:p w14:paraId="489AA05E" w14:textId="77777777" w:rsidR="00A24EF4" w:rsidRPr="001366BA" w:rsidRDefault="00A24EF4" w:rsidP="001366BA">
            <w:pPr>
              <w:pStyle w:val="TableParagraph"/>
              <w:spacing w:before="120"/>
              <w:ind w:hanging="346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pon. - pt.</w:t>
            </w:r>
            <w:r w:rsidRPr="001366BA">
              <w:rPr>
                <w:color w:val="1F497D" w:themeColor="text2"/>
                <w:spacing w:val="-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7-18</w:t>
            </w:r>
          </w:p>
          <w:p w14:paraId="6F071455" w14:textId="77777777" w:rsidR="00A24EF4" w:rsidRPr="001366BA" w:rsidRDefault="00A24EF4" w:rsidP="001366BA">
            <w:pPr>
              <w:pStyle w:val="TableParagraph"/>
              <w:spacing w:before="120"/>
              <w:ind w:hanging="346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 w godz. 8-15</w:t>
            </w:r>
          </w:p>
        </w:tc>
      </w:tr>
      <w:tr w:rsidR="00A24EF4" w:rsidRPr="00545BE8" w14:paraId="209FD7E3" w14:textId="77777777" w:rsidTr="001366BA">
        <w:trPr>
          <w:trHeight w:val="680"/>
        </w:trPr>
        <w:tc>
          <w:tcPr>
            <w:tcW w:w="1086" w:type="pct"/>
          </w:tcPr>
          <w:p w14:paraId="4E9F5F60" w14:textId="2F684A19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531AD285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Rydzynie</w:t>
            </w:r>
          </w:p>
        </w:tc>
        <w:tc>
          <w:tcPr>
            <w:tcW w:w="2065" w:type="pct"/>
          </w:tcPr>
          <w:p w14:paraId="470B20B1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Kłoda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(teren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oczyszczalni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ścieków,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wjazd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od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ulicy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Przemysłowej)</w:t>
            </w:r>
          </w:p>
          <w:p w14:paraId="10F2011E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601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881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829</w:t>
            </w:r>
          </w:p>
        </w:tc>
        <w:tc>
          <w:tcPr>
            <w:tcW w:w="1849" w:type="pct"/>
          </w:tcPr>
          <w:p w14:paraId="36609DB8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 i sob.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2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</w:t>
            </w:r>
            <w:r w:rsidRPr="001366BA">
              <w:rPr>
                <w:color w:val="1F497D" w:themeColor="text2"/>
                <w:spacing w:val="-5"/>
                <w:sz w:val="16"/>
                <w:szCs w:val="16"/>
                <w:lang w:val="pl-PL"/>
              </w:rPr>
              <w:t>14</w:t>
            </w:r>
          </w:p>
          <w:p w14:paraId="338F6EF1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3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14-18</w:t>
            </w:r>
          </w:p>
        </w:tc>
      </w:tr>
      <w:tr w:rsidR="00A24EF4" w:rsidRPr="00545BE8" w14:paraId="7409F5E1" w14:textId="77777777" w:rsidTr="001366BA">
        <w:trPr>
          <w:trHeight w:val="680"/>
        </w:trPr>
        <w:tc>
          <w:tcPr>
            <w:tcW w:w="1086" w:type="pct"/>
          </w:tcPr>
          <w:p w14:paraId="2F29EC1E" w14:textId="5448A189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76540DC4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Śmiglu</w:t>
            </w:r>
          </w:p>
        </w:tc>
        <w:tc>
          <w:tcPr>
            <w:tcW w:w="2065" w:type="pct"/>
          </w:tcPr>
          <w:p w14:paraId="3836F3F0" w14:textId="77777777" w:rsidR="001366BA" w:rsidRDefault="00A24EF4" w:rsidP="001366BA">
            <w:pPr>
              <w:pStyle w:val="TableParagraph"/>
              <w:spacing w:before="120"/>
              <w:ind w:left="107" w:right="-156"/>
              <w:rPr>
                <w:color w:val="1F497D" w:themeColor="text2"/>
                <w:spacing w:val="40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Kompostownia</w:t>
            </w:r>
            <w:r w:rsidRPr="00FC62EA">
              <w:rPr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Odpadów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Zielonych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w</w:t>
            </w:r>
            <w:r w:rsidRPr="00FC62EA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Koszanowie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11A1145D" w14:textId="3660BCC7" w:rsidR="00A24EF4" w:rsidRPr="00FC62EA" w:rsidRDefault="00A24EF4" w:rsidP="001366BA">
            <w:pPr>
              <w:pStyle w:val="TableParagraph"/>
              <w:spacing w:before="120"/>
              <w:ind w:left="107" w:right="19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 506 182 297</w:t>
            </w:r>
          </w:p>
        </w:tc>
        <w:tc>
          <w:tcPr>
            <w:tcW w:w="1849" w:type="pct"/>
          </w:tcPr>
          <w:p w14:paraId="1716084F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pon.,</w:t>
            </w:r>
            <w:r w:rsidRPr="001366BA">
              <w:rPr>
                <w:color w:val="1F497D" w:themeColor="text2"/>
                <w:spacing w:val="-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czw.,</w:t>
            </w:r>
            <w:r w:rsidRPr="001366BA">
              <w:rPr>
                <w:color w:val="1F497D" w:themeColor="text2"/>
                <w:spacing w:val="2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pt.</w:t>
            </w:r>
            <w:r w:rsidRPr="001366BA">
              <w:rPr>
                <w:color w:val="1F497D" w:themeColor="text2"/>
                <w:spacing w:val="-6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4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14-18</w:t>
            </w:r>
          </w:p>
          <w:p w14:paraId="43497493" w14:textId="77777777" w:rsidR="00A24EF4" w:rsidRPr="001366B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 i sob. w godz. 10-14</w:t>
            </w:r>
          </w:p>
        </w:tc>
      </w:tr>
      <w:tr w:rsidR="00A24EF4" w:rsidRPr="00545BE8" w14:paraId="429D0D4E" w14:textId="77777777" w:rsidTr="001366BA">
        <w:trPr>
          <w:trHeight w:val="680"/>
        </w:trPr>
        <w:tc>
          <w:tcPr>
            <w:tcW w:w="1086" w:type="pct"/>
          </w:tcPr>
          <w:p w14:paraId="2870A50B" w14:textId="561AB201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04786C1E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Święciechowie</w:t>
            </w:r>
          </w:p>
        </w:tc>
        <w:tc>
          <w:tcPr>
            <w:tcW w:w="2065" w:type="pct"/>
          </w:tcPr>
          <w:p w14:paraId="1AD87B90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34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Kopernika</w:t>
            </w:r>
            <w:r w:rsidRPr="00FC62EA">
              <w:rPr>
                <w:color w:val="1F497D" w:themeColor="text2"/>
                <w:spacing w:val="33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6</w:t>
            </w:r>
            <w:r w:rsidRPr="00FC62EA">
              <w:rPr>
                <w:color w:val="1F497D" w:themeColor="text2"/>
                <w:spacing w:val="36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(teren</w:t>
            </w:r>
            <w:r w:rsidRPr="00FC62EA">
              <w:rPr>
                <w:color w:val="1F497D" w:themeColor="text2"/>
                <w:spacing w:val="35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dawnej</w:t>
            </w:r>
            <w:r w:rsidRPr="00FC62EA">
              <w:rPr>
                <w:color w:val="1F497D" w:themeColor="text2"/>
                <w:spacing w:val="34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Rolniczej</w:t>
            </w:r>
            <w:r w:rsidRPr="00FC62EA">
              <w:rPr>
                <w:color w:val="1F497D" w:themeColor="text2"/>
                <w:spacing w:val="34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Spółdzielni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Produkcyjnej)</w:t>
            </w:r>
          </w:p>
          <w:p w14:paraId="7E0913C8" w14:textId="77777777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</w:t>
            </w:r>
            <w:r w:rsidRPr="00FC62EA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691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935</w:t>
            </w:r>
            <w:r w:rsidRPr="00FC62EA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pacing w:val="-5"/>
                <w:sz w:val="16"/>
                <w:lang w:val="pl-PL"/>
              </w:rPr>
              <w:t>246</w:t>
            </w:r>
          </w:p>
        </w:tc>
        <w:tc>
          <w:tcPr>
            <w:tcW w:w="1849" w:type="pct"/>
          </w:tcPr>
          <w:p w14:paraId="3039873D" w14:textId="10AE5B11" w:rsidR="00A81EE6" w:rsidRPr="001366BA" w:rsidRDefault="00A24EF4" w:rsidP="001366BA">
            <w:pPr>
              <w:pStyle w:val="TableParagraph"/>
              <w:spacing w:before="120"/>
              <w:ind w:right="175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i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10-14</w:t>
            </w:r>
          </w:p>
          <w:p w14:paraId="2A05FBE3" w14:textId="0B532B3C" w:rsidR="00A24EF4" w:rsidRPr="001366BA" w:rsidRDefault="00A24EF4" w:rsidP="001366BA">
            <w:pPr>
              <w:pStyle w:val="TableParagraph"/>
              <w:spacing w:before="120"/>
              <w:ind w:right="175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 w godz. 14-18</w:t>
            </w:r>
          </w:p>
        </w:tc>
      </w:tr>
      <w:tr w:rsidR="00A24EF4" w:rsidRPr="00545BE8" w14:paraId="5B33C0B2" w14:textId="77777777" w:rsidTr="001366BA">
        <w:trPr>
          <w:trHeight w:val="680"/>
        </w:trPr>
        <w:tc>
          <w:tcPr>
            <w:tcW w:w="1086" w:type="pct"/>
          </w:tcPr>
          <w:p w14:paraId="1E143B03" w14:textId="7F57DA0B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PSZOK</w:t>
            </w:r>
          </w:p>
          <w:p w14:paraId="0928951F" w14:textId="77777777" w:rsidR="00A24EF4" w:rsidRPr="00FC62EA" w:rsidRDefault="00A24EF4" w:rsidP="001366BA">
            <w:pPr>
              <w:pStyle w:val="TableParagraph"/>
              <w:spacing w:before="120"/>
              <w:jc w:val="center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 xml:space="preserve">w </w:t>
            </w:r>
            <w:r w:rsidRPr="00FC62EA">
              <w:rPr>
                <w:color w:val="1F497D" w:themeColor="text2"/>
                <w:spacing w:val="-2"/>
                <w:sz w:val="16"/>
                <w:lang w:val="pl-PL"/>
              </w:rPr>
              <w:t>Wijewie</w:t>
            </w:r>
          </w:p>
        </w:tc>
        <w:tc>
          <w:tcPr>
            <w:tcW w:w="2065" w:type="pct"/>
          </w:tcPr>
          <w:p w14:paraId="7BA6503A" w14:textId="77777777" w:rsidR="001366B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pacing w:val="40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ul.</w:t>
            </w:r>
            <w:r w:rsidRPr="00FC62EA">
              <w:rPr>
                <w:color w:val="1F497D" w:themeColor="text2"/>
                <w:spacing w:val="-7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Wincentego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Witosa</w:t>
            </w:r>
            <w:r w:rsidRPr="00FC62EA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52</w:t>
            </w:r>
            <w:r w:rsidRPr="00FC62EA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(teren</w:t>
            </w:r>
            <w:r w:rsidRPr="00FC62EA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dawnego</w:t>
            </w:r>
            <w:r w:rsidRPr="00FC62EA">
              <w:rPr>
                <w:color w:val="1F497D" w:themeColor="text2"/>
                <w:spacing w:val="-7"/>
                <w:sz w:val="16"/>
                <w:lang w:val="pl-PL"/>
              </w:rPr>
              <w:t xml:space="preserve"> </w:t>
            </w:r>
            <w:r w:rsidRPr="00FC62EA">
              <w:rPr>
                <w:color w:val="1F497D" w:themeColor="text2"/>
                <w:sz w:val="16"/>
                <w:lang w:val="pl-PL"/>
              </w:rPr>
              <w:t>SKR)</w:t>
            </w:r>
            <w:r w:rsidRPr="00FC62EA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74ED6E1F" w14:textId="7FD3CE82" w:rsidR="00A24EF4" w:rsidRPr="00FC62EA" w:rsidRDefault="00A24EF4" w:rsidP="001366BA">
            <w:pPr>
              <w:pStyle w:val="TableParagraph"/>
              <w:spacing w:before="120"/>
              <w:ind w:left="107"/>
              <w:rPr>
                <w:color w:val="1F497D" w:themeColor="text2"/>
                <w:sz w:val="16"/>
                <w:lang w:val="pl-PL"/>
              </w:rPr>
            </w:pPr>
            <w:r w:rsidRPr="00FC62EA">
              <w:rPr>
                <w:color w:val="1F497D" w:themeColor="text2"/>
                <w:sz w:val="16"/>
                <w:lang w:val="pl-PL"/>
              </w:rPr>
              <w:t>tel. 601 055 363</w:t>
            </w:r>
          </w:p>
        </w:tc>
        <w:tc>
          <w:tcPr>
            <w:tcW w:w="1849" w:type="pct"/>
          </w:tcPr>
          <w:p w14:paraId="378A8E4B" w14:textId="5CE654E1" w:rsidR="00A81EE6" w:rsidRPr="001366BA" w:rsidRDefault="00A24EF4" w:rsidP="001366BA">
            <w:pPr>
              <w:pStyle w:val="TableParagraph"/>
              <w:spacing w:before="120"/>
              <w:ind w:hanging="152"/>
              <w:jc w:val="center"/>
              <w:rPr>
                <w:color w:val="1F497D" w:themeColor="text2"/>
                <w:spacing w:val="40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wt.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i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sob.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w</w:t>
            </w:r>
            <w:r w:rsidRPr="001366BA">
              <w:rPr>
                <w:color w:val="1F497D" w:themeColor="text2"/>
                <w:spacing w:val="-7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godz.</w:t>
            </w:r>
            <w:r w:rsidRPr="001366BA">
              <w:rPr>
                <w:color w:val="1F497D" w:themeColor="text2"/>
                <w:spacing w:val="-8"/>
                <w:sz w:val="16"/>
                <w:szCs w:val="16"/>
                <w:lang w:val="pl-PL"/>
              </w:rPr>
              <w:t xml:space="preserve"> </w:t>
            </w: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10-14</w:t>
            </w:r>
          </w:p>
          <w:p w14:paraId="598194BB" w14:textId="5158F61B" w:rsidR="00A24EF4" w:rsidRPr="001366BA" w:rsidRDefault="00A24EF4" w:rsidP="001366BA">
            <w:pPr>
              <w:pStyle w:val="TableParagraph"/>
              <w:spacing w:before="120"/>
              <w:ind w:hanging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1366BA">
              <w:rPr>
                <w:color w:val="1F497D" w:themeColor="text2"/>
                <w:sz w:val="16"/>
                <w:szCs w:val="16"/>
                <w:lang w:val="pl-PL"/>
              </w:rPr>
              <w:t>czw. w godz. 14-18</w:t>
            </w:r>
          </w:p>
        </w:tc>
      </w:tr>
    </w:tbl>
    <w:p w14:paraId="6B7442AE" w14:textId="77777777" w:rsidR="00A24EF4" w:rsidRDefault="00A24EF4" w:rsidP="00A24EF4">
      <w:pPr>
        <w:jc w:val="both"/>
        <w:rPr>
          <w:szCs w:val="28"/>
        </w:rPr>
      </w:pPr>
    </w:p>
    <w:p w14:paraId="662EFB21" w14:textId="231A5A0E" w:rsidR="005A20F1" w:rsidRDefault="00A42EC0" w:rsidP="00A81EE6">
      <w:pPr>
        <w:ind w:left="709"/>
        <w:jc w:val="both"/>
        <w:rPr>
          <w:b w:val="0"/>
          <w:bCs/>
          <w:sz w:val="24"/>
          <w:szCs w:val="24"/>
        </w:rPr>
      </w:pPr>
      <w:r w:rsidRPr="003F732C">
        <w:rPr>
          <w:b w:val="0"/>
          <w:bCs/>
          <w:color w:val="1F497D"/>
          <w:sz w:val="24"/>
          <w:szCs w:val="24"/>
        </w:rPr>
        <w:t>Utworzenie i prowadzenie wszystkich PSZOK oparto na zleceniu tego zadania firmom wyłonionym w ramach przetargu nieograniczonego, który przeprowadzono w 202</w:t>
      </w:r>
      <w:r w:rsidR="00E76C13" w:rsidRPr="003F732C">
        <w:rPr>
          <w:b w:val="0"/>
          <w:bCs/>
          <w:color w:val="1F497D"/>
          <w:sz w:val="24"/>
          <w:szCs w:val="24"/>
        </w:rPr>
        <w:t>2</w:t>
      </w:r>
      <w:r w:rsidRPr="003F732C">
        <w:rPr>
          <w:b w:val="0"/>
          <w:bCs/>
          <w:color w:val="1F497D"/>
          <w:sz w:val="24"/>
          <w:szCs w:val="24"/>
        </w:rPr>
        <w:t xml:space="preserve"> r. na okres od stycznia </w:t>
      </w:r>
      <w:r w:rsidR="00E76C13" w:rsidRPr="003F732C">
        <w:rPr>
          <w:b w:val="0"/>
          <w:bCs/>
          <w:color w:val="1F497D"/>
          <w:sz w:val="24"/>
          <w:szCs w:val="24"/>
        </w:rPr>
        <w:t xml:space="preserve">2023 r. </w:t>
      </w:r>
      <w:r w:rsidRPr="003F732C">
        <w:rPr>
          <w:b w:val="0"/>
          <w:bCs/>
          <w:color w:val="1F497D"/>
          <w:sz w:val="24"/>
          <w:szCs w:val="24"/>
        </w:rPr>
        <w:t xml:space="preserve">do </w:t>
      </w:r>
      <w:r w:rsidR="00E76C13" w:rsidRPr="003F732C">
        <w:rPr>
          <w:b w:val="0"/>
          <w:bCs/>
          <w:color w:val="1F497D"/>
          <w:sz w:val="24"/>
          <w:szCs w:val="24"/>
        </w:rPr>
        <w:t>czerwca</w:t>
      </w:r>
      <w:r w:rsidRPr="003F732C">
        <w:rPr>
          <w:b w:val="0"/>
          <w:bCs/>
          <w:color w:val="1F497D"/>
          <w:sz w:val="24"/>
          <w:szCs w:val="24"/>
        </w:rPr>
        <w:t xml:space="preserve"> 202</w:t>
      </w:r>
      <w:r w:rsidR="00E76C13" w:rsidRPr="003F732C">
        <w:rPr>
          <w:b w:val="0"/>
          <w:bCs/>
          <w:color w:val="1F497D"/>
          <w:sz w:val="24"/>
          <w:szCs w:val="24"/>
        </w:rPr>
        <w:t>4</w:t>
      </w:r>
      <w:r w:rsidRPr="003F732C">
        <w:rPr>
          <w:b w:val="0"/>
          <w:bCs/>
          <w:color w:val="1F497D"/>
          <w:sz w:val="24"/>
          <w:szCs w:val="24"/>
        </w:rPr>
        <w:t xml:space="preserve"> r.</w:t>
      </w:r>
      <w:r w:rsidR="00E61E20" w:rsidRPr="003F732C">
        <w:rPr>
          <w:b w:val="0"/>
          <w:bCs/>
          <w:color w:val="1F497D"/>
          <w:sz w:val="24"/>
          <w:szCs w:val="24"/>
        </w:rPr>
        <w:t xml:space="preserve"> Koszty prowadzenia PSZOK liczone były jako suma stałych cen ryczałtowych za prowadzenie PSZOK oraz kosztów transportu </w:t>
      </w:r>
      <w:r w:rsidR="00DA656B" w:rsidRPr="003F732C">
        <w:rPr>
          <w:b w:val="0"/>
          <w:bCs/>
          <w:color w:val="1F497D"/>
          <w:sz w:val="24"/>
          <w:szCs w:val="24"/>
        </w:rPr>
        <w:t xml:space="preserve">                   </w:t>
      </w:r>
      <w:r w:rsidR="00E61E20" w:rsidRPr="003F732C">
        <w:rPr>
          <w:b w:val="0"/>
          <w:bCs/>
          <w:color w:val="1F497D"/>
          <w:sz w:val="24"/>
          <w:szCs w:val="24"/>
        </w:rPr>
        <w:lastRenderedPageBreak/>
        <w:t>i zagospodarowania 1 Mg poszczególnych frakcji odpadów. Całościowe roczne koszty w 202</w:t>
      </w:r>
      <w:r w:rsidR="003F732C" w:rsidRPr="003F732C">
        <w:rPr>
          <w:b w:val="0"/>
          <w:bCs/>
          <w:color w:val="1F497D"/>
          <w:sz w:val="24"/>
          <w:szCs w:val="24"/>
        </w:rPr>
        <w:t>3</w:t>
      </w:r>
      <w:r w:rsidR="00E61E20" w:rsidRPr="003F732C">
        <w:rPr>
          <w:b w:val="0"/>
          <w:bCs/>
          <w:color w:val="1F497D"/>
          <w:sz w:val="24"/>
          <w:szCs w:val="24"/>
        </w:rPr>
        <w:t xml:space="preserve"> r. wyniosły</w:t>
      </w:r>
      <w:r w:rsidR="009B487F" w:rsidRPr="003F732C">
        <w:rPr>
          <w:b w:val="0"/>
          <w:bCs/>
          <w:color w:val="1F497D"/>
          <w:sz w:val="24"/>
          <w:szCs w:val="24"/>
        </w:rPr>
        <w:t xml:space="preserve"> </w:t>
      </w:r>
      <w:r w:rsidR="003F732C" w:rsidRPr="003F732C">
        <w:rPr>
          <w:b w:val="0"/>
          <w:bCs/>
          <w:color w:val="1F497D"/>
          <w:sz w:val="24"/>
          <w:szCs w:val="24"/>
        </w:rPr>
        <w:t>16 385 286,24 zł</w:t>
      </w:r>
      <w:r w:rsidR="009C2A09" w:rsidRPr="003F732C">
        <w:rPr>
          <w:b w:val="0"/>
          <w:bCs/>
          <w:color w:val="auto"/>
          <w:sz w:val="24"/>
          <w:szCs w:val="24"/>
        </w:rPr>
        <w:t>.</w:t>
      </w:r>
    </w:p>
    <w:p w14:paraId="33650CD0" w14:textId="77777777" w:rsidR="00E61E20" w:rsidRDefault="00E61E20" w:rsidP="00A24EF4">
      <w:pPr>
        <w:jc w:val="both"/>
        <w:rPr>
          <w:b w:val="0"/>
          <w:bCs/>
          <w:sz w:val="24"/>
          <w:szCs w:val="24"/>
        </w:rPr>
      </w:pPr>
    </w:p>
    <w:p w14:paraId="46A949A6" w14:textId="3DEAE110" w:rsidR="00A81EE6" w:rsidRDefault="00E61E20" w:rsidP="00A81EE6">
      <w:pPr>
        <w:ind w:left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Z wymienionych </w:t>
      </w:r>
      <w:r w:rsidR="00582767">
        <w:rPr>
          <w:b w:val="0"/>
          <w:bCs/>
          <w:sz w:val="24"/>
          <w:szCs w:val="24"/>
        </w:rPr>
        <w:t>funkcjonujących w 202</w:t>
      </w:r>
      <w:r w:rsidR="00E76C13">
        <w:rPr>
          <w:b w:val="0"/>
          <w:bCs/>
          <w:sz w:val="24"/>
          <w:szCs w:val="24"/>
        </w:rPr>
        <w:t>3</w:t>
      </w:r>
      <w:r w:rsidR="00582767">
        <w:rPr>
          <w:b w:val="0"/>
          <w:bCs/>
          <w:sz w:val="24"/>
          <w:szCs w:val="24"/>
        </w:rPr>
        <w:t xml:space="preserve"> r. 19 Punktów Selektywnego Zbierania Odpadów Komunalnych w dalszym ciągu 17 prowadzonych jest przez Miejski Zakład Oczyszczania Sp. z o.o. z siedzibą w Lesznie przy ul. Saperskiej 23, PSZOK w Bojanowie prowadzony jest przez Zakład Gospodarki Komunalnej i Mieszkaniowej w Gołaszynie, Gołaszyn 11a, 63-940 Bojanowo, natomiast PSZOK we Wijewie przez Firmę Usługowo – Handlową Dominik Zając, ul. Szkolna 46, Błotnica, 64-234 Przemęt</w:t>
      </w:r>
      <w:r w:rsidR="00055924">
        <w:rPr>
          <w:b w:val="0"/>
          <w:bCs/>
          <w:sz w:val="24"/>
          <w:szCs w:val="24"/>
        </w:rPr>
        <w:t>.</w:t>
      </w:r>
    </w:p>
    <w:p w14:paraId="677B4716" w14:textId="77777777" w:rsidR="001137BD" w:rsidRDefault="001137BD" w:rsidP="00A81EE6">
      <w:pPr>
        <w:ind w:left="709"/>
        <w:jc w:val="both"/>
        <w:rPr>
          <w:b w:val="0"/>
          <w:bCs/>
          <w:sz w:val="24"/>
          <w:szCs w:val="24"/>
        </w:rPr>
      </w:pPr>
    </w:p>
    <w:p w14:paraId="7F62F267" w14:textId="77777777" w:rsidR="00A81EE6" w:rsidRPr="00A81EE6" w:rsidRDefault="00A81EE6" w:rsidP="00A81EE6">
      <w:pPr>
        <w:ind w:left="709"/>
        <w:jc w:val="both"/>
        <w:rPr>
          <w:b w:val="0"/>
          <w:sz w:val="24"/>
          <w:szCs w:val="24"/>
        </w:rPr>
      </w:pPr>
      <w:r w:rsidRPr="00A81EE6">
        <w:rPr>
          <w:rFonts w:cs="Arial"/>
          <w:b w:val="0"/>
          <w:sz w:val="24"/>
          <w:szCs w:val="24"/>
          <w:lang w:eastAsia="pl-PL"/>
        </w:rPr>
        <w:t>Właściciele nieruchomości zamieszkałych na terenie KZGRL do PSZOK mogą bezpłatnie oddać następujące rodzaje zebranych selektywnie odpadów:</w:t>
      </w:r>
    </w:p>
    <w:p w14:paraId="11FA4A57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papier,</w:t>
      </w:r>
    </w:p>
    <w:p w14:paraId="4A0294E4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tworzywa sztuczne i metale,</w:t>
      </w:r>
    </w:p>
    <w:p w14:paraId="6598B43B" w14:textId="3FEBE869" w:rsidR="00A81EE6" w:rsidRPr="001218C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szkło</w:t>
      </w:r>
      <w:r w:rsidRPr="001218C6">
        <w:rPr>
          <w:b w:val="0"/>
          <w:sz w:val="24"/>
          <w:szCs w:val="24"/>
          <w:lang w:eastAsia="pl-PL"/>
        </w:rPr>
        <w:t>,</w:t>
      </w:r>
    </w:p>
    <w:p w14:paraId="2E47236F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odpady komunalne ulegające biodegradacji, w tym odpady zielone</w:t>
      </w:r>
      <w:r>
        <w:rPr>
          <w:b w:val="0"/>
          <w:sz w:val="24"/>
          <w:szCs w:val="24"/>
          <w:lang w:eastAsia="pl-PL"/>
        </w:rPr>
        <w:t>,</w:t>
      </w:r>
    </w:p>
    <w:p w14:paraId="7A2737A8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przeterminowane leki,</w:t>
      </w:r>
    </w:p>
    <w:p w14:paraId="4D8F1C2B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chemikalia,</w:t>
      </w:r>
    </w:p>
    <w:p w14:paraId="06388C72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 xml:space="preserve">odpady   niekwalifikujące   się   do   odpadów   medycznych   powstałych w gospodarstwie domowym w wyniku przyjmowania produktów leczniczych </w:t>
      </w:r>
      <w:r w:rsidR="00DA656B">
        <w:rPr>
          <w:b w:val="0"/>
          <w:sz w:val="24"/>
          <w:szCs w:val="24"/>
          <w:lang w:eastAsia="pl-PL"/>
        </w:rPr>
        <w:t xml:space="preserve">       </w:t>
      </w:r>
      <w:r w:rsidRPr="00A81EE6">
        <w:rPr>
          <w:b w:val="0"/>
          <w:sz w:val="24"/>
          <w:szCs w:val="24"/>
          <w:lang w:eastAsia="pl-PL"/>
        </w:rPr>
        <w:t xml:space="preserve">w formie iniekcji i prowadzenia monitoringu poziomu substancji we krwi, </w:t>
      </w:r>
      <w:r w:rsidR="00DA656B">
        <w:rPr>
          <w:b w:val="0"/>
          <w:sz w:val="24"/>
          <w:szCs w:val="24"/>
          <w:lang w:eastAsia="pl-PL"/>
        </w:rPr>
        <w:t xml:space="preserve">                </w:t>
      </w:r>
      <w:r w:rsidRPr="00A81EE6">
        <w:rPr>
          <w:b w:val="0"/>
          <w:sz w:val="24"/>
          <w:szCs w:val="24"/>
          <w:lang w:eastAsia="pl-PL"/>
        </w:rPr>
        <w:t>w szczególności igły i strzykawki,</w:t>
      </w:r>
    </w:p>
    <w:p w14:paraId="42709754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zużyte baterie i akumulatory,</w:t>
      </w:r>
    </w:p>
    <w:p w14:paraId="746A47E8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zużyty sprzęt elektryczny i elektroniczny,</w:t>
      </w:r>
    </w:p>
    <w:p w14:paraId="2C5579AE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meble i inne odpady wielkogabarytowe,</w:t>
      </w:r>
    </w:p>
    <w:p w14:paraId="6629DF5A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zużyte opony,</w:t>
      </w:r>
    </w:p>
    <w:p w14:paraId="6F6A630C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odzież i tekstylia,</w:t>
      </w:r>
    </w:p>
    <w:p w14:paraId="5F66BE04" w14:textId="77777777" w:rsidR="00A81EE6" w:rsidRDefault="00A81EE6" w:rsidP="00DC7FF3">
      <w:pPr>
        <w:pStyle w:val="Akapitzlist"/>
        <w:numPr>
          <w:ilvl w:val="1"/>
          <w:numId w:val="30"/>
        </w:numPr>
        <w:ind w:left="1276" w:hanging="425"/>
        <w:jc w:val="both"/>
        <w:rPr>
          <w:b w:val="0"/>
          <w:sz w:val="24"/>
          <w:szCs w:val="24"/>
          <w:lang w:eastAsia="pl-PL"/>
        </w:rPr>
      </w:pPr>
      <w:r w:rsidRPr="00A81EE6">
        <w:rPr>
          <w:b w:val="0"/>
          <w:sz w:val="24"/>
          <w:szCs w:val="24"/>
          <w:lang w:eastAsia="pl-PL"/>
        </w:rPr>
        <w:t>odpady budowlane i rozbiórkowe (100kg/mieszkańca/rok).</w:t>
      </w:r>
    </w:p>
    <w:p w14:paraId="039486A2" w14:textId="77777777" w:rsidR="003C07B9" w:rsidRDefault="003C07B9" w:rsidP="00A33157">
      <w:pPr>
        <w:ind w:left="709"/>
        <w:jc w:val="both"/>
        <w:rPr>
          <w:b w:val="0"/>
          <w:sz w:val="24"/>
          <w:szCs w:val="24"/>
          <w:lang w:eastAsia="pl-PL"/>
        </w:rPr>
      </w:pPr>
      <w:r>
        <w:rPr>
          <w:b w:val="0"/>
          <w:sz w:val="24"/>
          <w:szCs w:val="24"/>
          <w:lang w:eastAsia="pl-PL"/>
        </w:rPr>
        <w:t xml:space="preserve">Od stycznia 2023 r. w związku z wprowadzeniem obowiązku segregacji popiołu </w:t>
      </w:r>
      <w:r w:rsidR="00DA656B">
        <w:rPr>
          <w:b w:val="0"/>
          <w:sz w:val="24"/>
          <w:szCs w:val="24"/>
          <w:lang w:eastAsia="pl-PL"/>
        </w:rPr>
        <w:t xml:space="preserve">                  </w:t>
      </w:r>
      <w:r>
        <w:rPr>
          <w:b w:val="0"/>
          <w:sz w:val="24"/>
          <w:szCs w:val="24"/>
          <w:lang w:eastAsia="pl-PL"/>
        </w:rPr>
        <w:t xml:space="preserve">z palenisk domowych </w:t>
      </w:r>
      <w:r w:rsidR="00A33157">
        <w:rPr>
          <w:b w:val="0"/>
          <w:sz w:val="24"/>
          <w:szCs w:val="24"/>
          <w:lang w:eastAsia="pl-PL"/>
        </w:rPr>
        <w:t>do Punktów Selektywnego Zbierania Odpadów Komunalnych można również oddawać popiół.</w:t>
      </w:r>
    </w:p>
    <w:p w14:paraId="73FDACE5" w14:textId="77777777" w:rsidR="001137BD" w:rsidRPr="00385997" w:rsidRDefault="001137BD" w:rsidP="00A33157">
      <w:pPr>
        <w:ind w:left="709"/>
        <w:jc w:val="both"/>
        <w:rPr>
          <w:b w:val="0"/>
          <w:color w:val="1F497D"/>
          <w:sz w:val="24"/>
          <w:szCs w:val="24"/>
          <w:lang w:eastAsia="pl-PL"/>
        </w:rPr>
      </w:pPr>
    </w:p>
    <w:p w14:paraId="65DEC84C" w14:textId="2CFCCBCE" w:rsidR="00055924" w:rsidRPr="00385997" w:rsidRDefault="009C2A09" w:rsidP="009C2A09">
      <w:pPr>
        <w:ind w:left="709"/>
        <w:jc w:val="both"/>
        <w:rPr>
          <w:b w:val="0"/>
          <w:bCs/>
          <w:color w:val="1F497D"/>
          <w:sz w:val="24"/>
          <w:szCs w:val="24"/>
        </w:rPr>
      </w:pPr>
      <w:r w:rsidRPr="00385997">
        <w:rPr>
          <w:b w:val="0"/>
          <w:color w:val="1F497D"/>
          <w:sz w:val="24"/>
          <w:szCs w:val="24"/>
          <w:lang w:eastAsia="pl-PL"/>
        </w:rPr>
        <w:t xml:space="preserve">Masa przyjętych odpadów do Punktów Selektywnego Zbierania Odpadów Komunalnych </w:t>
      </w:r>
      <w:r w:rsidR="00FC5D7A" w:rsidRPr="00385997">
        <w:rPr>
          <w:b w:val="0"/>
          <w:color w:val="1F497D"/>
          <w:sz w:val="24"/>
          <w:szCs w:val="24"/>
          <w:lang w:eastAsia="pl-PL"/>
        </w:rPr>
        <w:t>w 2023 r. była na podobnym poziomie</w:t>
      </w:r>
      <w:r w:rsidRPr="00385997">
        <w:rPr>
          <w:b w:val="0"/>
          <w:color w:val="1F497D"/>
          <w:sz w:val="24"/>
          <w:szCs w:val="24"/>
          <w:lang w:eastAsia="pl-PL"/>
        </w:rPr>
        <w:t xml:space="preserve"> </w:t>
      </w:r>
      <w:r w:rsidR="00FC5D7A" w:rsidRPr="00385997">
        <w:rPr>
          <w:b w:val="0"/>
          <w:color w:val="1F497D"/>
          <w:sz w:val="24"/>
          <w:szCs w:val="24"/>
          <w:lang w:eastAsia="pl-PL"/>
        </w:rPr>
        <w:t xml:space="preserve">jak w roku poprzednim – odnotowano 3 % wzrostu. </w:t>
      </w:r>
    </w:p>
    <w:p w14:paraId="2EB6F63C" w14:textId="77777777" w:rsidR="00BF3859" w:rsidRDefault="00BF3859" w:rsidP="00A81EE6">
      <w:pPr>
        <w:jc w:val="both"/>
        <w:rPr>
          <w:b w:val="0"/>
          <w:bCs/>
          <w:color w:val="FF0000"/>
          <w:sz w:val="24"/>
          <w:szCs w:val="24"/>
        </w:rPr>
      </w:pPr>
    </w:p>
    <w:p w14:paraId="55454941" w14:textId="77777777" w:rsidR="00A51CC5" w:rsidRDefault="00A51CC5" w:rsidP="00A81EE6">
      <w:pPr>
        <w:jc w:val="both"/>
        <w:rPr>
          <w:b w:val="0"/>
          <w:bCs/>
          <w:color w:val="FF0000"/>
          <w:sz w:val="24"/>
          <w:szCs w:val="24"/>
        </w:rPr>
      </w:pPr>
    </w:p>
    <w:p w14:paraId="60053FEC" w14:textId="77777777" w:rsidR="00A51CC5" w:rsidRDefault="00A51CC5" w:rsidP="00A81EE6">
      <w:pPr>
        <w:jc w:val="both"/>
        <w:rPr>
          <w:b w:val="0"/>
          <w:bCs/>
          <w:color w:val="FF0000"/>
          <w:sz w:val="24"/>
          <w:szCs w:val="24"/>
        </w:rPr>
      </w:pPr>
    </w:p>
    <w:p w14:paraId="3C11217B" w14:textId="53E48BE5" w:rsidR="009C2A09" w:rsidRPr="00397B65" w:rsidRDefault="00865149" w:rsidP="009C2A09">
      <w:pPr>
        <w:pStyle w:val="Legenda"/>
        <w:keepNext/>
        <w:spacing w:after="0"/>
        <w:rPr>
          <w:color w:val="4B4B4B"/>
        </w:rPr>
      </w:pPr>
      <w:r>
        <w:lastRenderedPageBreak/>
        <w:t xml:space="preserve">              </w:t>
      </w:r>
      <w:bookmarkStart w:id="39" w:name="_Toc165367626"/>
      <w:r w:rsidR="009C2A09" w:rsidRPr="00882F8B">
        <w:t xml:space="preserve">Tabela </w:t>
      </w:r>
      <w:r w:rsidR="00344E15" w:rsidRPr="00882F8B">
        <w:fldChar w:fldCharType="begin"/>
      </w:r>
      <w:r w:rsidR="00344E15" w:rsidRPr="00882F8B">
        <w:instrText xml:space="preserve"> SEQ Tabela \* ARABIC </w:instrText>
      </w:r>
      <w:r w:rsidR="00344E15" w:rsidRPr="00882F8B">
        <w:fldChar w:fldCharType="separate"/>
      </w:r>
      <w:r w:rsidR="00BA5743">
        <w:rPr>
          <w:noProof/>
        </w:rPr>
        <w:t>6</w:t>
      </w:r>
      <w:r w:rsidR="00344E15" w:rsidRPr="00882F8B">
        <w:rPr>
          <w:noProof/>
        </w:rPr>
        <w:fldChar w:fldCharType="end"/>
      </w:r>
      <w:r w:rsidR="009C2A09" w:rsidRPr="00882F8B">
        <w:t xml:space="preserve"> Porównanie masy odebranych odpadów  w PSZOK w</w:t>
      </w:r>
      <w:r w:rsidR="009C2A09" w:rsidRPr="00882F8B">
        <w:rPr>
          <w:noProof/>
        </w:rPr>
        <w:t xml:space="preserve"> latach 2014-202</w:t>
      </w:r>
      <w:r w:rsidR="005E5B35" w:rsidRPr="00882F8B">
        <w:rPr>
          <w:noProof/>
        </w:rPr>
        <w:t>3</w:t>
      </w:r>
      <w:bookmarkEnd w:id="39"/>
    </w:p>
    <w:tbl>
      <w:tblPr>
        <w:tblStyle w:val="TableNormal"/>
        <w:tblW w:w="4692" w:type="pct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2868"/>
        <w:gridCol w:w="2954"/>
        <w:gridCol w:w="2672"/>
      </w:tblGrid>
      <w:tr w:rsidR="00220E67" w:rsidRPr="00220E67" w14:paraId="23F10C56" w14:textId="77777777" w:rsidTr="00F80707">
        <w:trPr>
          <w:trHeight w:val="957"/>
        </w:trPr>
        <w:tc>
          <w:tcPr>
            <w:tcW w:w="1502" w:type="pct"/>
            <w:shd w:val="clear" w:color="auto" w:fill="D8D8D8"/>
            <w:vAlign w:val="center"/>
          </w:tcPr>
          <w:p w14:paraId="783E42AC" w14:textId="77777777" w:rsidR="009C2A09" w:rsidRPr="006D0718" w:rsidRDefault="009C2A09" w:rsidP="00F80707">
            <w:pPr>
              <w:pStyle w:val="TableParagraph"/>
              <w:rPr>
                <w:b/>
                <w:bCs/>
                <w:color w:val="1F497D" w:themeColor="text2"/>
                <w:sz w:val="18"/>
                <w:lang w:val="pl-PL"/>
              </w:rPr>
            </w:pPr>
          </w:p>
          <w:p w14:paraId="0790BC45" w14:textId="77777777" w:rsidR="009C2A09" w:rsidRPr="006D0718" w:rsidRDefault="009C2A09" w:rsidP="00F80707">
            <w:pPr>
              <w:pStyle w:val="TableParagraph"/>
              <w:ind w:left="1260" w:right="1239"/>
              <w:jc w:val="center"/>
              <w:rPr>
                <w:b/>
                <w:bCs/>
                <w:color w:val="1F497D" w:themeColor="text2"/>
                <w:sz w:val="18"/>
                <w:lang w:val="pl-PL"/>
              </w:rPr>
            </w:pPr>
            <w:r w:rsidRPr="006D0718">
              <w:rPr>
                <w:b/>
                <w:bCs/>
                <w:color w:val="1F497D" w:themeColor="text2"/>
                <w:spacing w:val="-5"/>
                <w:sz w:val="18"/>
                <w:lang w:val="pl-PL"/>
              </w:rPr>
              <w:t>ROK</w:t>
            </w:r>
          </w:p>
        </w:tc>
        <w:tc>
          <w:tcPr>
            <w:tcW w:w="1832" w:type="pct"/>
            <w:shd w:val="clear" w:color="auto" w:fill="D8D8D8"/>
            <w:vAlign w:val="center"/>
          </w:tcPr>
          <w:p w14:paraId="6DD35F82" w14:textId="77777777" w:rsidR="009C2A09" w:rsidRPr="006D0718" w:rsidRDefault="009C2A09" w:rsidP="00F80707">
            <w:pPr>
              <w:pStyle w:val="TableParagraph"/>
              <w:ind w:left="1068" w:right="1045"/>
              <w:jc w:val="center"/>
              <w:rPr>
                <w:b/>
                <w:bCs/>
                <w:color w:val="1F497D" w:themeColor="text2"/>
                <w:sz w:val="18"/>
                <w:lang w:val="pl-PL"/>
              </w:rPr>
            </w:pPr>
            <w:r w:rsidRPr="006D0718">
              <w:rPr>
                <w:b/>
                <w:bCs/>
                <w:color w:val="1F497D" w:themeColor="text2"/>
                <w:sz w:val="18"/>
                <w:lang w:val="pl-PL"/>
              </w:rPr>
              <w:t>Masa</w:t>
            </w:r>
            <w:r w:rsidRPr="006D0718">
              <w:rPr>
                <w:b/>
                <w:bCs/>
                <w:color w:val="1F497D" w:themeColor="text2"/>
                <w:spacing w:val="-5"/>
                <w:sz w:val="18"/>
                <w:lang w:val="pl-PL"/>
              </w:rPr>
              <w:t xml:space="preserve"> </w:t>
            </w:r>
            <w:r w:rsidRPr="006D0718">
              <w:rPr>
                <w:b/>
                <w:bCs/>
                <w:color w:val="1F497D" w:themeColor="text2"/>
                <w:spacing w:val="-2"/>
                <w:sz w:val="18"/>
                <w:lang w:val="pl-PL"/>
              </w:rPr>
              <w:t>odpadów</w:t>
            </w:r>
          </w:p>
        </w:tc>
        <w:tc>
          <w:tcPr>
            <w:tcW w:w="1665" w:type="pct"/>
            <w:shd w:val="clear" w:color="auto" w:fill="D8D8D8"/>
            <w:vAlign w:val="center"/>
          </w:tcPr>
          <w:p w14:paraId="71F6CBB0" w14:textId="794B8E13" w:rsidR="009C2A09" w:rsidRPr="006D0718" w:rsidRDefault="009C2A09" w:rsidP="00F80707">
            <w:pPr>
              <w:pStyle w:val="TableParagraph"/>
              <w:jc w:val="center"/>
              <w:rPr>
                <w:b/>
                <w:bCs/>
                <w:color w:val="1F497D" w:themeColor="text2"/>
                <w:sz w:val="18"/>
                <w:lang w:val="pl-PL"/>
              </w:rPr>
            </w:pPr>
            <w:r w:rsidRPr="006D0718">
              <w:rPr>
                <w:b/>
                <w:bCs/>
                <w:color w:val="1F497D" w:themeColor="text2"/>
                <w:sz w:val="18"/>
                <w:lang w:val="pl-PL"/>
              </w:rPr>
              <w:t>%</w:t>
            </w:r>
            <w:r w:rsidRPr="006D0718">
              <w:rPr>
                <w:b/>
                <w:bCs/>
                <w:color w:val="1F497D" w:themeColor="text2"/>
                <w:spacing w:val="-6"/>
                <w:sz w:val="18"/>
                <w:lang w:val="pl-PL"/>
              </w:rPr>
              <w:t xml:space="preserve"> </w:t>
            </w:r>
            <w:r w:rsidRPr="006D0718">
              <w:rPr>
                <w:b/>
                <w:bCs/>
                <w:color w:val="1F497D" w:themeColor="text2"/>
                <w:sz w:val="18"/>
                <w:lang w:val="pl-PL"/>
              </w:rPr>
              <w:t>wzrostu</w:t>
            </w:r>
            <w:r w:rsidRPr="006D0718">
              <w:rPr>
                <w:b/>
                <w:bCs/>
                <w:color w:val="1F497D" w:themeColor="text2"/>
                <w:spacing w:val="-9"/>
                <w:sz w:val="18"/>
                <w:lang w:val="pl-PL"/>
              </w:rPr>
              <w:t xml:space="preserve"> </w:t>
            </w:r>
            <w:r w:rsidRPr="006D0718">
              <w:rPr>
                <w:b/>
                <w:bCs/>
                <w:color w:val="1F497D" w:themeColor="text2"/>
                <w:sz w:val="18"/>
                <w:lang w:val="pl-PL"/>
              </w:rPr>
              <w:t>masy</w:t>
            </w:r>
            <w:r w:rsidRPr="006D0718">
              <w:rPr>
                <w:b/>
                <w:bCs/>
                <w:color w:val="1F497D" w:themeColor="text2"/>
                <w:spacing w:val="-7"/>
                <w:sz w:val="18"/>
                <w:lang w:val="pl-PL"/>
              </w:rPr>
              <w:t xml:space="preserve"> </w:t>
            </w:r>
            <w:r w:rsidRPr="006D0718">
              <w:rPr>
                <w:b/>
                <w:bCs/>
                <w:color w:val="1F497D" w:themeColor="text2"/>
                <w:sz w:val="18"/>
                <w:lang w:val="pl-PL"/>
              </w:rPr>
              <w:t>odebranyc</w:t>
            </w:r>
            <w:r w:rsidR="00865149" w:rsidRPr="006D0718">
              <w:rPr>
                <w:b/>
                <w:bCs/>
                <w:color w:val="1F497D" w:themeColor="text2"/>
                <w:sz w:val="18"/>
                <w:lang w:val="pl-PL"/>
              </w:rPr>
              <w:t xml:space="preserve">h </w:t>
            </w:r>
            <w:r w:rsidRPr="006D0718">
              <w:rPr>
                <w:b/>
                <w:bCs/>
                <w:color w:val="1F497D" w:themeColor="text2"/>
                <w:sz w:val="18"/>
                <w:lang w:val="pl-PL"/>
              </w:rPr>
              <w:t>odpadów</w:t>
            </w:r>
            <w:r w:rsidRPr="006D0718">
              <w:rPr>
                <w:b/>
                <w:bCs/>
                <w:color w:val="1F497D" w:themeColor="text2"/>
                <w:spacing w:val="-6"/>
                <w:sz w:val="18"/>
                <w:lang w:val="pl-PL"/>
              </w:rPr>
              <w:t xml:space="preserve"> </w:t>
            </w:r>
            <w:r w:rsidRPr="006D0718">
              <w:rPr>
                <w:b/>
                <w:bCs/>
                <w:color w:val="1F497D" w:themeColor="text2"/>
                <w:sz w:val="18"/>
                <w:lang w:val="pl-PL"/>
              </w:rPr>
              <w:t>w</w:t>
            </w:r>
            <w:r w:rsidRPr="006D0718">
              <w:rPr>
                <w:b/>
                <w:bCs/>
                <w:color w:val="1F497D" w:themeColor="text2"/>
                <w:spacing w:val="40"/>
                <w:sz w:val="18"/>
                <w:lang w:val="pl-PL"/>
              </w:rPr>
              <w:t xml:space="preserve"> </w:t>
            </w:r>
            <w:r w:rsidRPr="006D0718">
              <w:rPr>
                <w:b/>
                <w:bCs/>
                <w:color w:val="1F497D" w:themeColor="text2"/>
                <w:sz w:val="18"/>
                <w:lang w:val="pl-PL"/>
              </w:rPr>
              <w:t>stosunku do roku</w:t>
            </w:r>
            <w:r w:rsidR="00865149" w:rsidRPr="006D0718">
              <w:rPr>
                <w:b/>
                <w:bCs/>
                <w:color w:val="1F497D" w:themeColor="text2"/>
                <w:sz w:val="18"/>
                <w:lang w:val="pl-PL"/>
              </w:rPr>
              <w:t xml:space="preserve"> </w:t>
            </w:r>
            <w:r w:rsidRPr="006D0718">
              <w:rPr>
                <w:b/>
                <w:bCs/>
                <w:color w:val="1F497D" w:themeColor="text2"/>
                <w:sz w:val="18"/>
                <w:lang w:val="pl-PL"/>
              </w:rPr>
              <w:t>poprzedniego</w:t>
            </w:r>
          </w:p>
        </w:tc>
      </w:tr>
      <w:tr w:rsidR="00220E67" w:rsidRPr="00220E67" w14:paraId="5288CD36" w14:textId="77777777" w:rsidTr="0055224D">
        <w:trPr>
          <w:trHeight w:val="340"/>
        </w:trPr>
        <w:tc>
          <w:tcPr>
            <w:tcW w:w="1502" w:type="pct"/>
            <w:shd w:val="clear" w:color="auto" w:fill="D8D8D8"/>
            <w:vAlign w:val="center"/>
          </w:tcPr>
          <w:p w14:paraId="7172FA35" w14:textId="77777777" w:rsidR="009C2A09" w:rsidRPr="006D0718" w:rsidRDefault="009C2A09" w:rsidP="008027AB">
            <w:pPr>
              <w:pStyle w:val="TableParagraph"/>
              <w:spacing w:before="10"/>
              <w:ind w:left="1260" w:right="1239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4"/>
                <w:sz w:val="18"/>
                <w:szCs w:val="24"/>
                <w:lang w:val="pl-PL"/>
              </w:rPr>
              <w:t>2014</w:t>
            </w:r>
          </w:p>
        </w:tc>
        <w:tc>
          <w:tcPr>
            <w:tcW w:w="1832" w:type="pct"/>
            <w:vAlign w:val="center"/>
          </w:tcPr>
          <w:p w14:paraId="62F5C195" w14:textId="77777777" w:rsidR="009C2A09" w:rsidRPr="006D0718" w:rsidRDefault="009C2A09" w:rsidP="008027AB">
            <w:pPr>
              <w:pStyle w:val="TableParagraph"/>
              <w:spacing w:before="10"/>
              <w:ind w:left="1068" w:right="104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>3</w:t>
            </w:r>
            <w:r w:rsidRPr="006D0718">
              <w:rPr>
                <w:color w:val="1F497D" w:themeColor="text2"/>
                <w:spacing w:val="-3"/>
                <w:sz w:val="18"/>
                <w:szCs w:val="24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8"/>
                <w:szCs w:val="24"/>
                <w:lang w:val="pl-PL"/>
              </w:rPr>
              <w:t>097,15</w:t>
            </w:r>
          </w:p>
        </w:tc>
        <w:tc>
          <w:tcPr>
            <w:tcW w:w="1665" w:type="pct"/>
            <w:vAlign w:val="center"/>
          </w:tcPr>
          <w:p w14:paraId="09105490" w14:textId="77777777" w:rsidR="009C2A09" w:rsidRPr="006D0718" w:rsidRDefault="009C2A09" w:rsidP="008027AB">
            <w:pPr>
              <w:pStyle w:val="TableParagraph"/>
              <w:spacing w:before="10"/>
              <w:ind w:left="2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>-</w:t>
            </w:r>
          </w:p>
        </w:tc>
      </w:tr>
      <w:tr w:rsidR="00220E67" w:rsidRPr="00220E67" w14:paraId="5830F09F" w14:textId="77777777" w:rsidTr="0055224D">
        <w:trPr>
          <w:trHeight w:val="340"/>
        </w:trPr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vAlign w:val="center"/>
          </w:tcPr>
          <w:p w14:paraId="65357398" w14:textId="77777777" w:rsidR="009C2A09" w:rsidRPr="006D0718" w:rsidRDefault="009C2A09" w:rsidP="008027AB">
            <w:pPr>
              <w:pStyle w:val="TableParagraph"/>
              <w:spacing w:before="10"/>
              <w:ind w:left="1260" w:right="1239"/>
              <w:jc w:val="center"/>
              <w:rPr>
                <w:color w:val="1F497D" w:themeColor="text2"/>
                <w:spacing w:val="-4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4"/>
                <w:sz w:val="18"/>
                <w:szCs w:val="24"/>
                <w:lang w:val="pl-PL"/>
              </w:rPr>
              <w:t>2015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8C66" w14:textId="77777777" w:rsidR="009C2A09" w:rsidRPr="006D0718" w:rsidRDefault="009C2A09" w:rsidP="008027AB">
            <w:pPr>
              <w:pStyle w:val="TableParagraph"/>
              <w:spacing w:before="10"/>
              <w:ind w:left="1068" w:right="104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>4</w:t>
            </w:r>
            <w:r w:rsidRPr="006D0718">
              <w:rPr>
                <w:color w:val="1F497D" w:themeColor="text2"/>
                <w:spacing w:val="-3"/>
                <w:sz w:val="18"/>
                <w:szCs w:val="24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8"/>
                <w:szCs w:val="24"/>
                <w:lang w:val="pl-PL"/>
              </w:rPr>
              <w:t>055,14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6FA67" w14:textId="77777777" w:rsidR="009C2A09" w:rsidRPr="006D0718" w:rsidRDefault="009C2A09" w:rsidP="008027AB">
            <w:pPr>
              <w:pStyle w:val="TableParagraph"/>
              <w:spacing w:before="10"/>
              <w:ind w:left="2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18"/>
                <w:szCs w:val="24"/>
                <w:lang w:val="pl-PL"/>
              </w:rPr>
              <w:t>31%</w:t>
            </w:r>
          </w:p>
        </w:tc>
      </w:tr>
      <w:tr w:rsidR="00220E67" w:rsidRPr="00220E67" w14:paraId="14F3D7A2" w14:textId="77777777" w:rsidTr="0055224D">
        <w:trPr>
          <w:trHeight w:val="340"/>
        </w:trPr>
        <w:tc>
          <w:tcPr>
            <w:tcW w:w="1502" w:type="pct"/>
            <w:tcBorders>
              <w:top w:val="single" w:sz="4" w:space="0" w:color="auto"/>
              <w:bottom w:val="single" w:sz="4" w:space="0" w:color="000000"/>
            </w:tcBorders>
            <w:shd w:val="clear" w:color="auto" w:fill="D8D8D8"/>
            <w:vAlign w:val="center"/>
          </w:tcPr>
          <w:p w14:paraId="688BEE3C" w14:textId="77777777" w:rsidR="009C2A09" w:rsidRPr="006D0718" w:rsidRDefault="009C2A09" w:rsidP="008027AB">
            <w:pPr>
              <w:pStyle w:val="TableParagraph"/>
              <w:spacing w:before="10"/>
              <w:ind w:left="1260" w:right="1239"/>
              <w:jc w:val="center"/>
              <w:rPr>
                <w:color w:val="1F497D" w:themeColor="text2"/>
                <w:spacing w:val="-4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4"/>
                <w:sz w:val="18"/>
                <w:szCs w:val="24"/>
                <w:lang w:val="pl-PL"/>
              </w:rPr>
              <w:t>2016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B3F604B" w14:textId="77777777" w:rsidR="009C2A09" w:rsidRPr="006D0718" w:rsidRDefault="009C2A09" w:rsidP="008027AB">
            <w:pPr>
              <w:pStyle w:val="TableParagraph"/>
              <w:spacing w:before="10"/>
              <w:ind w:left="1068" w:right="104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>6</w:t>
            </w:r>
            <w:r w:rsidRPr="006D0718">
              <w:rPr>
                <w:color w:val="1F497D" w:themeColor="text2"/>
                <w:spacing w:val="-3"/>
                <w:sz w:val="18"/>
                <w:szCs w:val="24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8"/>
                <w:szCs w:val="24"/>
                <w:lang w:val="pl-PL"/>
              </w:rPr>
              <w:t>753,84</w:t>
            </w:r>
          </w:p>
        </w:tc>
        <w:tc>
          <w:tcPr>
            <w:tcW w:w="1665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295DF7B0" w14:textId="77777777" w:rsidR="009C2A09" w:rsidRPr="006D0718" w:rsidRDefault="009C2A09" w:rsidP="008027AB">
            <w:pPr>
              <w:pStyle w:val="TableParagraph"/>
              <w:spacing w:before="10"/>
              <w:ind w:left="2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18"/>
                <w:szCs w:val="24"/>
                <w:lang w:val="pl-PL"/>
              </w:rPr>
              <w:t>67%</w:t>
            </w:r>
          </w:p>
        </w:tc>
      </w:tr>
      <w:tr w:rsidR="00220E67" w:rsidRPr="00220E67" w14:paraId="74F3F39F" w14:textId="77777777" w:rsidTr="0055224D">
        <w:trPr>
          <w:trHeight w:val="340"/>
        </w:trPr>
        <w:tc>
          <w:tcPr>
            <w:tcW w:w="15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9A41A45" w14:textId="77777777" w:rsidR="009C2A09" w:rsidRPr="006D0718" w:rsidRDefault="009C2A09" w:rsidP="008027AB">
            <w:pPr>
              <w:pStyle w:val="TableParagraph"/>
              <w:spacing w:before="10"/>
              <w:ind w:left="1260" w:right="1239"/>
              <w:jc w:val="center"/>
              <w:rPr>
                <w:color w:val="1F497D" w:themeColor="text2"/>
                <w:spacing w:val="-4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4"/>
                <w:sz w:val="18"/>
                <w:szCs w:val="24"/>
                <w:lang w:val="pl-PL"/>
              </w:rPr>
              <w:t>2017</w:t>
            </w:r>
          </w:p>
        </w:tc>
        <w:tc>
          <w:tcPr>
            <w:tcW w:w="183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90C0A7" w14:textId="77777777" w:rsidR="009C2A09" w:rsidRPr="006D0718" w:rsidRDefault="009C2A09" w:rsidP="008027AB">
            <w:pPr>
              <w:pStyle w:val="TableParagraph"/>
              <w:spacing w:before="10"/>
              <w:ind w:left="1068" w:right="104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>9</w:t>
            </w:r>
            <w:r w:rsidRPr="006D0718">
              <w:rPr>
                <w:color w:val="1F497D" w:themeColor="text2"/>
                <w:spacing w:val="-3"/>
                <w:sz w:val="18"/>
                <w:szCs w:val="24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8"/>
                <w:szCs w:val="24"/>
                <w:lang w:val="pl-PL"/>
              </w:rPr>
              <w:t>624,74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3B9C9C" w14:textId="77777777" w:rsidR="009C2A09" w:rsidRPr="006D0718" w:rsidRDefault="009C2A09" w:rsidP="008027AB">
            <w:pPr>
              <w:pStyle w:val="TableParagraph"/>
              <w:spacing w:before="10"/>
              <w:ind w:left="2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18"/>
                <w:szCs w:val="24"/>
                <w:lang w:val="pl-PL"/>
              </w:rPr>
              <w:t>43%</w:t>
            </w:r>
          </w:p>
        </w:tc>
      </w:tr>
      <w:tr w:rsidR="00220E67" w:rsidRPr="00220E67" w14:paraId="0D4BD81E" w14:textId="77777777" w:rsidTr="0055224D">
        <w:trPr>
          <w:trHeight w:val="340"/>
        </w:trPr>
        <w:tc>
          <w:tcPr>
            <w:tcW w:w="1502" w:type="pct"/>
            <w:tcBorders>
              <w:left w:val="single" w:sz="4" w:space="0" w:color="000000"/>
            </w:tcBorders>
            <w:shd w:val="clear" w:color="auto" w:fill="D8D8D8"/>
            <w:vAlign w:val="center"/>
          </w:tcPr>
          <w:p w14:paraId="4DD60AA1" w14:textId="77777777" w:rsidR="009C2A09" w:rsidRPr="006D0718" w:rsidRDefault="009C2A09" w:rsidP="008027AB">
            <w:pPr>
              <w:pStyle w:val="TableParagraph"/>
              <w:spacing w:before="10"/>
              <w:ind w:left="1260" w:right="1239"/>
              <w:jc w:val="center"/>
              <w:rPr>
                <w:color w:val="1F497D" w:themeColor="text2"/>
                <w:spacing w:val="-4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4"/>
                <w:sz w:val="18"/>
                <w:szCs w:val="24"/>
                <w:lang w:val="pl-PL"/>
              </w:rPr>
              <w:t>2018</w:t>
            </w:r>
          </w:p>
        </w:tc>
        <w:tc>
          <w:tcPr>
            <w:tcW w:w="1832" w:type="pct"/>
            <w:vAlign w:val="center"/>
          </w:tcPr>
          <w:p w14:paraId="2762A3AC" w14:textId="77777777" w:rsidR="009C2A09" w:rsidRPr="006D0718" w:rsidRDefault="009C2A09" w:rsidP="008027AB">
            <w:pPr>
              <w:pStyle w:val="TableParagraph"/>
              <w:spacing w:before="10"/>
              <w:ind w:left="1068" w:right="104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 xml:space="preserve">10 </w:t>
            </w:r>
            <w:r w:rsidRPr="006D0718">
              <w:rPr>
                <w:color w:val="1F497D" w:themeColor="text2"/>
                <w:spacing w:val="-2"/>
                <w:sz w:val="18"/>
                <w:szCs w:val="24"/>
                <w:lang w:val="pl-PL"/>
              </w:rPr>
              <w:t>956,021</w:t>
            </w:r>
          </w:p>
        </w:tc>
        <w:tc>
          <w:tcPr>
            <w:tcW w:w="1665" w:type="pct"/>
            <w:vAlign w:val="center"/>
          </w:tcPr>
          <w:p w14:paraId="0E2DC784" w14:textId="77777777" w:rsidR="009C2A09" w:rsidRPr="006D0718" w:rsidRDefault="009C2A09" w:rsidP="008027AB">
            <w:pPr>
              <w:pStyle w:val="TableParagraph"/>
              <w:spacing w:before="10"/>
              <w:ind w:left="2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 xml:space="preserve">14 </w:t>
            </w:r>
            <w:r w:rsidRPr="006D0718">
              <w:rPr>
                <w:color w:val="1F497D" w:themeColor="text2"/>
                <w:spacing w:val="-10"/>
                <w:sz w:val="18"/>
                <w:szCs w:val="24"/>
                <w:lang w:val="pl-PL"/>
              </w:rPr>
              <w:t>%</w:t>
            </w:r>
          </w:p>
        </w:tc>
      </w:tr>
      <w:tr w:rsidR="00220E67" w:rsidRPr="00220E67" w14:paraId="690E1B95" w14:textId="77777777" w:rsidTr="0055224D">
        <w:trPr>
          <w:trHeight w:val="340"/>
        </w:trPr>
        <w:tc>
          <w:tcPr>
            <w:tcW w:w="1502" w:type="pct"/>
            <w:tcBorders>
              <w:left w:val="single" w:sz="4" w:space="0" w:color="000000"/>
            </w:tcBorders>
            <w:shd w:val="clear" w:color="auto" w:fill="D8D8D8"/>
            <w:vAlign w:val="center"/>
          </w:tcPr>
          <w:p w14:paraId="31AE9D1D" w14:textId="77777777" w:rsidR="009C2A09" w:rsidRPr="006D0718" w:rsidRDefault="009C2A09" w:rsidP="008027AB">
            <w:pPr>
              <w:pStyle w:val="TableParagraph"/>
              <w:spacing w:before="10"/>
              <w:ind w:left="1260" w:right="1239"/>
              <w:jc w:val="center"/>
              <w:rPr>
                <w:color w:val="1F497D" w:themeColor="text2"/>
                <w:spacing w:val="-4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4"/>
                <w:sz w:val="18"/>
                <w:szCs w:val="24"/>
                <w:lang w:val="pl-PL"/>
              </w:rPr>
              <w:t>2019</w:t>
            </w:r>
          </w:p>
        </w:tc>
        <w:tc>
          <w:tcPr>
            <w:tcW w:w="1832" w:type="pct"/>
            <w:vAlign w:val="center"/>
          </w:tcPr>
          <w:p w14:paraId="12CE2D71" w14:textId="77777777" w:rsidR="009C2A09" w:rsidRPr="006D0718" w:rsidRDefault="009C2A09" w:rsidP="008027AB">
            <w:pPr>
              <w:pStyle w:val="TableParagraph"/>
              <w:spacing w:before="10"/>
              <w:ind w:left="1068" w:right="104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 xml:space="preserve">14 </w:t>
            </w:r>
            <w:r w:rsidRPr="006D0718">
              <w:rPr>
                <w:color w:val="1F497D" w:themeColor="text2"/>
                <w:spacing w:val="-2"/>
                <w:sz w:val="18"/>
                <w:szCs w:val="24"/>
                <w:lang w:val="pl-PL"/>
              </w:rPr>
              <w:t>042,823</w:t>
            </w:r>
          </w:p>
        </w:tc>
        <w:tc>
          <w:tcPr>
            <w:tcW w:w="1665" w:type="pct"/>
            <w:vAlign w:val="center"/>
          </w:tcPr>
          <w:p w14:paraId="0AB1FB9B" w14:textId="77777777" w:rsidR="009C2A09" w:rsidRPr="006D0718" w:rsidRDefault="009C2A09" w:rsidP="008027AB">
            <w:pPr>
              <w:pStyle w:val="TableParagraph"/>
              <w:spacing w:before="10"/>
              <w:ind w:left="2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18"/>
                <w:szCs w:val="24"/>
                <w:lang w:val="pl-PL"/>
              </w:rPr>
              <w:t>28%</w:t>
            </w:r>
          </w:p>
        </w:tc>
      </w:tr>
      <w:tr w:rsidR="00220E67" w:rsidRPr="00220E67" w14:paraId="7E0137E3" w14:textId="77777777" w:rsidTr="0055224D">
        <w:trPr>
          <w:trHeight w:val="340"/>
        </w:trPr>
        <w:tc>
          <w:tcPr>
            <w:tcW w:w="1502" w:type="pct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451EC2" w14:textId="77777777" w:rsidR="009C2A09" w:rsidRPr="006D0718" w:rsidRDefault="009C2A09" w:rsidP="008027AB">
            <w:pPr>
              <w:pStyle w:val="TableParagraph"/>
              <w:spacing w:before="10"/>
              <w:ind w:left="1260" w:right="1239"/>
              <w:jc w:val="center"/>
              <w:rPr>
                <w:bCs/>
                <w:color w:val="1F497D" w:themeColor="text2"/>
                <w:spacing w:val="-4"/>
                <w:sz w:val="18"/>
                <w:szCs w:val="24"/>
                <w:lang w:val="pl-PL"/>
              </w:rPr>
            </w:pPr>
            <w:r w:rsidRPr="006D0718">
              <w:rPr>
                <w:bCs/>
                <w:color w:val="1F497D" w:themeColor="text2"/>
                <w:spacing w:val="-4"/>
                <w:sz w:val="18"/>
                <w:szCs w:val="24"/>
                <w:lang w:val="pl-PL"/>
              </w:rPr>
              <w:t>2020</w:t>
            </w:r>
          </w:p>
        </w:tc>
        <w:tc>
          <w:tcPr>
            <w:tcW w:w="1832" w:type="pct"/>
            <w:vAlign w:val="center"/>
          </w:tcPr>
          <w:p w14:paraId="3FB9ED71" w14:textId="77777777" w:rsidR="009C2A09" w:rsidRPr="006D0718" w:rsidRDefault="009C2A09" w:rsidP="008027AB">
            <w:pPr>
              <w:pStyle w:val="TableParagraph"/>
              <w:spacing w:before="10"/>
              <w:ind w:left="1068" w:right="104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 xml:space="preserve">13 </w:t>
            </w:r>
            <w:r w:rsidRPr="006D0718">
              <w:rPr>
                <w:color w:val="1F497D" w:themeColor="text2"/>
                <w:spacing w:val="-2"/>
                <w:sz w:val="18"/>
                <w:szCs w:val="24"/>
                <w:lang w:val="pl-PL"/>
              </w:rPr>
              <w:t>508,774</w:t>
            </w:r>
          </w:p>
        </w:tc>
        <w:tc>
          <w:tcPr>
            <w:tcW w:w="1665" w:type="pct"/>
            <w:vAlign w:val="center"/>
          </w:tcPr>
          <w:p w14:paraId="5AD6D048" w14:textId="77777777" w:rsidR="009C2A09" w:rsidRPr="006D0718" w:rsidRDefault="009C2A09" w:rsidP="008027AB">
            <w:pPr>
              <w:pStyle w:val="TableParagraph"/>
              <w:spacing w:before="10"/>
              <w:ind w:left="2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 xml:space="preserve">- 6% </w:t>
            </w:r>
            <w:r w:rsidRPr="006D0718">
              <w:rPr>
                <w:color w:val="1F497D" w:themeColor="text2"/>
                <w:spacing w:val="-10"/>
                <w:sz w:val="18"/>
                <w:szCs w:val="24"/>
                <w:lang w:val="pl-PL"/>
              </w:rPr>
              <w:t>*</w:t>
            </w:r>
          </w:p>
        </w:tc>
      </w:tr>
      <w:tr w:rsidR="00220E67" w:rsidRPr="00220E67" w14:paraId="17D3EDDA" w14:textId="77777777" w:rsidTr="0055224D">
        <w:trPr>
          <w:trHeight w:val="340"/>
        </w:trPr>
        <w:tc>
          <w:tcPr>
            <w:tcW w:w="1502" w:type="pct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CA0896" w14:textId="77777777" w:rsidR="009C2A09" w:rsidRPr="006D0718" w:rsidRDefault="009C2A09" w:rsidP="008027AB">
            <w:pPr>
              <w:pStyle w:val="TableParagraph"/>
              <w:spacing w:before="10"/>
              <w:ind w:left="1260" w:right="1239"/>
              <w:jc w:val="center"/>
              <w:rPr>
                <w:bCs/>
                <w:color w:val="1F497D" w:themeColor="text2"/>
                <w:spacing w:val="-4"/>
                <w:sz w:val="18"/>
                <w:szCs w:val="24"/>
                <w:lang w:val="pl-PL"/>
              </w:rPr>
            </w:pPr>
            <w:r w:rsidRPr="006D0718">
              <w:rPr>
                <w:bCs/>
                <w:color w:val="1F497D" w:themeColor="text2"/>
                <w:spacing w:val="-4"/>
                <w:sz w:val="18"/>
                <w:szCs w:val="24"/>
                <w:lang w:val="pl-PL"/>
              </w:rPr>
              <w:t>2021</w:t>
            </w:r>
          </w:p>
        </w:tc>
        <w:tc>
          <w:tcPr>
            <w:tcW w:w="1832" w:type="pct"/>
            <w:vAlign w:val="center"/>
          </w:tcPr>
          <w:p w14:paraId="54B8258D" w14:textId="77777777" w:rsidR="009C2A09" w:rsidRPr="006D0718" w:rsidRDefault="009C2A09" w:rsidP="008027AB">
            <w:pPr>
              <w:pStyle w:val="TableParagraph"/>
              <w:spacing w:before="10"/>
              <w:ind w:left="1068" w:right="104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>14 873,993</w:t>
            </w:r>
          </w:p>
        </w:tc>
        <w:tc>
          <w:tcPr>
            <w:tcW w:w="1665" w:type="pct"/>
            <w:vAlign w:val="center"/>
          </w:tcPr>
          <w:p w14:paraId="378581DE" w14:textId="77777777" w:rsidR="009C2A09" w:rsidRPr="006D0718" w:rsidRDefault="009C2A09" w:rsidP="008027AB">
            <w:pPr>
              <w:pStyle w:val="TableParagraph"/>
              <w:spacing w:before="10"/>
              <w:ind w:left="25"/>
              <w:jc w:val="center"/>
              <w:rPr>
                <w:color w:val="1F497D" w:themeColor="text2"/>
                <w:sz w:val="18"/>
                <w:szCs w:val="24"/>
                <w:lang w:val="pl-PL"/>
              </w:rPr>
            </w:pPr>
            <w:r w:rsidRPr="006D0718">
              <w:rPr>
                <w:color w:val="1F497D" w:themeColor="text2"/>
                <w:sz w:val="18"/>
                <w:szCs w:val="24"/>
                <w:lang w:val="pl-PL"/>
              </w:rPr>
              <w:t>10%</w:t>
            </w:r>
          </w:p>
        </w:tc>
      </w:tr>
      <w:tr w:rsidR="00220E67" w:rsidRPr="00220E67" w14:paraId="0E5ACD98" w14:textId="77777777" w:rsidTr="0055224D">
        <w:trPr>
          <w:trHeight w:val="340"/>
        </w:trPr>
        <w:tc>
          <w:tcPr>
            <w:tcW w:w="1502" w:type="pct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58939F" w14:textId="77777777" w:rsidR="009C2A09" w:rsidRPr="006D0718" w:rsidRDefault="009C2A09" w:rsidP="008027AB">
            <w:pPr>
              <w:pStyle w:val="TableParagraph"/>
              <w:spacing w:before="10"/>
              <w:ind w:left="1260" w:right="1239"/>
              <w:jc w:val="center"/>
              <w:rPr>
                <w:bCs/>
                <w:color w:val="1F497D" w:themeColor="text2"/>
                <w:spacing w:val="-4"/>
                <w:sz w:val="18"/>
                <w:szCs w:val="24"/>
              </w:rPr>
            </w:pPr>
            <w:r w:rsidRPr="006D0718">
              <w:rPr>
                <w:bCs/>
                <w:color w:val="1F497D" w:themeColor="text2"/>
                <w:spacing w:val="-4"/>
                <w:sz w:val="18"/>
                <w:szCs w:val="24"/>
              </w:rPr>
              <w:t>2022</w:t>
            </w:r>
          </w:p>
        </w:tc>
        <w:tc>
          <w:tcPr>
            <w:tcW w:w="1832" w:type="pct"/>
            <w:shd w:val="clear" w:color="auto" w:fill="FFFFFF" w:themeFill="background1"/>
            <w:vAlign w:val="center"/>
          </w:tcPr>
          <w:p w14:paraId="392402EB" w14:textId="77777777" w:rsidR="009C2A09" w:rsidRPr="006D0718" w:rsidRDefault="009C2A09" w:rsidP="008027AB">
            <w:pPr>
              <w:pStyle w:val="TableParagraph"/>
              <w:spacing w:before="10"/>
              <w:ind w:left="1068" w:right="1045"/>
              <w:jc w:val="center"/>
              <w:rPr>
                <w:color w:val="1F497D" w:themeColor="text2"/>
                <w:sz w:val="18"/>
                <w:szCs w:val="24"/>
              </w:rPr>
            </w:pPr>
            <w:r w:rsidRPr="006D0718">
              <w:rPr>
                <w:color w:val="1F497D" w:themeColor="text2"/>
                <w:sz w:val="18"/>
                <w:szCs w:val="24"/>
              </w:rPr>
              <w:t>13 330,433</w:t>
            </w:r>
          </w:p>
        </w:tc>
        <w:tc>
          <w:tcPr>
            <w:tcW w:w="1665" w:type="pct"/>
            <w:shd w:val="clear" w:color="auto" w:fill="FFFFFF" w:themeFill="background1"/>
            <w:vAlign w:val="center"/>
          </w:tcPr>
          <w:p w14:paraId="3590C824" w14:textId="77777777" w:rsidR="009C2A09" w:rsidRPr="006D0718" w:rsidRDefault="009C2A09" w:rsidP="008027AB">
            <w:pPr>
              <w:pStyle w:val="TableParagraph"/>
              <w:spacing w:before="10"/>
              <w:ind w:left="25"/>
              <w:jc w:val="center"/>
              <w:rPr>
                <w:color w:val="1F497D" w:themeColor="text2"/>
                <w:sz w:val="18"/>
                <w:szCs w:val="24"/>
              </w:rPr>
            </w:pPr>
            <w:r w:rsidRPr="006D0718">
              <w:rPr>
                <w:color w:val="1F497D" w:themeColor="text2"/>
                <w:sz w:val="18"/>
                <w:szCs w:val="24"/>
              </w:rPr>
              <w:t>-10 %</w:t>
            </w:r>
          </w:p>
        </w:tc>
      </w:tr>
      <w:tr w:rsidR="00220E67" w:rsidRPr="00220E67" w14:paraId="6BA1327D" w14:textId="77777777" w:rsidTr="0055224D">
        <w:trPr>
          <w:trHeight w:val="340"/>
        </w:trPr>
        <w:tc>
          <w:tcPr>
            <w:tcW w:w="150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2228102" w14:textId="53915EB8" w:rsidR="005E5B35" w:rsidRPr="006D0718" w:rsidRDefault="005E5B35" w:rsidP="008027AB">
            <w:pPr>
              <w:pStyle w:val="TableParagraph"/>
              <w:spacing w:before="10"/>
              <w:ind w:left="1260" w:right="1239"/>
              <w:jc w:val="center"/>
              <w:rPr>
                <w:b/>
                <w:color w:val="1F497D" w:themeColor="text2"/>
                <w:spacing w:val="-4"/>
                <w:sz w:val="18"/>
                <w:szCs w:val="24"/>
              </w:rPr>
            </w:pPr>
            <w:r w:rsidRPr="006D0718">
              <w:rPr>
                <w:b/>
                <w:color w:val="1F497D" w:themeColor="text2"/>
                <w:spacing w:val="-4"/>
                <w:sz w:val="18"/>
                <w:szCs w:val="24"/>
              </w:rPr>
              <w:t>2023</w:t>
            </w:r>
          </w:p>
        </w:tc>
        <w:tc>
          <w:tcPr>
            <w:tcW w:w="1832" w:type="pct"/>
            <w:shd w:val="clear" w:color="auto" w:fill="F2F2F2" w:themeFill="background1" w:themeFillShade="F2"/>
            <w:vAlign w:val="center"/>
          </w:tcPr>
          <w:p w14:paraId="70BBF1F4" w14:textId="49892F0A" w:rsidR="005E5B35" w:rsidRPr="006D0718" w:rsidRDefault="00EE706F" w:rsidP="008027AB">
            <w:pPr>
              <w:pStyle w:val="TableParagraph"/>
              <w:spacing w:before="10"/>
              <w:ind w:left="1068" w:right="1045"/>
              <w:jc w:val="center"/>
              <w:rPr>
                <w:b/>
                <w:bCs/>
                <w:color w:val="1F497D" w:themeColor="text2"/>
                <w:sz w:val="18"/>
                <w:szCs w:val="24"/>
              </w:rPr>
            </w:pPr>
            <w:r w:rsidRPr="006D0718">
              <w:rPr>
                <w:b/>
                <w:bCs/>
                <w:color w:val="1F497D" w:themeColor="text2"/>
                <w:sz w:val="18"/>
                <w:szCs w:val="24"/>
              </w:rPr>
              <w:t>13 751,079</w:t>
            </w:r>
          </w:p>
        </w:tc>
        <w:tc>
          <w:tcPr>
            <w:tcW w:w="1665" w:type="pct"/>
            <w:shd w:val="clear" w:color="auto" w:fill="F2F2F2" w:themeFill="background1" w:themeFillShade="F2"/>
            <w:vAlign w:val="center"/>
          </w:tcPr>
          <w:p w14:paraId="753E21BC" w14:textId="5F3DBE38" w:rsidR="005E5B35" w:rsidRPr="006D0718" w:rsidRDefault="00397B65" w:rsidP="008027AB">
            <w:pPr>
              <w:pStyle w:val="TableParagraph"/>
              <w:spacing w:before="10"/>
              <w:ind w:left="25"/>
              <w:jc w:val="center"/>
              <w:rPr>
                <w:b/>
                <w:bCs/>
                <w:color w:val="1F497D" w:themeColor="text2"/>
                <w:sz w:val="18"/>
                <w:szCs w:val="24"/>
              </w:rPr>
            </w:pPr>
            <w:r w:rsidRPr="006D0718">
              <w:rPr>
                <w:b/>
                <w:bCs/>
                <w:color w:val="1F497D" w:themeColor="text2"/>
                <w:sz w:val="18"/>
                <w:szCs w:val="24"/>
              </w:rPr>
              <w:t>3%</w:t>
            </w:r>
          </w:p>
        </w:tc>
      </w:tr>
    </w:tbl>
    <w:p w14:paraId="4C8E02C1" w14:textId="77777777" w:rsidR="009C2A09" w:rsidRDefault="009C2A09" w:rsidP="00A81EE6">
      <w:pPr>
        <w:jc w:val="both"/>
        <w:rPr>
          <w:b w:val="0"/>
          <w:bCs/>
          <w:color w:val="FF0000"/>
          <w:sz w:val="24"/>
          <w:szCs w:val="24"/>
        </w:rPr>
      </w:pPr>
    </w:p>
    <w:p w14:paraId="7F0C8B56" w14:textId="191854EE" w:rsidR="000C46C3" w:rsidRPr="00385997" w:rsidRDefault="00BF3859" w:rsidP="00BF3859">
      <w:pPr>
        <w:ind w:left="709"/>
        <w:contextualSpacing/>
        <w:jc w:val="both"/>
        <w:rPr>
          <w:rFonts w:cs="Arial"/>
          <w:b w:val="0"/>
          <w:bCs/>
          <w:color w:val="1F497D"/>
          <w:sz w:val="24"/>
          <w:lang w:eastAsia="pl-PL"/>
        </w:rPr>
      </w:pPr>
      <w:r w:rsidRPr="00385997">
        <w:rPr>
          <w:rFonts w:cs="Arial"/>
          <w:b w:val="0"/>
          <w:bCs/>
          <w:color w:val="1F497D"/>
          <w:sz w:val="24"/>
          <w:lang w:eastAsia="pl-PL"/>
        </w:rPr>
        <w:t>Masa odpadów przyjętych w punktach stanowi ponad 1</w:t>
      </w:r>
      <w:r w:rsidR="002B139C" w:rsidRPr="00385997">
        <w:rPr>
          <w:rFonts w:cs="Arial"/>
          <w:b w:val="0"/>
          <w:bCs/>
          <w:color w:val="1F497D"/>
          <w:sz w:val="24"/>
          <w:lang w:eastAsia="pl-PL"/>
        </w:rPr>
        <w:t>6</w:t>
      </w:r>
      <w:r w:rsidRPr="00385997">
        <w:rPr>
          <w:rFonts w:cs="Arial"/>
          <w:b w:val="0"/>
          <w:bCs/>
          <w:color w:val="1F497D"/>
          <w:sz w:val="24"/>
          <w:lang w:eastAsia="pl-PL"/>
        </w:rPr>
        <w:t xml:space="preserve">% wszystkich odebranych przez Związek odpadów. Jeden mieszkaniec Związku oddał w ciągu roku do punktu średnio </w:t>
      </w:r>
      <w:r w:rsidR="009C6156" w:rsidRPr="00385997">
        <w:rPr>
          <w:rFonts w:cs="Arial"/>
          <w:b w:val="0"/>
          <w:bCs/>
          <w:color w:val="1F497D"/>
          <w:sz w:val="24"/>
          <w:lang w:eastAsia="pl-PL"/>
        </w:rPr>
        <w:t>5</w:t>
      </w:r>
      <w:r w:rsidR="002B139C" w:rsidRPr="00385997">
        <w:rPr>
          <w:rFonts w:cs="Arial"/>
          <w:b w:val="0"/>
          <w:bCs/>
          <w:color w:val="1F497D"/>
          <w:sz w:val="24"/>
          <w:lang w:eastAsia="pl-PL"/>
        </w:rPr>
        <w:t>9</w:t>
      </w:r>
      <w:r w:rsidRPr="00385997">
        <w:rPr>
          <w:rFonts w:cs="Arial"/>
          <w:b w:val="0"/>
          <w:bCs/>
          <w:color w:val="1F497D"/>
          <w:sz w:val="24"/>
          <w:lang w:eastAsia="pl-PL"/>
        </w:rPr>
        <w:t xml:space="preserve"> kg odpadów, z czego przykładowo mieszkaniec Rawicza średnio </w:t>
      </w:r>
      <w:r w:rsidR="002B139C" w:rsidRPr="00385997">
        <w:rPr>
          <w:rFonts w:cs="Arial"/>
          <w:b w:val="0"/>
          <w:bCs/>
          <w:color w:val="1F497D"/>
          <w:sz w:val="24"/>
          <w:lang w:eastAsia="pl-PL"/>
        </w:rPr>
        <w:t>83</w:t>
      </w:r>
      <w:r w:rsidRPr="00385997">
        <w:rPr>
          <w:rFonts w:cs="Arial"/>
          <w:b w:val="0"/>
          <w:bCs/>
          <w:color w:val="1F497D"/>
          <w:sz w:val="24"/>
          <w:lang w:eastAsia="pl-PL"/>
        </w:rPr>
        <w:t xml:space="preserve"> kg, </w:t>
      </w:r>
      <w:r w:rsidR="005C258B">
        <w:rPr>
          <w:rFonts w:cs="Arial"/>
          <w:b w:val="0"/>
          <w:bCs/>
          <w:color w:val="1F497D"/>
          <w:sz w:val="24"/>
          <w:lang w:eastAsia="pl-PL"/>
        </w:rPr>
        <w:t xml:space="preserve">             </w:t>
      </w:r>
      <w:r w:rsidRPr="00385997">
        <w:rPr>
          <w:rFonts w:cs="Arial"/>
          <w:b w:val="0"/>
          <w:bCs/>
          <w:color w:val="1F497D"/>
          <w:sz w:val="24"/>
          <w:lang w:eastAsia="pl-PL"/>
        </w:rPr>
        <w:t xml:space="preserve">a mieszkaniec </w:t>
      </w:r>
      <w:r w:rsidR="009C6156" w:rsidRPr="00385997">
        <w:rPr>
          <w:rFonts w:cs="Arial"/>
          <w:b w:val="0"/>
          <w:bCs/>
          <w:color w:val="1F497D"/>
          <w:sz w:val="24"/>
          <w:lang w:eastAsia="pl-PL"/>
        </w:rPr>
        <w:t>Wijewa</w:t>
      </w:r>
      <w:r w:rsidRPr="00385997">
        <w:rPr>
          <w:rFonts w:cs="Arial"/>
          <w:b w:val="0"/>
          <w:bCs/>
          <w:color w:val="1F497D"/>
          <w:sz w:val="24"/>
          <w:lang w:eastAsia="pl-PL"/>
        </w:rPr>
        <w:t xml:space="preserve"> </w:t>
      </w:r>
      <w:r w:rsidR="002B139C" w:rsidRPr="00385997">
        <w:rPr>
          <w:rFonts w:cs="Arial"/>
          <w:b w:val="0"/>
          <w:bCs/>
          <w:color w:val="1F497D"/>
          <w:sz w:val="24"/>
          <w:lang w:eastAsia="pl-PL"/>
        </w:rPr>
        <w:t>22</w:t>
      </w:r>
      <w:r w:rsidRPr="00385997">
        <w:rPr>
          <w:rFonts w:cs="Arial"/>
          <w:b w:val="0"/>
          <w:bCs/>
          <w:color w:val="1F497D"/>
          <w:sz w:val="24"/>
          <w:lang w:eastAsia="pl-PL"/>
        </w:rPr>
        <w:t xml:space="preserve"> kg. </w:t>
      </w:r>
    </w:p>
    <w:p w14:paraId="1F4A71A8" w14:textId="4EB3320B" w:rsidR="00BF3859" w:rsidRPr="00BF3859" w:rsidRDefault="00BF3859" w:rsidP="00BF3859">
      <w:pPr>
        <w:ind w:left="709"/>
        <w:contextualSpacing/>
        <w:jc w:val="both"/>
        <w:rPr>
          <w:rFonts w:cs="Arial"/>
          <w:b w:val="0"/>
          <w:bCs/>
          <w:sz w:val="24"/>
          <w:lang w:eastAsia="pl-PL"/>
        </w:rPr>
      </w:pPr>
      <w:r w:rsidRPr="00BF3859">
        <w:rPr>
          <w:rFonts w:cs="Arial"/>
          <w:b w:val="0"/>
          <w:bCs/>
          <w:sz w:val="24"/>
          <w:lang w:eastAsia="pl-PL"/>
        </w:rPr>
        <w:t>Liczba odnotowanych w 202</w:t>
      </w:r>
      <w:r w:rsidR="00DC5D36">
        <w:rPr>
          <w:rFonts w:cs="Arial"/>
          <w:b w:val="0"/>
          <w:bCs/>
          <w:sz w:val="24"/>
          <w:lang w:eastAsia="pl-PL"/>
        </w:rPr>
        <w:t>3</w:t>
      </w:r>
      <w:r w:rsidRPr="00BF3859">
        <w:rPr>
          <w:rFonts w:cs="Arial"/>
          <w:b w:val="0"/>
          <w:bCs/>
          <w:sz w:val="24"/>
          <w:lang w:eastAsia="pl-PL"/>
        </w:rPr>
        <w:t xml:space="preserve"> r. odwiedzin punktów w stosunku do 202</w:t>
      </w:r>
      <w:r w:rsidR="00DC5D36">
        <w:rPr>
          <w:rFonts w:cs="Arial"/>
          <w:b w:val="0"/>
          <w:bCs/>
          <w:sz w:val="24"/>
          <w:lang w:eastAsia="pl-PL"/>
        </w:rPr>
        <w:t>2</w:t>
      </w:r>
      <w:r w:rsidRPr="00BF3859">
        <w:rPr>
          <w:rFonts w:cs="Arial"/>
          <w:b w:val="0"/>
          <w:bCs/>
          <w:sz w:val="24"/>
          <w:lang w:eastAsia="pl-PL"/>
        </w:rPr>
        <w:t xml:space="preserve"> r. </w:t>
      </w:r>
      <w:r w:rsidR="00DC5D36">
        <w:rPr>
          <w:rFonts w:cs="Arial"/>
          <w:b w:val="0"/>
          <w:bCs/>
          <w:sz w:val="24"/>
          <w:lang w:eastAsia="pl-PL"/>
        </w:rPr>
        <w:t xml:space="preserve">wzrosła </w:t>
      </w:r>
      <w:r w:rsidR="005C258B">
        <w:rPr>
          <w:rFonts w:cs="Arial"/>
          <w:b w:val="0"/>
          <w:bCs/>
          <w:sz w:val="24"/>
          <w:lang w:eastAsia="pl-PL"/>
        </w:rPr>
        <w:t xml:space="preserve">        </w:t>
      </w:r>
      <w:r w:rsidR="00DC5D36">
        <w:rPr>
          <w:rFonts w:cs="Arial"/>
          <w:b w:val="0"/>
          <w:bCs/>
          <w:sz w:val="24"/>
          <w:lang w:eastAsia="pl-PL"/>
        </w:rPr>
        <w:t>o ok. tysiąc</w:t>
      </w:r>
      <w:r w:rsidRPr="00BF3859">
        <w:rPr>
          <w:rFonts w:cs="Arial"/>
          <w:b w:val="0"/>
          <w:bCs/>
          <w:sz w:val="24"/>
          <w:lang w:eastAsia="pl-PL"/>
        </w:rPr>
        <w:t xml:space="preserve"> i wyniosła </w:t>
      </w:r>
      <w:r w:rsidR="00640270">
        <w:rPr>
          <w:rFonts w:cs="Arial"/>
          <w:b w:val="0"/>
          <w:bCs/>
          <w:sz w:val="24"/>
          <w:lang w:eastAsia="pl-PL"/>
        </w:rPr>
        <w:t>ok.</w:t>
      </w:r>
      <w:r w:rsidRPr="00BF3859">
        <w:rPr>
          <w:rFonts w:cs="Arial"/>
          <w:b w:val="0"/>
          <w:bCs/>
          <w:sz w:val="24"/>
          <w:lang w:eastAsia="pl-PL"/>
        </w:rPr>
        <w:t xml:space="preserve"> 1</w:t>
      </w:r>
      <w:r w:rsidR="00DC5D36">
        <w:rPr>
          <w:rFonts w:cs="Arial"/>
          <w:b w:val="0"/>
          <w:bCs/>
          <w:sz w:val="24"/>
          <w:lang w:eastAsia="pl-PL"/>
        </w:rPr>
        <w:t>10</w:t>
      </w:r>
      <w:r w:rsidRPr="00BF3859">
        <w:rPr>
          <w:rFonts w:cs="Arial"/>
          <w:b w:val="0"/>
          <w:bCs/>
          <w:sz w:val="24"/>
          <w:lang w:eastAsia="pl-PL"/>
        </w:rPr>
        <w:t xml:space="preserve"> tys., z czego punkt w Lesznie odnotował </w:t>
      </w:r>
      <w:r w:rsidR="00640270">
        <w:rPr>
          <w:rFonts w:cs="Arial"/>
          <w:b w:val="0"/>
          <w:bCs/>
          <w:sz w:val="24"/>
          <w:lang w:eastAsia="pl-PL"/>
        </w:rPr>
        <w:t>5</w:t>
      </w:r>
      <w:r w:rsidR="00DC5D36">
        <w:rPr>
          <w:rFonts w:cs="Arial"/>
          <w:b w:val="0"/>
          <w:bCs/>
          <w:sz w:val="24"/>
          <w:lang w:eastAsia="pl-PL"/>
        </w:rPr>
        <w:t xml:space="preserve">3 734 </w:t>
      </w:r>
      <w:r w:rsidRPr="00BF3859">
        <w:rPr>
          <w:rFonts w:cs="Arial"/>
          <w:b w:val="0"/>
          <w:bCs/>
          <w:sz w:val="24"/>
          <w:lang w:eastAsia="pl-PL"/>
        </w:rPr>
        <w:t xml:space="preserve">odwiedzin (tu odnotowano </w:t>
      </w:r>
      <w:r w:rsidR="00640270">
        <w:rPr>
          <w:rFonts w:cs="Arial"/>
          <w:b w:val="0"/>
          <w:bCs/>
          <w:sz w:val="24"/>
          <w:lang w:eastAsia="pl-PL"/>
        </w:rPr>
        <w:t>spadek</w:t>
      </w:r>
      <w:r w:rsidRPr="00BF3859">
        <w:rPr>
          <w:rFonts w:cs="Arial"/>
          <w:b w:val="0"/>
          <w:bCs/>
          <w:sz w:val="24"/>
          <w:lang w:eastAsia="pl-PL"/>
        </w:rPr>
        <w:t>, dla porównania w 202</w:t>
      </w:r>
      <w:r w:rsidR="00DC5D36">
        <w:rPr>
          <w:rFonts w:cs="Arial"/>
          <w:b w:val="0"/>
          <w:bCs/>
          <w:sz w:val="24"/>
          <w:lang w:eastAsia="pl-PL"/>
        </w:rPr>
        <w:t>2</w:t>
      </w:r>
      <w:r w:rsidRPr="00BF3859">
        <w:rPr>
          <w:rFonts w:cs="Arial"/>
          <w:b w:val="0"/>
          <w:bCs/>
          <w:sz w:val="24"/>
          <w:lang w:eastAsia="pl-PL"/>
        </w:rPr>
        <w:t xml:space="preserve"> r. było </w:t>
      </w:r>
      <w:r w:rsidR="00DC5D36">
        <w:rPr>
          <w:rFonts w:cs="Arial"/>
          <w:b w:val="0"/>
          <w:bCs/>
          <w:sz w:val="24"/>
          <w:lang w:eastAsia="pl-PL"/>
        </w:rPr>
        <w:t>56 723</w:t>
      </w:r>
      <w:r w:rsidRPr="00BF3859">
        <w:rPr>
          <w:rFonts w:cs="Arial"/>
          <w:b w:val="0"/>
          <w:bCs/>
          <w:sz w:val="24"/>
          <w:lang w:eastAsia="pl-PL"/>
        </w:rPr>
        <w:t xml:space="preserve"> odwiedzin), to jest </w:t>
      </w:r>
      <w:r w:rsidR="00DC5D36">
        <w:rPr>
          <w:rFonts w:cs="Arial"/>
          <w:b w:val="0"/>
          <w:bCs/>
          <w:sz w:val="24"/>
          <w:lang w:eastAsia="pl-PL"/>
        </w:rPr>
        <w:t>49</w:t>
      </w:r>
      <w:r w:rsidRPr="00BF3859">
        <w:rPr>
          <w:rFonts w:cs="Arial"/>
          <w:b w:val="0"/>
          <w:bCs/>
          <w:sz w:val="24"/>
          <w:lang w:eastAsia="pl-PL"/>
        </w:rPr>
        <w:t>% wszystkich odwiedzin na terenie 19 punktów.</w:t>
      </w:r>
    </w:p>
    <w:p w14:paraId="05F706FD" w14:textId="77777777" w:rsidR="00BF3859" w:rsidRPr="00BF3859" w:rsidRDefault="00BF3859" w:rsidP="00640270">
      <w:pPr>
        <w:ind w:left="709"/>
        <w:contextualSpacing/>
        <w:jc w:val="both"/>
        <w:rPr>
          <w:rFonts w:cs="Arial"/>
          <w:b w:val="0"/>
          <w:bCs/>
          <w:sz w:val="24"/>
          <w:lang w:eastAsia="pl-PL"/>
        </w:rPr>
      </w:pPr>
      <w:r w:rsidRPr="00BF3859">
        <w:rPr>
          <w:rFonts w:cs="Arial"/>
          <w:b w:val="0"/>
          <w:bCs/>
          <w:sz w:val="24"/>
          <w:lang w:eastAsia="pl-PL"/>
        </w:rPr>
        <w:t>W celu ujednolicenia pracy PSZOK oraz wprowadzenia zasad ich funkcjonowania zgodnych z przepisami z zakresu gospodarowania odpadami przyjęty został Regulamin Punktów Selektywnego Zbierania Odpadów Komunalnych zlokalizowanych na terenie Komunalnego Związku Gmin Regionu Leszczyńskiego, do którego przestrzegania są zobowiązani prowadzący PSZOK i korzystający z nich.</w:t>
      </w:r>
    </w:p>
    <w:p w14:paraId="70D3B9ED" w14:textId="77777777" w:rsidR="00BF3859" w:rsidRPr="00BF3859" w:rsidRDefault="00BF3859" w:rsidP="00640270">
      <w:pPr>
        <w:ind w:left="709"/>
        <w:contextualSpacing/>
        <w:jc w:val="both"/>
        <w:rPr>
          <w:rFonts w:cs="Arial"/>
          <w:b w:val="0"/>
          <w:bCs/>
          <w:sz w:val="24"/>
        </w:rPr>
      </w:pPr>
      <w:r w:rsidRPr="00BF3859">
        <w:rPr>
          <w:rFonts w:cs="Arial"/>
          <w:b w:val="0"/>
          <w:bCs/>
          <w:sz w:val="24"/>
          <w:lang w:eastAsia="pl-PL"/>
        </w:rPr>
        <w:t xml:space="preserve">Dni oraz godziny otwarcia PSZOK znajdują się na stronie internetowej Związku, www.kzgrl.pl oraz w aplikacji mobilnej </w:t>
      </w:r>
      <w:proofErr w:type="spellStart"/>
      <w:r w:rsidRPr="00BF3859">
        <w:rPr>
          <w:rFonts w:cs="Arial"/>
          <w:b w:val="0"/>
          <w:bCs/>
          <w:sz w:val="24"/>
          <w:lang w:eastAsia="pl-PL"/>
        </w:rPr>
        <w:t>EcoHarmonogram</w:t>
      </w:r>
      <w:proofErr w:type="spellEnd"/>
      <w:r w:rsidRPr="00BF3859">
        <w:rPr>
          <w:rFonts w:cs="Arial"/>
          <w:b w:val="0"/>
          <w:bCs/>
          <w:sz w:val="24"/>
          <w:lang w:eastAsia="pl-PL"/>
        </w:rPr>
        <w:t>.</w:t>
      </w:r>
    </w:p>
    <w:p w14:paraId="0590A4C6" w14:textId="77777777" w:rsidR="00BF3859" w:rsidRDefault="00BF3859" w:rsidP="00BF3859">
      <w:pPr>
        <w:ind w:left="709"/>
        <w:jc w:val="both"/>
        <w:rPr>
          <w:b w:val="0"/>
          <w:bCs/>
          <w:color w:val="FF0000"/>
          <w:sz w:val="24"/>
          <w:szCs w:val="24"/>
        </w:rPr>
      </w:pPr>
    </w:p>
    <w:p w14:paraId="190DF428" w14:textId="3C8819A7" w:rsidR="008E0FE0" w:rsidRDefault="008E0FE0" w:rsidP="00BF3271">
      <w:pPr>
        <w:pStyle w:val="Styl3"/>
        <w:jc w:val="both"/>
      </w:pPr>
      <w:bookmarkStart w:id="40" w:name="_Toc165296994"/>
      <w:r w:rsidRPr="008E0FE0">
        <w:t>Rejestr</w:t>
      </w:r>
      <w:r>
        <w:t xml:space="preserve"> firm upoważnionych do odbioru odpadów komunalnych na terenie KZGRL w 202</w:t>
      </w:r>
      <w:r w:rsidR="00397B65">
        <w:t>3</w:t>
      </w:r>
      <w:r>
        <w:t xml:space="preserve"> r.</w:t>
      </w:r>
      <w:bookmarkEnd w:id="40"/>
    </w:p>
    <w:p w14:paraId="475C6D29" w14:textId="00B7B488" w:rsidR="008E0FE0" w:rsidRPr="00E96183" w:rsidRDefault="00FC5D7A" w:rsidP="008E0FE0">
      <w:pPr>
        <w:ind w:left="709"/>
        <w:jc w:val="both"/>
        <w:rPr>
          <w:rFonts w:cs="Arial"/>
          <w:b w:val="0"/>
          <w:bCs/>
          <w:color w:val="1F497D"/>
          <w:sz w:val="24"/>
        </w:rPr>
      </w:pPr>
      <w:r>
        <w:rPr>
          <w:rFonts w:cs="Arial"/>
          <w:b w:val="0"/>
          <w:bCs/>
          <w:color w:val="1F497D"/>
          <w:sz w:val="24"/>
        </w:rPr>
        <w:t>Do r</w:t>
      </w:r>
      <w:r w:rsidR="008E0FE0" w:rsidRPr="00E96183">
        <w:rPr>
          <w:rFonts w:cs="Arial"/>
          <w:b w:val="0"/>
          <w:bCs/>
          <w:color w:val="1F497D"/>
          <w:sz w:val="24"/>
        </w:rPr>
        <w:t>ejestr</w:t>
      </w:r>
      <w:r>
        <w:rPr>
          <w:rFonts w:cs="Arial"/>
          <w:b w:val="0"/>
          <w:bCs/>
          <w:color w:val="1F497D"/>
          <w:sz w:val="24"/>
        </w:rPr>
        <w:t>u</w:t>
      </w:r>
      <w:r w:rsidR="008E0FE0" w:rsidRPr="00E96183">
        <w:rPr>
          <w:rFonts w:cs="Arial"/>
          <w:b w:val="0"/>
          <w:bCs/>
          <w:color w:val="1F497D"/>
          <w:sz w:val="24"/>
        </w:rPr>
        <w:t xml:space="preserve"> działalności regulowanej prowadzon</w:t>
      </w:r>
      <w:r>
        <w:rPr>
          <w:rFonts w:cs="Arial"/>
          <w:b w:val="0"/>
          <w:bCs/>
          <w:color w:val="1F497D"/>
          <w:sz w:val="24"/>
        </w:rPr>
        <w:t>ego</w:t>
      </w:r>
      <w:r w:rsidR="008E0FE0" w:rsidRPr="00E96183">
        <w:rPr>
          <w:rFonts w:cs="Arial"/>
          <w:b w:val="0"/>
          <w:bCs/>
          <w:color w:val="1F497D"/>
          <w:sz w:val="24"/>
        </w:rPr>
        <w:t xml:space="preserve"> zgodnie z art. 9b ustawy </w:t>
      </w:r>
      <w:r>
        <w:rPr>
          <w:rFonts w:cs="Arial"/>
          <w:b w:val="0"/>
          <w:bCs/>
          <w:color w:val="1F497D"/>
          <w:sz w:val="24"/>
        </w:rPr>
        <w:t xml:space="preserve">                       </w:t>
      </w:r>
      <w:r w:rsidR="008E0FE0" w:rsidRPr="00E96183">
        <w:rPr>
          <w:rFonts w:cs="Arial"/>
          <w:b w:val="0"/>
          <w:bCs/>
          <w:color w:val="1F497D"/>
          <w:sz w:val="24"/>
        </w:rPr>
        <w:t>o utrzymaniu czystości i porządku w gminach oraz w rozumieniu ustawy z dnia 6 marca 2018 r. Prawo przedsiębiorców (</w:t>
      </w:r>
      <w:r w:rsidR="000C46C3" w:rsidRPr="00E96183">
        <w:rPr>
          <w:rFonts w:cs="Arial"/>
          <w:b w:val="0"/>
          <w:bCs/>
          <w:color w:val="1F497D"/>
          <w:sz w:val="24"/>
        </w:rPr>
        <w:t xml:space="preserve">t. j. </w:t>
      </w:r>
      <w:r w:rsidR="008E0FE0" w:rsidRPr="00E96183">
        <w:rPr>
          <w:rFonts w:cs="Arial"/>
          <w:b w:val="0"/>
          <w:bCs/>
          <w:color w:val="1F497D"/>
          <w:sz w:val="24"/>
        </w:rPr>
        <w:t xml:space="preserve">Dz.U. </w:t>
      </w:r>
      <w:r w:rsidR="000C46C3" w:rsidRPr="00E96183">
        <w:rPr>
          <w:rFonts w:cs="Arial"/>
          <w:b w:val="0"/>
          <w:bCs/>
          <w:color w:val="1F497D"/>
          <w:sz w:val="24"/>
        </w:rPr>
        <w:t xml:space="preserve">z </w:t>
      </w:r>
      <w:r w:rsidR="008E0FE0" w:rsidRPr="00E96183">
        <w:rPr>
          <w:rFonts w:cs="Arial"/>
          <w:b w:val="0"/>
          <w:bCs/>
          <w:color w:val="1F497D"/>
          <w:sz w:val="24"/>
        </w:rPr>
        <w:t>202</w:t>
      </w:r>
      <w:r w:rsidR="00FF0A13" w:rsidRPr="00E96183">
        <w:rPr>
          <w:rFonts w:cs="Arial"/>
          <w:b w:val="0"/>
          <w:bCs/>
          <w:color w:val="1F497D"/>
          <w:sz w:val="24"/>
        </w:rPr>
        <w:t>4</w:t>
      </w:r>
      <w:r w:rsidR="000C46C3" w:rsidRPr="00E96183">
        <w:rPr>
          <w:rFonts w:cs="Arial"/>
          <w:b w:val="0"/>
          <w:bCs/>
          <w:color w:val="1F497D"/>
          <w:sz w:val="24"/>
        </w:rPr>
        <w:t xml:space="preserve"> r.</w:t>
      </w:r>
      <w:r w:rsidR="008E0FE0" w:rsidRPr="00E96183">
        <w:rPr>
          <w:rFonts w:cs="Arial"/>
          <w:b w:val="0"/>
          <w:bCs/>
          <w:color w:val="1F497D"/>
          <w:sz w:val="24"/>
        </w:rPr>
        <w:t xml:space="preserve"> poz. </w:t>
      </w:r>
      <w:r w:rsidR="000C46C3" w:rsidRPr="00E96183">
        <w:rPr>
          <w:rFonts w:cs="Arial"/>
          <w:b w:val="0"/>
          <w:bCs/>
          <w:color w:val="1F497D"/>
          <w:sz w:val="24"/>
        </w:rPr>
        <w:t>2</w:t>
      </w:r>
      <w:r w:rsidR="00FF0A13" w:rsidRPr="00E96183">
        <w:rPr>
          <w:rFonts w:cs="Arial"/>
          <w:b w:val="0"/>
          <w:bCs/>
          <w:color w:val="1F497D"/>
          <w:sz w:val="24"/>
        </w:rPr>
        <w:t>36</w:t>
      </w:r>
      <w:r w:rsidR="008E0FE0" w:rsidRPr="00E96183">
        <w:rPr>
          <w:rFonts w:cs="Arial"/>
          <w:b w:val="0"/>
          <w:bCs/>
          <w:color w:val="1F497D"/>
          <w:sz w:val="24"/>
        </w:rPr>
        <w:t>) przez Komunalny Związek Gmin Regionu Leszczyńskiego na koniec roku 202</w:t>
      </w:r>
      <w:r w:rsidR="00FF0A13" w:rsidRPr="00E96183">
        <w:rPr>
          <w:rFonts w:cs="Arial"/>
          <w:b w:val="0"/>
          <w:bCs/>
          <w:color w:val="1F497D"/>
          <w:sz w:val="24"/>
        </w:rPr>
        <w:t>3</w:t>
      </w:r>
      <w:r w:rsidR="008E0FE0" w:rsidRPr="00E96183">
        <w:rPr>
          <w:rFonts w:cs="Arial"/>
          <w:b w:val="0"/>
          <w:bCs/>
          <w:color w:val="1F497D"/>
          <w:sz w:val="24"/>
        </w:rPr>
        <w:t xml:space="preserve"> </w:t>
      </w:r>
      <w:r w:rsidR="0062008E">
        <w:rPr>
          <w:rFonts w:cs="Arial"/>
          <w:b w:val="0"/>
          <w:bCs/>
          <w:color w:val="1F497D"/>
          <w:sz w:val="24"/>
        </w:rPr>
        <w:t>wpisanych było</w:t>
      </w:r>
      <w:r w:rsidR="008E0FE0" w:rsidRPr="00E96183">
        <w:rPr>
          <w:rFonts w:cs="Arial"/>
          <w:b w:val="0"/>
          <w:bCs/>
          <w:color w:val="1F497D"/>
          <w:sz w:val="24"/>
        </w:rPr>
        <w:t xml:space="preserve"> </w:t>
      </w:r>
      <w:r w:rsidR="00E96183" w:rsidRPr="00E96183">
        <w:rPr>
          <w:rFonts w:cs="Arial"/>
          <w:b w:val="0"/>
          <w:bCs/>
          <w:color w:val="1F497D"/>
          <w:sz w:val="24"/>
        </w:rPr>
        <w:t>20</w:t>
      </w:r>
      <w:r w:rsidR="00532C38" w:rsidRPr="00E96183">
        <w:rPr>
          <w:rFonts w:cs="Arial"/>
          <w:b w:val="0"/>
          <w:bCs/>
          <w:color w:val="1F497D"/>
          <w:sz w:val="24"/>
        </w:rPr>
        <w:t xml:space="preserve"> </w:t>
      </w:r>
      <w:r w:rsidR="008E0FE0" w:rsidRPr="00E96183">
        <w:rPr>
          <w:rFonts w:cs="Arial"/>
          <w:b w:val="0"/>
          <w:bCs/>
          <w:color w:val="1F497D"/>
          <w:sz w:val="24"/>
        </w:rPr>
        <w:t>podmiotów upoważnionych do odbioru odpadów komunalnych</w:t>
      </w:r>
      <w:r w:rsidR="0062008E">
        <w:rPr>
          <w:rFonts w:cs="Arial"/>
          <w:b w:val="0"/>
          <w:bCs/>
          <w:color w:val="1F497D"/>
          <w:sz w:val="24"/>
        </w:rPr>
        <w:t xml:space="preserve"> </w:t>
      </w:r>
      <w:r w:rsidR="0062008E" w:rsidRPr="00E96183">
        <w:rPr>
          <w:rFonts w:cs="Arial"/>
          <w:b w:val="0"/>
          <w:bCs/>
          <w:color w:val="1F497D"/>
          <w:sz w:val="24"/>
        </w:rPr>
        <w:t>(jeden podmiot został wpisan</w:t>
      </w:r>
      <w:r w:rsidR="0062008E">
        <w:rPr>
          <w:rFonts w:cs="Arial"/>
          <w:b w:val="0"/>
          <w:bCs/>
          <w:color w:val="1F497D"/>
          <w:sz w:val="24"/>
        </w:rPr>
        <w:t>y</w:t>
      </w:r>
      <w:r w:rsidR="0062008E" w:rsidRPr="00E96183">
        <w:rPr>
          <w:rFonts w:cs="Arial"/>
          <w:b w:val="0"/>
          <w:bCs/>
          <w:color w:val="1F497D"/>
          <w:sz w:val="24"/>
        </w:rPr>
        <w:t xml:space="preserve">   w 2023 r.)</w:t>
      </w:r>
      <w:r w:rsidR="000E2F12" w:rsidRPr="00E96183">
        <w:rPr>
          <w:rFonts w:cs="Arial"/>
          <w:b w:val="0"/>
          <w:bCs/>
          <w:color w:val="1F497D"/>
          <w:sz w:val="24"/>
        </w:rPr>
        <w:t xml:space="preserve"> z</w:t>
      </w:r>
      <w:r w:rsidR="00E96183" w:rsidRPr="00E96183">
        <w:rPr>
          <w:rFonts w:cs="Arial"/>
          <w:b w:val="0"/>
          <w:bCs/>
          <w:color w:val="1F497D"/>
          <w:sz w:val="24"/>
        </w:rPr>
        <w:t> </w:t>
      </w:r>
      <w:r w:rsidR="000E2F12" w:rsidRPr="00E96183">
        <w:rPr>
          <w:rFonts w:cs="Arial"/>
          <w:b w:val="0"/>
          <w:bCs/>
          <w:color w:val="1F497D"/>
          <w:sz w:val="24"/>
        </w:rPr>
        <w:t xml:space="preserve">czego </w:t>
      </w:r>
      <w:r w:rsidR="00E96183" w:rsidRPr="00E96183">
        <w:rPr>
          <w:rFonts w:cs="Arial"/>
          <w:b w:val="0"/>
          <w:bCs/>
          <w:color w:val="1F497D"/>
          <w:sz w:val="24"/>
        </w:rPr>
        <w:t>8</w:t>
      </w:r>
      <w:r w:rsidR="000E2F12" w:rsidRPr="00E96183">
        <w:rPr>
          <w:rFonts w:cs="Arial"/>
          <w:b w:val="0"/>
          <w:bCs/>
          <w:color w:val="1F497D"/>
          <w:sz w:val="24"/>
        </w:rPr>
        <w:t xml:space="preserve"> z nich wykazało odbiór odpadów w sprawozdaniach.</w:t>
      </w:r>
    </w:p>
    <w:p w14:paraId="3FD49470" w14:textId="77777777" w:rsidR="008E0FE0" w:rsidRDefault="008E0FE0" w:rsidP="008E0FE0">
      <w:pPr>
        <w:pStyle w:val="Akapitzlist"/>
        <w:ind w:left="709"/>
        <w:jc w:val="both"/>
        <w:rPr>
          <w:szCs w:val="28"/>
        </w:rPr>
      </w:pPr>
    </w:p>
    <w:p w14:paraId="594F5EA8" w14:textId="42B7F78B" w:rsidR="000E2F12" w:rsidRPr="00882F8B" w:rsidRDefault="000E2F12" w:rsidP="000E2F12">
      <w:pPr>
        <w:pStyle w:val="Legenda"/>
        <w:keepNext/>
        <w:spacing w:after="0"/>
      </w:pPr>
      <w:bookmarkStart w:id="41" w:name="_Toc165367627"/>
      <w:r w:rsidRPr="00882F8B">
        <w:lastRenderedPageBreak/>
        <w:t xml:space="preserve">Tabela </w:t>
      </w:r>
      <w:r w:rsidR="00344E15" w:rsidRPr="00882F8B">
        <w:fldChar w:fldCharType="begin"/>
      </w:r>
      <w:r w:rsidR="00344E15" w:rsidRPr="00882F8B">
        <w:instrText xml:space="preserve"> SEQ Tabela \* ARABIC </w:instrText>
      </w:r>
      <w:r w:rsidR="00344E15" w:rsidRPr="00882F8B">
        <w:fldChar w:fldCharType="separate"/>
      </w:r>
      <w:r w:rsidR="00BA5743">
        <w:rPr>
          <w:noProof/>
        </w:rPr>
        <w:t>7</w:t>
      </w:r>
      <w:r w:rsidR="00344E15" w:rsidRPr="00882F8B">
        <w:rPr>
          <w:noProof/>
        </w:rPr>
        <w:fldChar w:fldCharType="end"/>
      </w:r>
      <w:r w:rsidRPr="00882F8B">
        <w:t xml:space="preserve"> Podmioty wpisane do RDR w 202</w:t>
      </w:r>
      <w:r w:rsidR="0055224D" w:rsidRPr="00882F8B">
        <w:t>3</w:t>
      </w:r>
      <w:r w:rsidR="00FC5D7A">
        <w:t xml:space="preserve"> </w:t>
      </w:r>
      <w:r w:rsidRPr="00882F8B">
        <w:t>r. w zakresie odbioru odpadów komunalnych</w:t>
      </w:r>
      <w:bookmarkEnd w:id="41"/>
    </w:p>
    <w:tbl>
      <w:tblPr>
        <w:tblStyle w:val="TableNormal"/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9"/>
        <w:gridCol w:w="4042"/>
        <w:gridCol w:w="4531"/>
      </w:tblGrid>
      <w:tr w:rsidR="00220E67" w:rsidRPr="00220E67" w14:paraId="17CBCEF3" w14:textId="77777777" w:rsidTr="00F80707">
        <w:trPr>
          <w:trHeight w:val="861"/>
        </w:trPr>
        <w:tc>
          <w:tcPr>
            <w:tcW w:w="5000" w:type="pct"/>
            <w:gridSpan w:val="3"/>
            <w:shd w:val="clear" w:color="auto" w:fill="D8D8D8"/>
          </w:tcPr>
          <w:p w14:paraId="54EF484B" w14:textId="77777777" w:rsidR="00865149" w:rsidRPr="006D0718" w:rsidRDefault="00865149" w:rsidP="000E2F12">
            <w:pPr>
              <w:pStyle w:val="TableParagraph"/>
              <w:rPr>
                <w:color w:val="1F497D" w:themeColor="text2"/>
                <w:sz w:val="17"/>
                <w:lang w:val="pl-PL"/>
              </w:rPr>
            </w:pPr>
          </w:p>
          <w:p w14:paraId="7AB54959" w14:textId="77777777" w:rsidR="00865149" w:rsidRPr="006D0718" w:rsidRDefault="00865149" w:rsidP="000E2F12">
            <w:pPr>
              <w:pStyle w:val="TableParagraph"/>
              <w:ind w:left="3174" w:hanging="2909"/>
              <w:rPr>
                <w:b/>
                <w:color w:val="1F497D" w:themeColor="text2"/>
                <w:sz w:val="18"/>
                <w:lang w:val="pl-PL"/>
              </w:rPr>
            </w:pPr>
            <w:r w:rsidRPr="006D0718">
              <w:rPr>
                <w:b/>
                <w:color w:val="1F497D" w:themeColor="text2"/>
                <w:sz w:val="18"/>
                <w:lang w:val="pl-PL"/>
              </w:rPr>
              <w:t>Wykaz</w:t>
            </w:r>
            <w:r w:rsidRPr="006D0718">
              <w:rPr>
                <w:b/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podmiotów</w:t>
            </w:r>
            <w:r w:rsidRPr="006D0718">
              <w:rPr>
                <w:b/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wpisanych</w:t>
            </w:r>
            <w:r w:rsidRPr="006D0718">
              <w:rPr>
                <w:b/>
                <w:color w:val="1F497D" w:themeColor="text2"/>
                <w:spacing w:val="-5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do</w:t>
            </w:r>
            <w:r w:rsidRPr="006D0718">
              <w:rPr>
                <w:b/>
                <w:color w:val="1F497D" w:themeColor="text2"/>
                <w:spacing w:val="-5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rejestru</w:t>
            </w:r>
            <w:r w:rsidRPr="006D0718">
              <w:rPr>
                <w:b/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działalności</w:t>
            </w:r>
            <w:r w:rsidRPr="006D0718">
              <w:rPr>
                <w:b/>
                <w:color w:val="1F497D" w:themeColor="text2"/>
                <w:spacing w:val="-4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regulowanej</w:t>
            </w:r>
            <w:r w:rsidRPr="006D0718">
              <w:rPr>
                <w:b/>
                <w:color w:val="1F497D" w:themeColor="text2"/>
                <w:spacing w:val="-4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w</w:t>
            </w:r>
            <w:r w:rsidRPr="006D0718">
              <w:rPr>
                <w:b/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zakresie</w:t>
            </w:r>
            <w:r w:rsidRPr="006D0718">
              <w:rPr>
                <w:b/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odbierania</w:t>
            </w:r>
            <w:r w:rsidRPr="006D0718">
              <w:rPr>
                <w:b/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odpadów</w:t>
            </w:r>
            <w:r w:rsidRPr="006D0718">
              <w:rPr>
                <w:b/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komunalnych</w:t>
            </w:r>
            <w:r w:rsidRPr="006D0718">
              <w:rPr>
                <w:b/>
                <w:color w:val="1F497D" w:themeColor="text2"/>
                <w:spacing w:val="-5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od właścicieli nieruchomości w roku 2022</w:t>
            </w:r>
          </w:p>
        </w:tc>
      </w:tr>
      <w:tr w:rsidR="00220E67" w:rsidRPr="00220E67" w14:paraId="7D486FD5" w14:textId="77777777" w:rsidTr="00F80707">
        <w:trPr>
          <w:trHeight w:val="657"/>
        </w:trPr>
        <w:tc>
          <w:tcPr>
            <w:tcW w:w="270" w:type="pct"/>
            <w:shd w:val="clear" w:color="auto" w:fill="D8D8D8"/>
          </w:tcPr>
          <w:p w14:paraId="00CEFE3F" w14:textId="77777777" w:rsidR="00865149" w:rsidRPr="006D0718" w:rsidRDefault="00865149" w:rsidP="008027AB">
            <w:pPr>
              <w:pStyle w:val="TableParagraph"/>
              <w:spacing w:before="12"/>
              <w:rPr>
                <w:color w:val="1F497D" w:themeColor="text2"/>
                <w:sz w:val="17"/>
                <w:lang w:val="pl-PL"/>
              </w:rPr>
            </w:pPr>
          </w:p>
          <w:p w14:paraId="1FFC72AF" w14:textId="77777777" w:rsidR="00865149" w:rsidRPr="006D0718" w:rsidRDefault="00865149" w:rsidP="008027AB">
            <w:pPr>
              <w:pStyle w:val="TableParagraph"/>
              <w:ind w:left="124" w:right="117"/>
              <w:jc w:val="center"/>
              <w:rPr>
                <w:b/>
                <w:color w:val="1F497D" w:themeColor="text2"/>
                <w:sz w:val="18"/>
                <w:lang w:val="pl-PL"/>
              </w:rPr>
            </w:pPr>
            <w:r w:rsidRPr="006D0718">
              <w:rPr>
                <w:b/>
                <w:color w:val="1F497D" w:themeColor="text2"/>
                <w:spacing w:val="-5"/>
                <w:sz w:val="18"/>
                <w:lang w:val="pl-PL"/>
              </w:rPr>
              <w:t>Lp.</w:t>
            </w:r>
          </w:p>
        </w:tc>
        <w:tc>
          <w:tcPr>
            <w:tcW w:w="2230" w:type="pct"/>
            <w:shd w:val="clear" w:color="auto" w:fill="D8D8D8"/>
          </w:tcPr>
          <w:p w14:paraId="32C8551B" w14:textId="77777777" w:rsidR="00865149" w:rsidRPr="006D0718" w:rsidRDefault="00865149" w:rsidP="008027AB">
            <w:pPr>
              <w:pStyle w:val="TableParagraph"/>
              <w:spacing w:before="109"/>
              <w:ind w:left="1847" w:right="47" w:hanging="1462"/>
              <w:rPr>
                <w:b/>
                <w:color w:val="1F497D" w:themeColor="text2"/>
                <w:sz w:val="18"/>
                <w:lang w:val="pl-PL"/>
              </w:rPr>
            </w:pPr>
            <w:r w:rsidRPr="006D0718">
              <w:rPr>
                <w:b/>
                <w:color w:val="1F497D" w:themeColor="text2"/>
                <w:sz w:val="18"/>
                <w:lang w:val="pl-PL"/>
              </w:rPr>
              <w:t>Nazwa</w:t>
            </w:r>
            <w:r w:rsidRPr="006D0718">
              <w:rPr>
                <w:b/>
                <w:color w:val="1F497D" w:themeColor="text2"/>
                <w:spacing w:val="-11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firmy/imię</w:t>
            </w:r>
            <w:r w:rsidRPr="006D0718">
              <w:rPr>
                <w:b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i</w:t>
            </w:r>
            <w:r w:rsidRPr="006D0718">
              <w:rPr>
                <w:b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nazwisko</w:t>
            </w:r>
            <w:r w:rsidRPr="006D0718">
              <w:rPr>
                <w:b/>
                <w:color w:val="1F497D" w:themeColor="text2"/>
                <w:spacing w:val="-8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 xml:space="preserve">przedsiębiorcy, </w:t>
            </w:r>
            <w:r w:rsidRPr="006D0718">
              <w:rPr>
                <w:b/>
                <w:color w:val="1F497D" w:themeColor="text2"/>
                <w:spacing w:val="-4"/>
                <w:sz w:val="18"/>
                <w:lang w:val="pl-PL"/>
              </w:rPr>
              <w:t>adres</w:t>
            </w:r>
          </w:p>
        </w:tc>
        <w:tc>
          <w:tcPr>
            <w:tcW w:w="2500" w:type="pct"/>
            <w:shd w:val="clear" w:color="auto" w:fill="D8D8D8"/>
          </w:tcPr>
          <w:p w14:paraId="1FAAFA13" w14:textId="56420E11" w:rsidR="00865149" w:rsidRPr="006D0718" w:rsidRDefault="00865149" w:rsidP="00F80707">
            <w:pPr>
              <w:pStyle w:val="TableParagraph"/>
              <w:ind w:left="138" w:right="126"/>
              <w:jc w:val="center"/>
              <w:rPr>
                <w:b/>
                <w:color w:val="1F497D" w:themeColor="text2"/>
                <w:sz w:val="18"/>
                <w:lang w:val="pl-PL"/>
              </w:rPr>
            </w:pPr>
            <w:r w:rsidRPr="006D0718">
              <w:rPr>
                <w:b/>
                <w:color w:val="1F497D" w:themeColor="text2"/>
                <w:sz w:val="18"/>
                <w:lang w:val="pl-PL"/>
              </w:rPr>
              <w:t>Gminy,</w:t>
            </w:r>
            <w:r w:rsidRPr="006D0718">
              <w:rPr>
                <w:b/>
                <w:color w:val="1F497D" w:themeColor="text2"/>
                <w:spacing w:val="-7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na</w:t>
            </w:r>
            <w:r w:rsidRPr="006D0718">
              <w:rPr>
                <w:b/>
                <w:color w:val="1F497D" w:themeColor="text2"/>
                <w:spacing w:val="-6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których</w:t>
            </w:r>
            <w:r w:rsidRPr="006D0718">
              <w:rPr>
                <w:b/>
                <w:color w:val="1F497D" w:themeColor="text2"/>
                <w:spacing w:val="-7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podmiot,</w:t>
            </w:r>
            <w:r w:rsidRPr="006D0718">
              <w:rPr>
                <w:b/>
                <w:color w:val="1F497D" w:themeColor="text2"/>
                <w:spacing w:val="-7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uzyskując</w:t>
            </w:r>
            <w:r w:rsidRPr="006D0718">
              <w:rPr>
                <w:b/>
                <w:color w:val="1F497D" w:themeColor="text2"/>
                <w:spacing w:val="-7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wpis,</w:t>
            </w:r>
            <w:r w:rsidRPr="006D0718">
              <w:rPr>
                <w:b/>
                <w:color w:val="1F497D" w:themeColor="text2"/>
                <w:spacing w:val="-7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8"/>
                <w:lang w:val="pl-PL"/>
              </w:rPr>
              <w:t>upoważniony został do odbioru odpadów komunalnych od właścicieli</w:t>
            </w:r>
            <w:r w:rsidR="00F80707" w:rsidRPr="006D0718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pacing w:val="-2"/>
                <w:sz w:val="18"/>
                <w:lang w:val="pl-PL"/>
              </w:rPr>
              <w:t>nieruchomości</w:t>
            </w:r>
          </w:p>
        </w:tc>
      </w:tr>
      <w:tr w:rsidR="00220E67" w:rsidRPr="00220E67" w14:paraId="492A805A" w14:textId="77777777" w:rsidTr="00F80707">
        <w:trPr>
          <w:trHeight w:val="625"/>
        </w:trPr>
        <w:tc>
          <w:tcPr>
            <w:tcW w:w="270" w:type="pct"/>
            <w:shd w:val="clear" w:color="auto" w:fill="D8D8D8"/>
          </w:tcPr>
          <w:p w14:paraId="5EF742C7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4EC9A4A2" w14:textId="77777777" w:rsidR="00865149" w:rsidRPr="006D0718" w:rsidRDefault="00865149" w:rsidP="00E96183">
            <w:pPr>
              <w:pStyle w:val="TableParagraph"/>
              <w:ind w:left="121" w:right="11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1.</w:t>
            </w:r>
          </w:p>
        </w:tc>
        <w:tc>
          <w:tcPr>
            <w:tcW w:w="2230" w:type="pct"/>
          </w:tcPr>
          <w:p w14:paraId="28BDBA9D" w14:textId="448EC4B9" w:rsidR="00865149" w:rsidRPr="006D0718" w:rsidRDefault="00865149" w:rsidP="00E96183">
            <w:pPr>
              <w:pStyle w:val="TableParagraph"/>
              <w:spacing w:before="18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Miejski</w:t>
            </w:r>
            <w:r w:rsidRPr="006D0718">
              <w:rPr>
                <w:b/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Zakład</w:t>
            </w:r>
            <w:r w:rsidRPr="006D0718">
              <w:rPr>
                <w:b/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Oczyszczania</w:t>
            </w:r>
            <w:r w:rsidRPr="006D0718">
              <w:rPr>
                <w:b/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Sp.</w:t>
            </w:r>
            <w:r w:rsidRPr="006D0718">
              <w:rPr>
                <w:b/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="0045155E" w:rsidRPr="006D0718">
              <w:rPr>
                <w:b/>
                <w:color w:val="1F497D" w:themeColor="text2"/>
                <w:sz w:val="16"/>
                <w:lang w:val="pl-PL"/>
              </w:rPr>
              <w:t>o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.o.</w:t>
            </w:r>
          </w:p>
          <w:p w14:paraId="28D43235" w14:textId="77777777" w:rsidR="00E96183" w:rsidRPr="006D0718" w:rsidRDefault="00865149" w:rsidP="00E96183">
            <w:pPr>
              <w:pStyle w:val="TableParagraph"/>
              <w:ind w:left="69" w:right="135"/>
              <w:rPr>
                <w:color w:val="1F497D" w:themeColor="text2"/>
                <w:spacing w:val="-3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Saperska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23,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</w:p>
          <w:p w14:paraId="11ACD1C2" w14:textId="59B250D7" w:rsidR="00865149" w:rsidRPr="006D0718" w:rsidRDefault="00865149" w:rsidP="00E96183">
            <w:pPr>
              <w:pStyle w:val="TableParagraph"/>
              <w:ind w:left="69" w:right="135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64-100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Leszno</w:t>
            </w:r>
          </w:p>
        </w:tc>
        <w:tc>
          <w:tcPr>
            <w:tcW w:w="2500" w:type="pct"/>
          </w:tcPr>
          <w:p w14:paraId="2DF7C636" w14:textId="77777777" w:rsidR="00865149" w:rsidRPr="006D0718" w:rsidRDefault="00865149" w:rsidP="008027AB">
            <w:pPr>
              <w:pStyle w:val="TableParagraph"/>
              <w:spacing w:before="7"/>
              <w:rPr>
                <w:color w:val="1F497D" w:themeColor="text2"/>
                <w:sz w:val="17"/>
                <w:lang w:val="pl-PL"/>
              </w:rPr>
            </w:pPr>
          </w:p>
          <w:p w14:paraId="157BCB14" w14:textId="77777777" w:rsidR="00865149" w:rsidRPr="006D0718" w:rsidRDefault="00865149" w:rsidP="008027AB">
            <w:pPr>
              <w:pStyle w:val="TableParagraph"/>
              <w:ind w:right="152"/>
              <w:jc w:val="right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teren całego Komunalnego Związku Gmin Regionu Leszczyńskiego</w:t>
            </w:r>
          </w:p>
        </w:tc>
      </w:tr>
      <w:tr w:rsidR="00220E67" w:rsidRPr="00220E67" w14:paraId="6D75DBFF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7E8ADE79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3085C9BC" w14:textId="77777777" w:rsidR="00865149" w:rsidRPr="006D0718" w:rsidRDefault="00865149" w:rsidP="00E96183">
            <w:pPr>
              <w:pStyle w:val="TableParagraph"/>
              <w:ind w:left="121" w:right="11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2.</w:t>
            </w:r>
          </w:p>
        </w:tc>
        <w:tc>
          <w:tcPr>
            <w:tcW w:w="2230" w:type="pct"/>
          </w:tcPr>
          <w:p w14:paraId="1798FBDA" w14:textId="77777777" w:rsidR="00865149" w:rsidRPr="006D0718" w:rsidRDefault="00865149" w:rsidP="00E96183">
            <w:pPr>
              <w:pStyle w:val="TableParagraph"/>
              <w:spacing w:before="18" w:line="195" w:lineRule="exact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REMONDIS</w:t>
            </w:r>
            <w:r w:rsidRPr="006D0718">
              <w:rPr>
                <w:b/>
                <w:color w:val="1F497D" w:themeColor="text2"/>
                <w:spacing w:val="-7"/>
                <w:sz w:val="16"/>
                <w:lang w:val="pl-PL"/>
              </w:rPr>
              <w:t xml:space="preserve"> </w:t>
            </w:r>
            <w:proofErr w:type="spellStart"/>
            <w:r w:rsidRPr="006D0718">
              <w:rPr>
                <w:b/>
                <w:color w:val="1F497D" w:themeColor="text2"/>
                <w:sz w:val="16"/>
                <w:lang w:val="pl-PL"/>
              </w:rPr>
              <w:t>Sanitech</w:t>
            </w:r>
            <w:proofErr w:type="spellEnd"/>
            <w:r w:rsidRPr="006D0718">
              <w:rPr>
                <w:b/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Poznań</w:t>
            </w:r>
            <w:r w:rsidRPr="006D0718">
              <w:rPr>
                <w:b/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Sp.</w:t>
            </w:r>
            <w:r w:rsidRPr="006D0718">
              <w:rPr>
                <w:b/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Z</w:t>
            </w:r>
            <w:r w:rsidRPr="006D0718">
              <w:rPr>
                <w:b/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pacing w:val="-4"/>
                <w:sz w:val="16"/>
                <w:lang w:val="pl-PL"/>
              </w:rPr>
              <w:t>o.o.</w:t>
            </w:r>
          </w:p>
          <w:p w14:paraId="6302A9C4" w14:textId="77777777" w:rsidR="00865149" w:rsidRPr="006D0718" w:rsidRDefault="00865149" w:rsidP="00E96183">
            <w:pPr>
              <w:pStyle w:val="TableParagraph"/>
              <w:spacing w:line="194" w:lineRule="exact"/>
              <w:ind w:left="69" w:right="135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Górecka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104</w:t>
            </w:r>
          </w:p>
          <w:p w14:paraId="7837C0A8" w14:textId="77777777" w:rsidR="00865149" w:rsidRPr="006D0718" w:rsidRDefault="00865149" w:rsidP="00E96183">
            <w:pPr>
              <w:pStyle w:val="TableParagraph"/>
              <w:spacing w:line="195" w:lineRule="exact"/>
              <w:ind w:left="69" w:right="135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61-483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Poznań</w:t>
            </w:r>
          </w:p>
        </w:tc>
        <w:tc>
          <w:tcPr>
            <w:tcW w:w="2500" w:type="pct"/>
          </w:tcPr>
          <w:p w14:paraId="0DE6E1EC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Bojanowo, Gostyń, Jutrosin, Krobia, Krzemieniewo, Krzywiń, Leszno, Lipno, Miejska Górka, Pakosław, Pępowo, Pogorzela, Poniec, Rawicz, Rydzyna, Śmigiel, Święciechowa, Wijewo</w:t>
            </w:r>
          </w:p>
        </w:tc>
      </w:tr>
      <w:tr w:rsidR="00220E67" w:rsidRPr="00220E67" w14:paraId="1EA6AA9C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5D85A77E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6B776F4D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3.</w:t>
            </w:r>
          </w:p>
        </w:tc>
        <w:tc>
          <w:tcPr>
            <w:tcW w:w="2230" w:type="pct"/>
          </w:tcPr>
          <w:p w14:paraId="5FF5D7B4" w14:textId="77777777" w:rsidR="00865149" w:rsidRPr="006D0718" w:rsidRDefault="00865149" w:rsidP="00E96183">
            <w:pPr>
              <w:pStyle w:val="TableParagraph"/>
              <w:spacing w:before="18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Przedsiębiorstwo</w:t>
            </w:r>
            <w:r w:rsidRPr="006D0718">
              <w:rPr>
                <w:b/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Oczyszczania</w:t>
            </w:r>
            <w:r w:rsidRPr="006D0718">
              <w:rPr>
                <w:b/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Miasta</w:t>
            </w:r>
            <w:r w:rsidRPr="006D0718">
              <w:rPr>
                <w:b/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EKO Sp. Z o.o.</w:t>
            </w:r>
          </w:p>
          <w:p w14:paraId="117D049F" w14:textId="77777777" w:rsidR="00E96183" w:rsidRPr="006D0718" w:rsidRDefault="00E96183" w:rsidP="00E96183">
            <w:pPr>
              <w:pStyle w:val="TableParagraph"/>
              <w:spacing w:before="18" w:line="195" w:lineRule="exact"/>
              <w:ind w:left="69" w:right="135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Niedźwiady 38</w:t>
            </w:r>
          </w:p>
          <w:p w14:paraId="7561029B" w14:textId="0426FD31" w:rsidR="00865149" w:rsidRPr="006D0718" w:rsidRDefault="00E96183" w:rsidP="00E96183">
            <w:pPr>
              <w:pStyle w:val="TableParagraph"/>
              <w:spacing w:before="18" w:line="195" w:lineRule="exact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62-800 Kalisz</w:t>
            </w:r>
          </w:p>
        </w:tc>
        <w:tc>
          <w:tcPr>
            <w:tcW w:w="2500" w:type="pct"/>
          </w:tcPr>
          <w:p w14:paraId="6C68B426" w14:textId="77777777" w:rsidR="00E96183" w:rsidRPr="006D0718" w:rsidRDefault="00E96183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</w:p>
          <w:p w14:paraId="25ADFBEE" w14:textId="7E32580C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Gostyń,</w:t>
            </w:r>
            <w:r w:rsidRPr="006D0718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Jutrosin,</w:t>
            </w:r>
            <w:r w:rsidRPr="006D0718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Krobia,</w:t>
            </w:r>
            <w:r w:rsidRPr="006D0718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Miejska</w:t>
            </w:r>
            <w:r w:rsidRPr="006D0718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Górka,</w:t>
            </w:r>
            <w:r w:rsidRPr="006D0718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Pakosław,</w:t>
            </w:r>
            <w:r w:rsidRPr="006D0718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Pępowo,</w:t>
            </w:r>
            <w:r w:rsidRPr="006D0718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Pogorzela,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Rawicz</w:t>
            </w:r>
          </w:p>
        </w:tc>
      </w:tr>
      <w:tr w:rsidR="00220E67" w:rsidRPr="00220E67" w14:paraId="31840C1A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7AEBF1A5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48A23204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4.</w:t>
            </w:r>
          </w:p>
        </w:tc>
        <w:tc>
          <w:tcPr>
            <w:tcW w:w="2230" w:type="pct"/>
          </w:tcPr>
          <w:p w14:paraId="11658CA9" w14:textId="77777777" w:rsidR="00865149" w:rsidRPr="006D0718" w:rsidRDefault="00865149" w:rsidP="00E96183">
            <w:pPr>
              <w:pStyle w:val="TableParagraph"/>
              <w:spacing w:before="18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ZGO-NOVA</w:t>
            </w:r>
            <w:r w:rsidRPr="006D0718">
              <w:rPr>
                <w:b/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Sp. Z</w:t>
            </w:r>
            <w:r w:rsidRPr="006D0718">
              <w:rPr>
                <w:b/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pacing w:val="-4"/>
                <w:sz w:val="16"/>
                <w:lang w:val="pl-PL"/>
              </w:rPr>
              <w:t>o.o.</w:t>
            </w:r>
          </w:p>
          <w:p w14:paraId="7FD1F4A0" w14:textId="54C8B215" w:rsidR="00865149" w:rsidRPr="006D0718" w:rsidRDefault="00865149" w:rsidP="00E96183">
            <w:pPr>
              <w:pStyle w:val="TableParagraph"/>
              <w:spacing w:before="18" w:line="195" w:lineRule="exact"/>
              <w:ind w:left="69" w:right="135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 xml:space="preserve">ul. Im. Mariusza </w:t>
            </w:r>
            <w:proofErr w:type="spellStart"/>
            <w:r w:rsidRPr="006D0718">
              <w:rPr>
                <w:color w:val="1F497D" w:themeColor="text2"/>
                <w:sz w:val="16"/>
                <w:lang w:val="pl-PL"/>
              </w:rPr>
              <w:t>Małynicza</w:t>
            </w:r>
            <w:proofErr w:type="spellEnd"/>
            <w:r w:rsidRPr="006D0718">
              <w:rPr>
                <w:color w:val="1F497D" w:themeColor="text2"/>
                <w:sz w:val="16"/>
                <w:lang w:val="pl-PL"/>
              </w:rPr>
              <w:t xml:space="preserve"> 1, Witaszyczki</w:t>
            </w:r>
          </w:p>
          <w:p w14:paraId="34A29809" w14:textId="77777777" w:rsidR="00865149" w:rsidRPr="006D0718" w:rsidRDefault="00865149" w:rsidP="00E96183">
            <w:pPr>
              <w:pStyle w:val="TableParagraph"/>
              <w:spacing w:before="18" w:line="195" w:lineRule="exact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63-200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Jarocin</w:t>
            </w:r>
          </w:p>
        </w:tc>
        <w:tc>
          <w:tcPr>
            <w:tcW w:w="2500" w:type="pct"/>
          </w:tcPr>
          <w:p w14:paraId="5CAF5920" w14:textId="77777777" w:rsidR="00865149" w:rsidRPr="006D0718" w:rsidRDefault="00865149" w:rsidP="008027AB">
            <w:pPr>
              <w:pStyle w:val="TableParagraph"/>
              <w:spacing w:before="7"/>
              <w:rPr>
                <w:color w:val="1F497D" w:themeColor="text2"/>
                <w:sz w:val="17"/>
                <w:lang w:val="pl-PL"/>
              </w:rPr>
            </w:pPr>
          </w:p>
          <w:p w14:paraId="4DFB01E2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teren całego Komunalnego Związku Gmin Regionu Leszczyńskiego</w:t>
            </w:r>
          </w:p>
        </w:tc>
      </w:tr>
      <w:tr w:rsidR="00220E67" w:rsidRPr="00220E67" w14:paraId="0461518F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31D1027C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3A591C00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5.</w:t>
            </w:r>
          </w:p>
        </w:tc>
        <w:tc>
          <w:tcPr>
            <w:tcW w:w="2230" w:type="pct"/>
          </w:tcPr>
          <w:p w14:paraId="5A0E3A8B" w14:textId="77777777" w:rsidR="00E96183" w:rsidRPr="006D0718" w:rsidRDefault="00865149" w:rsidP="00E96183">
            <w:pPr>
              <w:pStyle w:val="TableParagraph"/>
              <w:spacing w:before="18"/>
              <w:ind w:left="69" w:right="135"/>
              <w:rPr>
                <w:b/>
                <w:color w:val="1F497D" w:themeColor="text2"/>
                <w:spacing w:val="40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Przedsiębiorstwo</w:t>
            </w:r>
            <w:r w:rsidRPr="006D0718">
              <w:rPr>
                <w:b/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Handlowo-Usługowe</w:t>
            </w:r>
            <w:r w:rsidRPr="006D0718">
              <w:rPr>
                <w:b/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0793F462" w14:textId="3264A4AC" w:rsidR="00865149" w:rsidRPr="006D0718" w:rsidRDefault="00865149" w:rsidP="00E96183">
            <w:pPr>
              <w:pStyle w:val="TableParagraph"/>
              <w:spacing w:before="18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TRANS-KOM B. Rajewska</w:t>
            </w:r>
          </w:p>
          <w:p w14:paraId="715E3DF7" w14:textId="77777777" w:rsidR="00E96183" w:rsidRPr="006D0718" w:rsidRDefault="00865149" w:rsidP="00E96183">
            <w:pPr>
              <w:pStyle w:val="TableParagraph"/>
              <w:spacing w:before="18" w:line="195" w:lineRule="exact"/>
              <w:ind w:left="69" w:right="135"/>
              <w:rPr>
                <w:color w:val="1F497D" w:themeColor="text2"/>
                <w:spacing w:val="-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Bogusławki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8B,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</w:p>
          <w:p w14:paraId="521318E9" w14:textId="6EE8BB16" w:rsidR="00865149" w:rsidRPr="006D0718" w:rsidRDefault="00865149" w:rsidP="00E96183">
            <w:pPr>
              <w:pStyle w:val="TableParagraph"/>
              <w:spacing w:before="18" w:line="195" w:lineRule="exact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63-800</w:t>
            </w:r>
            <w:r w:rsidRPr="006D0718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Gostyń</w:t>
            </w:r>
          </w:p>
        </w:tc>
        <w:tc>
          <w:tcPr>
            <w:tcW w:w="2500" w:type="pct"/>
          </w:tcPr>
          <w:p w14:paraId="41AF7D28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Bojanowo, Gostyń, Jutrosin, Krobia, Krzemieniewo, Krzywiń, Leszno, Lipno, Miejska Górka, Pakosław, Pępowo, Pogorzela, Poniec, Rawicz, Rydzyna, Śmigiel, Święciechowa, Wijewo</w:t>
            </w:r>
          </w:p>
        </w:tc>
      </w:tr>
      <w:tr w:rsidR="00220E67" w:rsidRPr="00220E67" w14:paraId="74D0C2A9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24828F40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3FBE5BD9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6.</w:t>
            </w:r>
          </w:p>
        </w:tc>
        <w:tc>
          <w:tcPr>
            <w:tcW w:w="2230" w:type="pct"/>
          </w:tcPr>
          <w:p w14:paraId="7F003F28" w14:textId="77777777" w:rsidR="00E96183" w:rsidRPr="006D0718" w:rsidRDefault="00865149" w:rsidP="00E96183">
            <w:pPr>
              <w:pStyle w:val="TableParagraph"/>
              <w:spacing w:before="18"/>
              <w:ind w:left="69" w:right="135"/>
              <w:rPr>
                <w:b/>
                <w:color w:val="1F497D" w:themeColor="text2"/>
                <w:spacing w:val="40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Przedsiębiorstwo</w:t>
            </w:r>
            <w:r w:rsidRPr="006D0718">
              <w:rPr>
                <w:b/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Gospodarki</w:t>
            </w:r>
            <w:r w:rsidRPr="006D0718">
              <w:rPr>
                <w:b/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Komunalnej</w:t>
            </w:r>
            <w:r w:rsidRPr="006D0718">
              <w:rPr>
                <w:b/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04D66642" w14:textId="477C1A0D" w:rsidR="00865149" w:rsidRPr="006D0718" w:rsidRDefault="00865149" w:rsidP="00E96183">
            <w:pPr>
              <w:pStyle w:val="TableParagraph"/>
              <w:spacing w:before="18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w Śremie Sp. Z o.o.</w:t>
            </w:r>
          </w:p>
          <w:p w14:paraId="301D9DF6" w14:textId="77777777" w:rsidR="00865149" w:rsidRPr="006D0718" w:rsidRDefault="00865149" w:rsidP="00E96183">
            <w:pPr>
              <w:pStyle w:val="TableParagraph"/>
              <w:spacing w:before="18" w:line="195" w:lineRule="exact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Parkowa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6,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63-100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>Śrem</w:t>
            </w:r>
          </w:p>
        </w:tc>
        <w:tc>
          <w:tcPr>
            <w:tcW w:w="2500" w:type="pct"/>
          </w:tcPr>
          <w:p w14:paraId="7B41B1BE" w14:textId="77777777" w:rsidR="00865149" w:rsidRPr="006D0718" w:rsidRDefault="00865149" w:rsidP="008027AB">
            <w:pPr>
              <w:pStyle w:val="TableParagraph"/>
              <w:spacing w:before="7"/>
              <w:rPr>
                <w:color w:val="1F497D" w:themeColor="text2"/>
                <w:sz w:val="17"/>
                <w:lang w:val="pl-PL"/>
              </w:rPr>
            </w:pPr>
          </w:p>
          <w:p w14:paraId="224CBBE3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Gostyń,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Krobia,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Krzywiń,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Pępowo,</w:t>
            </w:r>
            <w:r w:rsidRPr="006D0718">
              <w:rPr>
                <w:color w:val="1F497D" w:themeColor="text2"/>
                <w:spacing w:val="-6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Pogorzela</w:t>
            </w:r>
          </w:p>
        </w:tc>
      </w:tr>
      <w:tr w:rsidR="00220E67" w:rsidRPr="00220E67" w14:paraId="09BA3181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07C8CD60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3D7B98A4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7.</w:t>
            </w:r>
          </w:p>
        </w:tc>
        <w:tc>
          <w:tcPr>
            <w:tcW w:w="2230" w:type="pct"/>
          </w:tcPr>
          <w:p w14:paraId="2AD94B37" w14:textId="77777777" w:rsidR="00E96183" w:rsidRPr="006D0718" w:rsidRDefault="00865149" w:rsidP="00E96183">
            <w:pPr>
              <w:pStyle w:val="TableParagraph"/>
              <w:spacing w:before="18" w:line="195" w:lineRule="exact"/>
              <w:ind w:left="69" w:right="135"/>
              <w:rPr>
                <w:color w:val="1F497D" w:themeColor="text2"/>
                <w:spacing w:val="40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REMLI</w:t>
            </w:r>
            <w:r w:rsidRPr="006D0718">
              <w:rPr>
                <w:b/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Anna</w:t>
            </w:r>
            <w:r w:rsidRPr="006D0718">
              <w:rPr>
                <w:b/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Majewska</w:t>
            </w:r>
            <w:r w:rsidRPr="006D0718">
              <w:rPr>
                <w:b/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Powstańców</w:t>
            </w:r>
            <w:r w:rsidRPr="006D0718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Wlkp.</w:t>
            </w:r>
            <w:r w:rsidRPr="006D0718">
              <w:rPr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7</w:t>
            </w:r>
            <w:r w:rsidRPr="006D0718">
              <w:rPr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</w:p>
          <w:p w14:paraId="499BB155" w14:textId="4783EAF3" w:rsidR="00865149" w:rsidRPr="006D0718" w:rsidRDefault="00865149" w:rsidP="00E96183">
            <w:pPr>
              <w:pStyle w:val="TableParagraph"/>
              <w:spacing w:before="18" w:line="195" w:lineRule="exact"/>
              <w:ind w:left="69" w:right="135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64-030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Śmigiel</w:t>
            </w:r>
          </w:p>
        </w:tc>
        <w:tc>
          <w:tcPr>
            <w:tcW w:w="2500" w:type="pct"/>
          </w:tcPr>
          <w:p w14:paraId="74EED6FA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Bojanowo, Gostyń, Jutrosin, Krobia, Krzemieniewo, Krzywiń, Leszno, Lipno, Miejska Górka, Pakosław, Pępowo, Pogorzela, Poniec, Rawicz, Rydzyna, Śmigiel, Święciechowa, Wijewo</w:t>
            </w:r>
          </w:p>
        </w:tc>
      </w:tr>
      <w:tr w:rsidR="00220E67" w:rsidRPr="00220E67" w14:paraId="2565CEA6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4709DEEE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60BA2BB9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8.</w:t>
            </w:r>
          </w:p>
        </w:tc>
        <w:tc>
          <w:tcPr>
            <w:tcW w:w="2230" w:type="pct"/>
          </w:tcPr>
          <w:p w14:paraId="612C3B30" w14:textId="77777777" w:rsidR="00865149" w:rsidRPr="006D0718" w:rsidRDefault="00865149" w:rsidP="00E96183">
            <w:pPr>
              <w:pStyle w:val="TableParagraph"/>
              <w:spacing w:before="18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Firma</w:t>
            </w:r>
            <w:r w:rsidRPr="006D0718">
              <w:rPr>
                <w:b/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Usługowo-Handlowa</w:t>
            </w:r>
            <w:r w:rsidRPr="006D0718">
              <w:rPr>
                <w:b/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Dominik</w:t>
            </w:r>
            <w:r w:rsidRPr="006D0718">
              <w:rPr>
                <w:b/>
                <w:color w:val="1F497D" w:themeColor="text2"/>
                <w:spacing w:val="-7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Zając</w:t>
            </w:r>
          </w:p>
          <w:p w14:paraId="1446E0FF" w14:textId="77777777" w:rsidR="00E96183" w:rsidRPr="006D0718" w:rsidRDefault="00865149" w:rsidP="00E96183">
            <w:pPr>
              <w:pStyle w:val="TableParagraph"/>
              <w:spacing w:before="18" w:line="195" w:lineRule="exact"/>
              <w:ind w:left="69"/>
              <w:rPr>
                <w:color w:val="1F497D" w:themeColor="text2"/>
                <w:spacing w:val="-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Szkolna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46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Błotnica,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</w:p>
          <w:p w14:paraId="78E77840" w14:textId="6D2735C6" w:rsidR="00865149" w:rsidRPr="006D0718" w:rsidRDefault="00865149" w:rsidP="00E96183">
            <w:pPr>
              <w:pStyle w:val="TableParagraph"/>
              <w:spacing w:before="18" w:line="195" w:lineRule="exact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64-234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Przemęt</w:t>
            </w:r>
          </w:p>
        </w:tc>
        <w:tc>
          <w:tcPr>
            <w:tcW w:w="2500" w:type="pct"/>
          </w:tcPr>
          <w:p w14:paraId="62FD2AF4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Krzemieniewo,</w:t>
            </w:r>
            <w:r w:rsidRPr="006D0718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Leszno,</w:t>
            </w:r>
            <w:r w:rsidRPr="006D0718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Lipno,</w:t>
            </w:r>
            <w:r w:rsidRPr="006D0718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Rydzyna,</w:t>
            </w:r>
            <w:r w:rsidRPr="006D0718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Śmigiel,</w:t>
            </w:r>
            <w:r w:rsidRPr="006D0718">
              <w:rPr>
                <w:color w:val="1F497D" w:themeColor="text2"/>
                <w:spacing w:val="-8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 xml:space="preserve">Święciechowa, Osieczna,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Wijewo</w:t>
            </w:r>
          </w:p>
        </w:tc>
      </w:tr>
      <w:tr w:rsidR="00220E67" w:rsidRPr="00220E67" w14:paraId="6FED4D6E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4DB58162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47316697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9.</w:t>
            </w:r>
          </w:p>
        </w:tc>
        <w:tc>
          <w:tcPr>
            <w:tcW w:w="2230" w:type="pct"/>
          </w:tcPr>
          <w:p w14:paraId="4D398E77" w14:textId="77777777" w:rsidR="00865149" w:rsidRPr="006D0718" w:rsidRDefault="00865149" w:rsidP="00E96183">
            <w:pPr>
              <w:pStyle w:val="TableParagraph"/>
              <w:spacing w:before="18" w:line="195" w:lineRule="exact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proofErr w:type="spellStart"/>
            <w:r w:rsidRPr="006D0718">
              <w:rPr>
                <w:b/>
                <w:color w:val="1F497D" w:themeColor="text2"/>
                <w:sz w:val="16"/>
                <w:lang w:val="pl-PL"/>
              </w:rPr>
              <w:t>PreZero</w:t>
            </w:r>
            <w:proofErr w:type="spellEnd"/>
            <w:r w:rsidRPr="006D0718">
              <w:rPr>
                <w:b/>
                <w:color w:val="1F497D" w:themeColor="text2"/>
                <w:spacing w:val="-7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Service</w:t>
            </w:r>
            <w:r w:rsidRPr="006D0718">
              <w:rPr>
                <w:b/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Zachód</w:t>
            </w:r>
            <w:r w:rsidRPr="006D0718">
              <w:rPr>
                <w:b/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Sp.</w:t>
            </w:r>
            <w:r w:rsidRPr="006D0718">
              <w:rPr>
                <w:b/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 xml:space="preserve">z </w:t>
            </w:r>
            <w:r w:rsidRPr="006D0718">
              <w:rPr>
                <w:b/>
                <w:color w:val="1F497D" w:themeColor="text2"/>
                <w:spacing w:val="-4"/>
                <w:sz w:val="16"/>
                <w:lang w:val="pl-PL"/>
              </w:rPr>
              <w:t>o.o.</w:t>
            </w:r>
          </w:p>
          <w:p w14:paraId="341B3C61" w14:textId="77777777" w:rsidR="00865149" w:rsidRPr="006D0718" w:rsidRDefault="00865149" w:rsidP="00E96183">
            <w:pPr>
              <w:pStyle w:val="TableParagraph"/>
              <w:spacing w:line="195" w:lineRule="exact"/>
              <w:ind w:left="69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Szosa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Bytomska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>1,</w:t>
            </w:r>
          </w:p>
          <w:p w14:paraId="13E82437" w14:textId="77777777" w:rsidR="00865149" w:rsidRPr="006D0718" w:rsidRDefault="00865149" w:rsidP="00E96183">
            <w:pPr>
              <w:pStyle w:val="TableParagraph"/>
              <w:spacing w:before="18" w:line="195" w:lineRule="exact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67-100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proofErr w:type="spellStart"/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Kiełcz</w:t>
            </w:r>
            <w:proofErr w:type="spellEnd"/>
          </w:p>
        </w:tc>
        <w:tc>
          <w:tcPr>
            <w:tcW w:w="2500" w:type="pct"/>
          </w:tcPr>
          <w:p w14:paraId="4BC216B0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Gostyń Krzemieniewo, Krzywiń, Leszno, Lipno, Osieczna, Rydzyna, Śmigiel, Święciechowa, Wijewo</w:t>
            </w:r>
          </w:p>
        </w:tc>
      </w:tr>
      <w:tr w:rsidR="00220E67" w:rsidRPr="00220E67" w14:paraId="0AD57AC9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7DC05996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5739CD98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10.</w:t>
            </w:r>
          </w:p>
        </w:tc>
        <w:tc>
          <w:tcPr>
            <w:tcW w:w="2230" w:type="pct"/>
          </w:tcPr>
          <w:p w14:paraId="5F913508" w14:textId="4479E81C" w:rsidR="00865149" w:rsidRPr="006D0718" w:rsidRDefault="00865149" w:rsidP="00E96183">
            <w:pPr>
              <w:pStyle w:val="TableParagraph"/>
              <w:tabs>
                <w:tab w:val="left" w:pos="2057"/>
              </w:tabs>
              <w:spacing w:before="18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Spółka</w:t>
            </w:r>
            <w:r w:rsidRPr="006D0718">
              <w:rPr>
                <w:b/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Komunalna</w:t>
            </w:r>
            <w:r w:rsidRPr="006D0718">
              <w:rPr>
                <w:b/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Wschowa</w:t>
            </w:r>
            <w:r w:rsidR="00E96183" w:rsidRPr="006D0718">
              <w:rPr>
                <w:b/>
                <w:color w:val="1F497D" w:themeColor="text2"/>
                <w:sz w:val="16"/>
                <w:lang w:val="pl-PL"/>
              </w:rPr>
              <w:t xml:space="preserve"> 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Sp. Z o.o.</w:t>
            </w:r>
          </w:p>
          <w:p w14:paraId="6E689BF4" w14:textId="77777777" w:rsidR="00E96183" w:rsidRPr="006D0718" w:rsidRDefault="00865149" w:rsidP="00E96183">
            <w:pPr>
              <w:pStyle w:val="TableParagraph"/>
              <w:spacing w:before="18" w:line="195" w:lineRule="exact"/>
              <w:ind w:left="69"/>
              <w:rPr>
                <w:color w:val="1F497D" w:themeColor="text2"/>
                <w:spacing w:val="-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Daszyńskiego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10,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</w:p>
          <w:p w14:paraId="60AC5490" w14:textId="07D4164F" w:rsidR="00865149" w:rsidRPr="006D0718" w:rsidRDefault="00865149" w:rsidP="00E96183">
            <w:pPr>
              <w:pStyle w:val="TableParagraph"/>
              <w:spacing w:before="18" w:line="195" w:lineRule="exact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67-400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Wschowa</w:t>
            </w:r>
          </w:p>
        </w:tc>
        <w:tc>
          <w:tcPr>
            <w:tcW w:w="2500" w:type="pct"/>
          </w:tcPr>
          <w:p w14:paraId="4E34FE4A" w14:textId="77777777" w:rsidR="00865149" w:rsidRPr="006D0718" w:rsidRDefault="00865149" w:rsidP="008027AB">
            <w:pPr>
              <w:pStyle w:val="TableParagraph"/>
              <w:spacing w:before="4"/>
              <w:rPr>
                <w:color w:val="1F497D" w:themeColor="text2"/>
                <w:sz w:val="17"/>
                <w:lang w:val="pl-PL"/>
              </w:rPr>
            </w:pPr>
          </w:p>
          <w:p w14:paraId="620C3EE3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Wijewo</w:t>
            </w:r>
          </w:p>
        </w:tc>
      </w:tr>
      <w:tr w:rsidR="00220E67" w:rsidRPr="00220E67" w14:paraId="210A88C7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3AD42F36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7923FB50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11.</w:t>
            </w:r>
          </w:p>
        </w:tc>
        <w:tc>
          <w:tcPr>
            <w:tcW w:w="2230" w:type="pct"/>
          </w:tcPr>
          <w:p w14:paraId="746D1DF3" w14:textId="77777777" w:rsidR="00865149" w:rsidRPr="006D0718" w:rsidRDefault="00865149" w:rsidP="00E96183">
            <w:pPr>
              <w:pStyle w:val="TableParagraph"/>
              <w:tabs>
                <w:tab w:val="left" w:pos="2199"/>
              </w:tabs>
              <w:spacing w:before="18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Przedsiębiorstwo</w:t>
            </w:r>
            <w:r w:rsidRPr="006D0718">
              <w:rPr>
                <w:b/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Wielobranżowe</w:t>
            </w:r>
            <w:r w:rsidRPr="006D0718">
              <w:rPr>
                <w:b/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LS-PLUS Sp. Z o.o.</w:t>
            </w:r>
          </w:p>
          <w:p w14:paraId="65A0E47D" w14:textId="77777777" w:rsidR="00E96183" w:rsidRPr="006D0718" w:rsidRDefault="00865149" w:rsidP="00E96183">
            <w:pPr>
              <w:pStyle w:val="TableParagraph"/>
              <w:spacing w:before="18" w:line="195" w:lineRule="exact"/>
              <w:ind w:left="69"/>
              <w:rPr>
                <w:color w:val="1F497D" w:themeColor="text2"/>
                <w:spacing w:val="-3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Szałwiowa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34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A/2,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</w:p>
          <w:p w14:paraId="1922F714" w14:textId="3E33D5E1" w:rsidR="00865149" w:rsidRPr="006D0718" w:rsidRDefault="00865149" w:rsidP="00E96183">
            <w:pPr>
              <w:pStyle w:val="TableParagraph"/>
              <w:spacing w:before="18" w:line="195" w:lineRule="exact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62-064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 xml:space="preserve"> Plewiska</w:t>
            </w:r>
          </w:p>
        </w:tc>
        <w:tc>
          <w:tcPr>
            <w:tcW w:w="2500" w:type="pct"/>
          </w:tcPr>
          <w:p w14:paraId="6D6D8138" w14:textId="77777777" w:rsidR="00865149" w:rsidRPr="006D0718" w:rsidRDefault="00865149" w:rsidP="008027AB">
            <w:pPr>
              <w:pStyle w:val="TableParagraph"/>
              <w:spacing w:before="4"/>
              <w:rPr>
                <w:color w:val="1F497D" w:themeColor="text2"/>
                <w:sz w:val="17"/>
                <w:lang w:val="pl-PL"/>
              </w:rPr>
            </w:pPr>
          </w:p>
          <w:p w14:paraId="1D034213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Krzywiń,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Miasto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Leszno,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Lipno,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Śmigiel,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Wijewo</w:t>
            </w:r>
          </w:p>
        </w:tc>
      </w:tr>
      <w:tr w:rsidR="00220E67" w:rsidRPr="00220E67" w14:paraId="590129CB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2C2E04C6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7C79E888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12.</w:t>
            </w:r>
          </w:p>
        </w:tc>
        <w:tc>
          <w:tcPr>
            <w:tcW w:w="2230" w:type="pct"/>
          </w:tcPr>
          <w:p w14:paraId="6BDAA9FB" w14:textId="77777777" w:rsidR="00865149" w:rsidRPr="006D0718" w:rsidRDefault="00865149" w:rsidP="00E96183">
            <w:pPr>
              <w:pStyle w:val="TableParagraph"/>
              <w:spacing w:before="18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ZPH</w:t>
            </w:r>
            <w:r w:rsidRPr="006D0718">
              <w:rPr>
                <w:b/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Rakowscy</w:t>
            </w:r>
            <w:r w:rsidRPr="006D0718">
              <w:rPr>
                <w:b/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proofErr w:type="spellStart"/>
            <w:r w:rsidRPr="006D0718">
              <w:rPr>
                <w:b/>
                <w:color w:val="1F497D" w:themeColor="text2"/>
                <w:spacing w:val="-2"/>
                <w:sz w:val="16"/>
                <w:lang w:val="pl-PL"/>
              </w:rPr>
              <w:t>sp.j</w:t>
            </w:r>
            <w:proofErr w:type="spellEnd"/>
            <w:r w:rsidRPr="006D0718">
              <w:rPr>
                <w:b/>
                <w:color w:val="1F497D" w:themeColor="text2"/>
                <w:spacing w:val="-2"/>
                <w:sz w:val="16"/>
                <w:lang w:val="pl-PL"/>
              </w:rPr>
              <w:t>.</w:t>
            </w:r>
          </w:p>
          <w:p w14:paraId="3EB7F6B3" w14:textId="77777777" w:rsidR="00865149" w:rsidRPr="006D0718" w:rsidRDefault="00865149" w:rsidP="00E96183">
            <w:pPr>
              <w:pStyle w:val="TableParagraph"/>
              <w:spacing w:before="1" w:line="195" w:lineRule="exact"/>
              <w:ind w:left="69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Poniecka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10"/>
                <w:sz w:val="16"/>
                <w:lang w:val="pl-PL"/>
              </w:rPr>
              <w:t>7</w:t>
            </w:r>
          </w:p>
          <w:p w14:paraId="327FF5E3" w14:textId="77777777" w:rsidR="00865149" w:rsidRPr="006D0718" w:rsidRDefault="00865149" w:rsidP="00E96183">
            <w:pPr>
              <w:pStyle w:val="TableParagraph"/>
              <w:spacing w:before="18" w:line="195" w:lineRule="exact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63-840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Krobia</w:t>
            </w:r>
          </w:p>
        </w:tc>
        <w:tc>
          <w:tcPr>
            <w:tcW w:w="2500" w:type="pct"/>
          </w:tcPr>
          <w:p w14:paraId="7208DC87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Bojanowo, Gostyń, Jutrosin, Krobia, Krzemieniewo, Krzywiń, Leszno, Lipno, Miejska Górka, Pakosław, Pępowo, Pogorzela, Poniec, Rawicz, Rydzyna, Śmigiel, Święciechowa, Wijewo</w:t>
            </w:r>
          </w:p>
        </w:tc>
      </w:tr>
      <w:tr w:rsidR="00220E67" w:rsidRPr="00220E67" w14:paraId="05B5D58F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1CAD293D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3A13D07E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13.</w:t>
            </w:r>
          </w:p>
        </w:tc>
        <w:tc>
          <w:tcPr>
            <w:tcW w:w="2230" w:type="pct"/>
          </w:tcPr>
          <w:p w14:paraId="75A167F8" w14:textId="77777777" w:rsidR="00E96183" w:rsidRPr="006D0718" w:rsidRDefault="00E96183" w:rsidP="00E96183">
            <w:pPr>
              <w:pStyle w:val="TableParagraph"/>
              <w:spacing w:before="18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GRUPA KOSZ sp. z o.o.</w:t>
            </w:r>
          </w:p>
          <w:p w14:paraId="4C1E7F7E" w14:textId="77777777" w:rsidR="00E96183" w:rsidRPr="006D0718" w:rsidRDefault="00E96183" w:rsidP="00E96183">
            <w:pPr>
              <w:pStyle w:val="TableParagraph"/>
              <w:spacing w:before="18"/>
              <w:ind w:left="69"/>
              <w:rPr>
                <w:b/>
                <w:color w:val="1F497D" w:themeColor="text2"/>
                <w:sz w:val="16"/>
              </w:rPr>
            </w:pPr>
            <w:proofErr w:type="spellStart"/>
            <w:r w:rsidRPr="006D0718">
              <w:rPr>
                <w:b/>
                <w:color w:val="1F497D" w:themeColor="text2"/>
                <w:sz w:val="16"/>
              </w:rPr>
              <w:t>Stawiec</w:t>
            </w:r>
            <w:proofErr w:type="spellEnd"/>
            <w:r w:rsidRPr="006D0718">
              <w:rPr>
                <w:b/>
                <w:color w:val="1F497D" w:themeColor="text2"/>
                <w:sz w:val="16"/>
              </w:rPr>
              <w:t xml:space="preserve"> 40c</w:t>
            </w:r>
          </w:p>
          <w:p w14:paraId="15189CE2" w14:textId="490DDBEA" w:rsidR="00865149" w:rsidRPr="006D0718" w:rsidRDefault="00E96183" w:rsidP="00E96183">
            <w:pPr>
              <w:pStyle w:val="TableParagraph"/>
              <w:spacing w:before="18" w:line="195" w:lineRule="exact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</w:rPr>
              <w:t xml:space="preserve">56-300 </w:t>
            </w:r>
            <w:proofErr w:type="spellStart"/>
            <w:r w:rsidRPr="006D0718">
              <w:rPr>
                <w:b/>
                <w:color w:val="1F497D" w:themeColor="text2"/>
                <w:sz w:val="16"/>
              </w:rPr>
              <w:t>Stawiec</w:t>
            </w:r>
            <w:proofErr w:type="spellEnd"/>
          </w:p>
        </w:tc>
        <w:tc>
          <w:tcPr>
            <w:tcW w:w="2500" w:type="pct"/>
          </w:tcPr>
          <w:p w14:paraId="6C474884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Bojanowo, Gostyń, Jutrosin, Krobia, Krzemieniewo, Krzywiń, Leszno, Lipno, Miejska Górka, Pakosław, Pępowo, Pogorzela, Poniec, Rawicz, Rydzyna, Śmigiel, Święciechowa, Wijewo</w:t>
            </w:r>
          </w:p>
        </w:tc>
      </w:tr>
      <w:tr w:rsidR="00220E67" w:rsidRPr="00220E67" w14:paraId="04B98553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2BCE8E1E" w14:textId="77777777" w:rsidR="00865149" w:rsidRPr="006D0718" w:rsidRDefault="00865149" w:rsidP="00E96183">
            <w:pPr>
              <w:pStyle w:val="TableParagraph"/>
              <w:spacing w:before="5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2E2ECD19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14.</w:t>
            </w:r>
          </w:p>
        </w:tc>
        <w:tc>
          <w:tcPr>
            <w:tcW w:w="2230" w:type="pct"/>
          </w:tcPr>
          <w:p w14:paraId="547EF466" w14:textId="77777777" w:rsidR="00865149" w:rsidRPr="006D0718" w:rsidRDefault="00865149" w:rsidP="00E96183">
            <w:pPr>
              <w:pStyle w:val="TableParagraph"/>
              <w:spacing w:before="18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Przedsiębiorstwo</w:t>
            </w:r>
            <w:r w:rsidRPr="006D0718">
              <w:rPr>
                <w:b/>
                <w:color w:val="1F497D" w:themeColor="text2"/>
                <w:spacing w:val="-1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Gospodarki</w:t>
            </w:r>
            <w:r w:rsidRPr="006D0718">
              <w:rPr>
                <w:b/>
                <w:color w:val="1F497D" w:themeColor="text2"/>
                <w:spacing w:val="-9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Komunalnej</w:t>
            </w:r>
            <w:r w:rsidRPr="006D0718">
              <w:rPr>
                <w:b/>
                <w:color w:val="1F497D" w:themeColor="text2"/>
                <w:spacing w:val="40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i Mieszkaniowej Sp. Z o.o.</w:t>
            </w:r>
          </w:p>
          <w:p w14:paraId="78B5BC27" w14:textId="77777777" w:rsidR="00E96183" w:rsidRPr="006D0718" w:rsidRDefault="00865149" w:rsidP="00E96183">
            <w:pPr>
              <w:pStyle w:val="TableParagraph"/>
              <w:spacing w:before="18"/>
              <w:ind w:left="69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Rawicka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 xml:space="preserve">41, </w:t>
            </w:r>
          </w:p>
          <w:p w14:paraId="2572CF5D" w14:textId="03C6B260" w:rsidR="00865149" w:rsidRPr="006D0718" w:rsidRDefault="00865149" w:rsidP="00E96183">
            <w:pPr>
              <w:pStyle w:val="TableParagraph"/>
              <w:spacing w:before="18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63-700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Krotoszyn</w:t>
            </w:r>
          </w:p>
        </w:tc>
        <w:tc>
          <w:tcPr>
            <w:tcW w:w="2500" w:type="pct"/>
          </w:tcPr>
          <w:p w14:paraId="4089E240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Bojanowo, Gostyń, Jutrosin, Krobia, Krzemieniewo, Krzywiń, Leszno, Lipno, Miejska Górka, Pakosław, Pępowo, Pogorzela, Poniec, Rawicz, Rydzyna, Śmigiel, Święciechowa, Wijewo</w:t>
            </w:r>
          </w:p>
        </w:tc>
      </w:tr>
      <w:tr w:rsidR="00220E67" w:rsidRPr="00220E67" w14:paraId="25DDAC37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5C3C6CFC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152DE35B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15.</w:t>
            </w:r>
          </w:p>
        </w:tc>
        <w:tc>
          <w:tcPr>
            <w:tcW w:w="2230" w:type="pct"/>
          </w:tcPr>
          <w:p w14:paraId="1C77CB70" w14:textId="77777777" w:rsidR="00865149" w:rsidRPr="006D0718" w:rsidRDefault="00865149" w:rsidP="00E96183">
            <w:pPr>
              <w:pStyle w:val="TableParagraph"/>
              <w:spacing w:before="114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P.H.U.</w:t>
            </w:r>
            <w:r w:rsidRPr="006D0718">
              <w:rPr>
                <w:b/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KOMUNALNIK</w:t>
            </w:r>
            <w:r w:rsidRPr="006D0718">
              <w:rPr>
                <w:b/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>Sp.</w:t>
            </w:r>
            <w:r w:rsidRPr="006D0718">
              <w:rPr>
                <w:b/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b/>
                <w:color w:val="1F497D" w:themeColor="text2"/>
                <w:sz w:val="16"/>
                <w:lang w:val="pl-PL"/>
              </w:rPr>
              <w:t xml:space="preserve">z </w:t>
            </w:r>
            <w:r w:rsidRPr="006D0718">
              <w:rPr>
                <w:b/>
                <w:color w:val="1F497D" w:themeColor="text2"/>
                <w:spacing w:val="-4"/>
                <w:sz w:val="16"/>
                <w:lang w:val="pl-PL"/>
              </w:rPr>
              <w:t>o.o.</w:t>
            </w:r>
          </w:p>
          <w:p w14:paraId="7149DBCF" w14:textId="77777777" w:rsidR="00E96183" w:rsidRPr="006D0718" w:rsidRDefault="00865149" w:rsidP="00E96183">
            <w:pPr>
              <w:pStyle w:val="TableParagraph"/>
              <w:tabs>
                <w:tab w:val="left" w:pos="881"/>
              </w:tabs>
              <w:spacing w:before="18"/>
              <w:ind w:left="69"/>
              <w:rPr>
                <w:color w:val="1F497D" w:themeColor="text2"/>
                <w:spacing w:val="-1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ul.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Św.</w:t>
            </w:r>
            <w:r w:rsidRPr="006D0718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Jerzego</w:t>
            </w:r>
            <w:r w:rsidRPr="006D0718">
              <w:rPr>
                <w:color w:val="1F497D" w:themeColor="text2"/>
                <w:spacing w:val="-3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a,</w:t>
            </w:r>
            <w:r w:rsidRPr="006D0718">
              <w:rPr>
                <w:color w:val="1F497D" w:themeColor="text2"/>
                <w:spacing w:val="-1"/>
                <w:sz w:val="16"/>
                <w:lang w:val="pl-PL"/>
              </w:rPr>
              <w:t xml:space="preserve"> </w:t>
            </w:r>
          </w:p>
          <w:p w14:paraId="3AC45610" w14:textId="6F00159B" w:rsidR="00865149" w:rsidRPr="006D0718" w:rsidRDefault="00865149" w:rsidP="00E96183">
            <w:pPr>
              <w:pStyle w:val="TableParagraph"/>
              <w:tabs>
                <w:tab w:val="left" w:pos="881"/>
              </w:tabs>
              <w:spacing w:before="18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50-518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Wrocław</w:t>
            </w:r>
          </w:p>
        </w:tc>
        <w:tc>
          <w:tcPr>
            <w:tcW w:w="2500" w:type="pct"/>
          </w:tcPr>
          <w:p w14:paraId="19267D81" w14:textId="77777777" w:rsidR="00865149" w:rsidRPr="006D0718" w:rsidRDefault="00865149" w:rsidP="008027AB">
            <w:pPr>
              <w:pStyle w:val="TableParagraph"/>
              <w:spacing w:before="4"/>
              <w:rPr>
                <w:color w:val="1F497D" w:themeColor="text2"/>
                <w:sz w:val="17"/>
                <w:lang w:val="pl-PL"/>
              </w:rPr>
            </w:pPr>
          </w:p>
          <w:p w14:paraId="74A98198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teren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całego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Komunalnego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Związku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Gmin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Regionu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Leszczyńskiego</w:t>
            </w:r>
          </w:p>
        </w:tc>
      </w:tr>
      <w:tr w:rsidR="00220E67" w:rsidRPr="00220E67" w14:paraId="2F83543F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44248788" w14:textId="77777777" w:rsidR="00865149" w:rsidRPr="006D0718" w:rsidRDefault="00865149" w:rsidP="00E96183">
            <w:pPr>
              <w:pStyle w:val="TableParagraph"/>
              <w:spacing w:before="1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4870462C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16.</w:t>
            </w:r>
          </w:p>
        </w:tc>
        <w:tc>
          <w:tcPr>
            <w:tcW w:w="2230" w:type="pct"/>
          </w:tcPr>
          <w:p w14:paraId="1640D0B1" w14:textId="77777777" w:rsidR="00865149" w:rsidRPr="006D0718" w:rsidRDefault="00865149" w:rsidP="00E96183">
            <w:pPr>
              <w:pStyle w:val="TableParagraph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 xml:space="preserve">Wrocławskie Przedsiębiorstwo </w:t>
            </w:r>
          </w:p>
          <w:p w14:paraId="4F92CD73" w14:textId="77777777" w:rsidR="00865149" w:rsidRPr="006D0718" w:rsidRDefault="00865149" w:rsidP="00E96183">
            <w:pPr>
              <w:pStyle w:val="TableParagraph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Oczyszczania ALBA S.A.</w:t>
            </w:r>
          </w:p>
          <w:p w14:paraId="5EBB253C" w14:textId="77777777" w:rsidR="00E96183" w:rsidRPr="006D0718" w:rsidRDefault="00865149" w:rsidP="00E96183">
            <w:pPr>
              <w:pStyle w:val="TableParagraph"/>
              <w:spacing w:before="18"/>
              <w:ind w:left="69"/>
              <w:rPr>
                <w:bCs/>
                <w:color w:val="1F497D" w:themeColor="text2"/>
                <w:sz w:val="16"/>
                <w:lang w:val="pl-PL"/>
              </w:rPr>
            </w:pPr>
            <w:r w:rsidRPr="006D0718">
              <w:rPr>
                <w:bCs/>
                <w:color w:val="1F497D" w:themeColor="text2"/>
                <w:sz w:val="16"/>
                <w:lang w:val="pl-PL"/>
              </w:rPr>
              <w:t xml:space="preserve">ul. Szczecińska 5, </w:t>
            </w:r>
          </w:p>
          <w:p w14:paraId="4DE082A1" w14:textId="398281D2" w:rsidR="00865149" w:rsidRPr="006D0718" w:rsidRDefault="00865149" w:rsidP="00E96183">
            <w:pPr>
              <w:pStyle w:val="TableParagraph"/>
              <w:spacing w:before="18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szCs w:val="16"/>
                <w:lang w:val="pl-PL"/>
              </w:rPr>
              <w:t>54-517 Wrocław</w:t>
            </w:r>
          </w:p>
        </w:tc>
        <w:tc>
          <w:tcPr>
            <w:tcW w:w="2500" w:type="pct"/>
          </w:tcPr>
          <w:p w14:paraId="390029C3" w14:textId="77777777" w:rsidR="00865149" w:rsidRPr="006D0718" w:rsidRDefault="00865149" w:rsidP="008027AB">
            <w:pPr>
              <w:pStyle w:val="TableParagraph"/>
              <w:spacing w:before="10"/>
              <w:rPr>
                <w:color w:val="1F497D" w:themeColor="text2"/>
                <w:sz w:val="23"/>
                <w:lang w:val="pl-PL"/>
              </w:rPr>
            </w:pPr>
          </w:p>
          <w:p w14:paraId="564EFE6C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teren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całego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Komunalnego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Związku</w:t>
            </w:r>
            <w:r w:rsidRPr="006D0718">
              <w:rPr>
                <w:color w:val="1F497D" w:themeColor="text2"/>
                <w:spacing w:val="-5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Gmin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z w:val="16"/>
                <w:lang w:val="pl-PL"/>
              </w:rPr>
              <w:t>Regionu</w:t>
            </w:r>
            <w:r w:rsidRPr="006D0718">
              <w:rPr>
                <w:color w:val="1F497D" w:themeColor="text2"/>
                <w:spacing w:val="-4"/>
                <w:sz w:val="16"/>
                <w:lang w:val="pl-PL"/>
              </w:rPr>
              <w:t xml:space="preserve"> </w:t>
            </w:r>
            <w:r w:rsidRPr="006D0718">
              <w:rPr>
                <w:color w:val="1F497D" w:themeColor="text2"/>
                <w:spacing w:val="-2"/>
                <w:sz w:val="16"/>
                <w:lang w:val="pl-PL"/>
              </w:rPr>
              <w:t>Leszczyńskiego</w:t>
            </w:r>
          </w:p>
        </w:tc>
      </w:tr>
      <w:tr w:rsidR="00220E67" w:rsidRPr="00220E67" w14:paraId="14D622A9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5C43B4A6" w14:textId="77777777" w:rsidR="00865149" w:rsidRPr="006D0718" w:rsidRDefault="00865149" w:rsidP="00E96183">
            <w:pPr>
              <w:pStyle w:val="TableParagraph"/>
              <w:spacing w:before="1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2C763440" w14:textId="77777777" w:rsidR="00865149" w:rsidRPr="006D0718" w:rsidRDefault="00865149" w:rsidP="00E96183">
            <w:pPr>
              <w:pStyle w:val="TableParagraph"/>
              <w:spacing w:before="7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  <w:r w:rsidRPr="006D0718">
              <w:rPr>
                <w:color w:val="1F497D" w:themeColor="text2"/>
                <w:spacing w:val="-5"/>
                <w:sz w:val="20"/>
                <w:szCs w:val="20"/>
                <w:lang w:val="pl-PL"/>
              </w:rPr>
              <w:t>17.</w:t>
            </w:r>
          </w:p>
        </w:tc>
        <w:tc>
          <w:tcPr>
            <w:tcW w:w="2230" w:type="pct"/>
          </w:tcPr>
          <w:p w14:paraId="4DBF3CF6" w14:textId="77777777" w:rsidR="00865149" w:rsidRPr="006D0718" w:rsidRDefault="00865149" w:rsidP="00E96183">
            <w:pPr>
              <w:pStyle w:val="TableParagraph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 xml:space="preserve">Przedsiębiorstwo </w:t>
            </w:r>
            <w:proofErr w:type="spellStart"/>
            <w:r w:rsidRPr="006D0718">
              <w:rPr>
                <w:b/>
                <w:color w:val="1F497D" w:themeColor="text2"/>
                <w:sz w:val="16"/>
                <w:lang w:val="pl-PL"/>
              </w:rPr>
              <w:t>Produkcyjno</w:t>
            </w:r>
            <w:proofErr w:type="spellEnd"/>
            <w:r w:rsidRPr="006D0718">
              <w:rPr>
                <w:b/>
                <w:color w:val="1F497D" w:themeColor="text2"/>
                <w:sz w:val="16"/>
                <w:lang w:val="pl-PL"/>
              </w:rPr>
              <w:t xml:space="preserve">  Usługowo Handlowe Tadeusz  i Artur Michalski Sp. J.</w:t>
            </w:r>
          </w:p>
          <w:p w14:paraId="5AE85137" w14:textId="77777777" w:rsidR="00E96183" w:rsidRPr="006D0718" w:rsidRDefault="00865149" w:rsidP="00E96183">
            <w:pPr>
              <w:pStyle w:val="TableParagraph"/>
              <w:ind w:left="69"/>
              <w:rPr>
                <w:bCs/>
                <w:color w:val="1F497D" w:themeColor="text2"/>
                <w:sz w:val="16"/>
                <w:lang w:val="pl-PL"/>
              </w:rPr>
            </w:pPr>
            <w:r w:rsidRPr="006D0718">
              <w:rPr>
                <w:bCs/>
                <w:color w:val="1F497D" w:themeColor="text2"/>
                <w:sz w:val="16"/>
                <w:lang w:val="pl-PL"/>
              </w:rPr>
              <w:t xml:space="preserve">ul. Gronowska 46, </w:t>
            </w:r>
          </w:p>
          <w:p w14:paraId="3C928EAC" w14:textId="4C9067BB" w:rsidR="00865149" w:rsidRPr="006D0718" w:rsidRDefault="00865149" w:rsidP="00E96183">
            <w:pPr>
              <w:pStyle w:val="TableParagraph"/>
              <w:ind w:left="69"/>
              <w:rPr>
                <w:bCs/>
                <w:color w:val="1F497D" w:themeColor="text2"/>
                <w:sz w:val="16"/>
                <w:lang w:val="pl-PL"/>
              </w:rPr>
            </w:pPr>
            <w:r w:rsidRPr="006D0718">
              <w:rPr>
                <w:bCs/>
                <w:color w:val="1F497D" w:themeColor="text2"/>
                <w:sz w:val="16"/>
                <w:lang w:val="pl-PL"/>
              </w:rPr>
              <w:t>64-100 Leszno</w:t>
            </w:r>
          </w:p>
        </w:tc>
        <w:tc>
          <w:tcPr>
            <w:tcW w:w="2500" w:type="pct"/>
          </w:tcPr>
          <w:p w14:paraId="5D782623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8"/>
                <w:szCs w:val="18"/>
                <w:lang w:val="pl-PL"/>
              </w:rPr>
            </w:pPr>
          </w:p>
          <w:p w14:paraId="655BFBC2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szCs w:val="16"/>
                <w:lang w:val="pl-PL"/>
              </w:rPr>
              <w:t>Pępowo , Pogorzela, Krzywiń, Śmigiel</w:t>
            </w:r>
          </w:p>
        </w:tc>
      </w:tr>
      <w:tr w:rsidR="00220E67" w:rsidRPr="00220E67" w14:paraId="7D0B30C2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75FC776C" w14:textId="77777777" w:rsidR="00865149" w:rsidRPr="006D0718" w:rsidRDefault="00865149" w:rsidP="00E96183">
            <w:pPr>
              <w:pStyle w:val="TableParagraph"/>
              <w:spacing w:before="1"/>
              <w:jc w:val="center"/>
              <w:rPr>
                <w:color w:val="1F497D" w:themeColor="text2"/>
                <w:sz w:val="20"/>
                <w:szCs w:val="20"/>
              </w:rPr>
            </w:pPr>
          </w:p>
          <w:p w14:paraId="717E55C1" w14:textId="77777777" w:rsidR="00865149" w:rsidRPr="006D0718" w:rsidRDefault="00865149" w:rsidP="00E96183">
            <w:pPr>
              <w:pStyle w:val="TableParagraph"/>
              <w:spacing w:before="1"/>
              <w:jc w:val="center"/>
              <w:rPr>
                <w:color w:val="1F497D" w:themeColor="text2"/>
                <w:sz w:val="20"/>
                <w:szCs w:val="20"/>
              </w:rPr>
            </w:pPr>
            <w:r w:rsidRPr="006D0718">
              <w:rPr>
                <w:color w:val="1F497D" w:themeColor="text2"/>
                <w:sz w:val="20"/>
                <w:szCs w:val="20"/>
              </w:rPr>
              <w:t>18.</w:t>
            </w:r>
          </w:p>
        </w:tc>
        <w:tc>
          <w:tcPr>
            <w:tcW w:w="2230" w:type="pct"/>
          </w:tcPr>
          <w:p w14:paraId="16ACC022" w14:textId="77777777" w:rsidR="00865149" w:rsidRPr="006D0718" w:rsidRDefault="00865149" w:rsidP="00E96183">
            <w:pPr>
              <w:pStyle w:val="TableParagraph"/>
              <w:ind w:left="69"/>
              <w:rPr>
                <w:b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color w:val="1F497D" w:themeColor="text2"/>
                <w:sz w:val="16"/>
                <w:lang w:val="pl-PL"/>
              </w:rPr>
              <w:t>FCC Polska Sp. z o.o.</w:t>
            </w:r>
          </w:p>
          <w:p w14:paraId="7C5384EE" w14:textId="77777777" w:rsidR="00865149" w:rsidRPr="006D0718" w:rsidRDefault="00865149" w:rsidP="00E96183">
            <w:pPr>
              <w:pStyle w:val="TableParagraph"/>
              <w:ind w:left="69"/>
              <w:rPr>
                <w:bCs/>
                <w:color w:val="1F497D" w:themeColor="text2"/>
                <w:sz w:val="16"/>
              </w:rPr>
            </w:pPr>
            <w:proofErr w:type="spellStart"/>
            <w:r w:rsidRPr="006D0718">
              <w:rPr>
                <w:bCs/>
                <w:color w:val="1F497D" w:themeColor="text2"/>
                <w:sz w:val="16"/>
              </w:rPr>
              <w:t>ul</w:t>
            </w:r>
            <w:proofErr w:type="spellEnd"/>
            <w:r w:rsidRPr="006D0718">
              <w:rPr>
                <w:bCs/>
                <w:color w:val="1F497D" w:themeColor="text2"/>
                <w:sz w:val="16"/>
              </w:rPr>
              <w:t>. Lecha 10</w:t>
            </w:r>
          </w:p>
          <w:p w14:paraId="2B1FA196" w14:textId="77777777" w:rsidR="00865149" w:rsidRPr="006D0718" w:rsidRDefault="00865149" w:rsidP="00E96183">
            <w:pPr>
              <w:pStyle w:val="TableParagraph"/>
              <w:ind w:left="69"/>
              <w:rPr>
                <w:b/>
                <w:color w:val="1F497D" w:themeColor="text2"/>
                <w:sz w:val="16"/>
              </w:rPr>
            </w:pPr>
            <w:r w:rsidRPr="006D0718">
              <w:rPr>
                <w:bCs/>
                <w:color w:val="1F497D" w:themeColor="text2"/>
                <w:sz w:val="16"/>
              </w:rPr>
              <w:t>41-800 Zabrze</w:t>
            </w:r>
          </w:p>
        </w:tc>
        <w:tc>
          <w:tcPr>
            <w:tcW w:w="2500" w:type="pct"/>
          </w:tcPr>
          <w:p w14:paraId="7786CC88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</w:p>
          <w:p w14:paraId="096183D5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8"/>
                <w:szCs w:val="18"/>
                <w:lang w:val="pl-PL"/>
              </w:rPr>
            </w:pPr>
            <w:r w:rsidRPr="006D0718">
              <w:rPr>
                <w:color w:val="1F497D" w:themeColor="text2"/>
                <w:sz w:val="16"/>
                <w:szCs w:val="16"/>
                <w:lang w:val="pl-PL"/>
              </w:rPr>
              <w:t>Rydzyna, Rawicz, Poniec, Miejska Górka</w:t>
            </w:r>
          </w:p>
        </w:tc>
      </w:tr>
      <w:tr w:rsidR="00220E67" w:rsidRPr="00220E67" w14:paraId="50698FF3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315A6D07" w14:textId="77777777" w:rsidR="00865149" w:rsidRPr="006D0718" w:rsidRDefault="00865149" w:rsidP="00E96183">
            <w:pPr>
              <w:pStyle w:val="TableParagraph"/>
              <w:spacing w:before="1"/>
              <w:jc w:val="center"/>
              <w:rPr>
                <w:color w:val="1F497D" w:themeColor="text2"/>
                <w:sz w:val="20"/>
                <w:szCs w:val="20"/>
                <w:lang w:val="pl-PL"/>
              </w:rPr>
            </w:pPr>
          </w:p>
          <w:p w14:paraId="75156468" w14:textId="77777777" w:rsidR="00865149" w:rsidRPr="006D0718" w:rsidRDefault="00865149" w:rsidP="00E96183">
            <w:pPr>
              <w:pStyle w:val="TableParagraph"/>
              <w:spacing w:before="1"/>
              <w:jc w:val="center"/>
              <w:rPr>
                <w:color w:val="1F497D" w:themeColor="text2"/>
                <w:sz w:val="20"/>
                <w:szCs w:val="20"/>
              </w:rPr>
            </w:pPr>
            <w:r w:rsidRPr="006D0718">
              <w:rPr>
                <w:color w:val="1F497D" w:themeColor="text2"/>
                <w:sz w:val="20"/>
                <w:szCs w:val="20"/>
              </w:rPr>
              <w:t>19.</w:t>
            </w:r>
          </w:p>
        </w:tc>
        <w:tc>
          <w:tcPr>
            <w:tcW w:w="2230" w:type="pct"/>
          </w:tcPr>
          <w:p w14:paraId="50B9D2D4" w14:textId="77777777" w:rsidR="00865149" w:rsidRPr="006D0718" w:rsidRDefault="00865149" w:rsidP="00E96183">
            <w:pPr>
              <w:pStyle w:val="TableParagraph"/>
              <w:ind w:left="69"/>
              <w:rPr>
                <w:b/>
                <w:bCs/>
                <w:color w:val="1F497D" w:themeColor="text2"/>
                <w:sz w:val="16"/>
                <w:lang w:val="pl-PL"/>
              </w:rPr>
            </w:pPr>
            <w:proofErr w:type="spellStart"/>
            <w:r w:rsidRPr="006D0718">
              <w:rPr>
                <w:b/>
                <w:bCs/>
                <w:color w:val="1F497D" w:themeColor="text2"/>
                <w:sz w:val="16"/>
                <w:lang w:val="pl-PL"/>
              </w:rPr>
              <w:t>Polcopper</w:t>
            </w:r>
            <w:proofErr w:type="spellEnd"/>
            <w:r w:rsidRPr="006D0718">
              <w:rPr>
                <w:b/>
                <w:bCs/>
                <w:color w:val="1F497D" w:themeColor="text2"/>
                <w:sz w:val="16"/>
                <w:lang w:val="pl-PL"/>
              </w:rPr>
              <w:t xml:space="preserve"> Sp. z o.o.</w:t>
            </w:r>
          </w:p>
          <w:p w14:paraId="68CD02EE" w14:textId="77777777" w:rsidR="00E96183" w:rsidRPr="006D0718" w:rsidRDefault="00865149" w:rsidP="00E96183">
            <w:pPr>
              <w:pStyle w:val="TableParagraph"/>
              <w:ind w:left="69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 xml:space="preserve">Przysieka Polska, </w:t>
            </w:r>
          </w:p>
          <w:p w14:paraId="03DA0256" w14:textId="1D80947B" w:rsidR="00865149" w:rsidRPr="006D0718" w:rsidRDefault="00865149" w:rsidP="00E96183">
            <w:pPr>
              <w:pStyle w:val="TableParagraph"/>
              <w:ind w:left="69"/>
              <w:rPr>
                <w:color w:val="1F497D" w:themeColor="text2"/>
                <w:sz w:val="16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 xml:space="preserve">ul. </w:t>
            </w:r>
            <w:proofErr w:type="spellStart"/>
            <w:r w:rsidRPr="006D0718">
              <w:rPr>
                <w:color w:val="1F497D" w:themeColor="text2"/>
                <w:sz w:val="16"/>
              </w:rPr>
              <w:t>Przemysłowa</w:t>
            </w:r>
            <w:proofErr w:type="spellEnd"/>
            <w:r w:rsidRPr="006D0718">
              <w:rPr>
                <w:color w:val="1F497D" w:themeColor="text2"/>
                <w:sz w:val="16"/>
              </w:rPr>
              <w:t xml:space="preserve"> 16</w:t>
            </w:r>
          </w:p>
          <w:p w14:paraId="5D983F42" w14:textId="77777777" w:rsidR="00865149" w:rsidRPr="006D0718" w:rsidRDefault="00865149" w:rsidP="00E96183">
            <w:pPr>
              <w:pStyle w:val="TableParagraph"/>
              <w:ind w:left="69"/>
              <w:rPr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64-030 Śmigiel</w:t>
            </w:r>
          </w:p>
        </w:tc>
        <w:tc>
          <w:tcPr>
            <w:tcW w:w="2500" w:type="pct"/>
          </w:tcPr>
          <w:p w14:paraId="34BFB2A6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</w:p>
          <w:p w14:paraId="53D75E14" w14:textId="77777777" w:rsidR="00E96183" w:rsidRPr="006D0718" w:rsidRDefault="00E96183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</w:p>
          <w:p w14:paraId="393564D2" w14:textId="77777777" w:rsidR="00865149" w:rsidRPr="006D0718" w:rsidRDefault="00865149" w:rsidP="008027AB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6D0718">
              <w:rPr>
                <w:color w:val="1F497D" w:themeColor="text2"/>
                <w:sz w:val="16"/>
                <w:szCs w:val="16"/>
                <w:lang w:val="pl-PL"/>
              </w:rPr>
              <w:t>Śmigiel</w:t>
            </w:r>
          </w:p>
        </w:tc>
      </w:tr>
      <w:tr w:rsidR="00220E67" w:rsidRPr="00220E67" w14:paraId="0962528D" w14:textId="77777777" w:rsidTr="00F80707">
        <w:trPr>
          <w:trHeight w:val="623"/>
        </w:trPr>
        <w:tc>
          <w:tcPr>
            <w:tcW w:w="270" w:type="pct"/>
            <w:shd w:val="clear" w:color="auto" w:fill="D8D8D8"/>
          </w:tcPr>
          <w:p w14:paraId="3FB3CE93" w14:textId="77777777" w:rsidR="00E96183" w:rsidRPr="006D0718" w:rsidRDefault="00E96183" w:rsidP="00E96183">
            <w:pPr>
              <w:pStyle w:val="TableParagraph"/>
              <w:spacing w:before="1"/>
              <w:jc w:val="center"/>
              <w:rPr>
                <w:color w:val="1F497D" w:themeColor="text2"/>
                <w:sz w:val="20"/>
                <w:szCs w:val="20"/>
              </w:rPr>
            </w:pPr>
          </w:p>
          <w:p w14:paraId="358445EE" w14:textId="7008C553" w:rsidR="00E96183" w:rsidRPr="006D0718" w:rsidRDefault="00E96183" w:rsidP="00E96183">
            <w:pPr>
              <w:pStyle w:val="TableParagraph"/>
              <w:spacing w:before="1"/>
              <w:jc w:val="center"/>
              <w:rPr>
                <w:color w:val="1F497D" w:themeColor="text2"/>
                <w:sz w:val="20"/>
                <w:szCs w:val="20"/>
              </w:rPr>
            </w:pPr>
            <w:r w:rsidRPr="006D0718">
              <w:rPr>
                <w:color w:val="1F497D" w:themeColor="text2"/>
                <w:sz w:val="20"/>
                <w:szCs w:val="20"/>
              </w:rPr>
              <w:t>20.</w:t>
            </w:r>
          </w:p>
        </w:tc>
        <w:tc>
          <w:tcPr>
            <w:tcW w:w="2230" w:type="pct"/>
          </w:tcPr>
          <w:p w14:paraId="029AC015" w14:textId="77777777" w:rsidR="00E96183" w:rsidRPr="006D0718" w:rsidRDefault="00E96183" w:rsidP="00E96183">
            <w:pPr>
              <w:pStyle w:val="TableParagraph"/>
              <w:ind w:left="69" w:right="104"/>
              <w:rPr>
                <w:b/>
                <w:bCs/>
                <w:color w:val="1F497D" w:themeColor="text2"/>
                <w:sz w:val="16"/>
                <w:lang w:val="pl-PL"/>
              </w:rPr>
            </w:pPr>
            <w:r w:rsidRPr="006D0718">
              <w:rPr>
                <w:b/>
                <w:bCs/>
                <w:color w:val="1F497D" w:themeColor="text2"/>
                <w:sz w:val="16"/>
                <w:lang w:val="pl-PL"/>
              </w:rPr>
              <w:t>PGO Zając Sp. z o.o.</w:t>
            </w:r>
          </w:p>
          <w:p w14:paraId="05C7A41F" w14:textId="77777777" w:rsidR="00E96183" w:rsidRPr="006D0718" w:rsidRDefault="00E96183" w:rsidP="00E96183">
            <w:pPr>
              <w:pStyle w:val="TableParagraph"/>
              <w:ind w:left="69" w:right="104"/>
              <w:rPr>
                <w:color w:val="1F497D" w:themeColor="text2"/>
                <w:sz w:val="16"/>
              </w:rPr>
            </w:pPr>
            <w:proofErr w:type="spellStart"/>
            <w:r w:rsidRPr="006D0718">
              <w:rPr>
                <w:color w:val="1F497D" w:themeColor="text2"/>
                <w:sz w:val="16"/>
              </w:rPr>
              <w:t>ul</w:t>
            </w:r>
            <w:proofErr w:type="spellEnd"/>
            <w:r w:rsidRPr="006D0718">
              <w:rPr>
                <w:color w:val="1F497D" w:themeColor="text2"/>
                <w:sz w:val="16"/>
              </w:rPr>
              <w:t xml:space="preserve">. </w:t>
            </w:r>
            <w:proofErr w:type="spellStart"/>
            <w:r w:rsidRPr="006D0718">
              <w:rPr>
                <w:color w:val="1F497D" w:themeColor="text2"/>
                <w:sz w:val="16"/>
              </w:rPr>
              <w:t>Starkowska</w:t>
            </w:r>
            <w:proofErr w:type="spellEnd"/>
            <w:r w:rsidRPr="006D0718">
              <w:rPr>
                <w:color w:val="1F497D" w:themeColor="text2"/>
                <w:sz w:val="16"/>
              </w:rPr>
              <w:t xml:space="preserve"> 10</w:t>
            </w:r>
          </w:p>
          <w:p w14:paraId="2E7B905B" w14:textId="56EFFF79" w:rsidR="00E96183" w:rsidRPr="006D0718" w:rsidRDefault="00E96183" w:rsidP="00E96183">
            <w:pPr>
              <w:pStyle w:val="TableParagraph"/>
              <w:ind w:left="69" w:right="104"/>
              <w:rPr>
                <w:b/>
                <w:bCs/>
                <w:color w:val="1F497D" w:themeColor="text2"/>
                <w:sz w:val="16"/>
                <w:lang w:val="pl-PL"/>
              </w:rPr>
            </w:pPr>
            <w:r w:rsidRPr="006D0718">
              <w:rPr>
                <w:color w:val="1F497D" w:themeColor="text2"/>
                <w:sz w:val="16"/>
                <w:lang w:val="pl-PL"/>
              </w:rPr>
              <w:t>64-234 Przemęt</w:t>
            </w:r>
          </w:p>
        </w:tc>
        <w:tc>
          <w:tcPr>
            <w:tcW w:w="2500" w:type="pct"/>
          </w:tcPr>
          <w:p w14:paraId="034AAD6E" w14:textId="77777777" w:rsidR="00E96183" w:rsidRPr="006D0718" w:rsidRDefault="00E96183" w:rsidP="00E96183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6D0718">
              <w:rPr>
                <w:color w:val="1F497D" w:themeColor="text2"/>
                <w:sz w:val="16"/>
                <w:szCs w:val="16"/>
                <w:lang w:val="pl-PL"/>
              </w:rPr>
              <w:t>Krzemieniewo, Leszno, Lipno,</w:t>
            </w:r>
          </w:p>
          <w:p w14:paraId="555DC52E" w14:textId="6FD2C133" w:rsidR="00E96183" w:rsidRPr="006D0718" w:rsidRDefault="00E96183" w:rsidP="00E96183">
            <w:pPr>
              <w:pStyle w:val="TableParagraph"/>
              <w:ind w:right="152"/>
              <w:jc w:val="center"/>
              <w:rPr>
                <w:color w:val="1F497D" w:themeColor="text2"/>
                <w:sz w:val="16"/>
                <w:szCs w:val="16"/>
                <w:lang w:val="pl-PL"/>
              </w:rPr>
            </w:pPr>
            <w:r w:rsidRPr="006D0718">
              <w:rPr>
                <w:color w:val="1F497D" w:themeColor="text2"/>
                <w:sz w:val="16"/>
                <w:szCs w:val="16"/>
                <w:lang w:val="pl-PL"/>
              </w:rPr>
              <w:t xml:space="preserve"> Osieczna , Rydzyna, Święciechowa, Wijewo</w:t>
            </w:r>
          </w:p>
        </w:tc>
      </w:tr>
    </w:tbl>
    <w:p w14:paraId="7CC437F0" w14:textId="77777777" w:rsidR="008E075D" w:rsidRDefault="008E075D" w:rsidP="008E0FE0">
      <w:pPr>
        <w:pStyle w:val="Akapitzlist"/>
        <w:ind w:left="709"/>
        <w:jc w:val="both"/>
        <w:rPr>
          <w:b w:val="0"/>
          <w:bCs/>
          <w:szCs w:val="28"/>
        </w:rPr>
      </w:pPr>
    </w:p>
    <w:p w14:paraId="0EA2EA27" w14:textId="26478337" w:rsidR="008E075D" w:rsidRPr="00FF0A13" w:rsidRDefault="00C168D5" w:rsidP="00C168D5">
      <w:pPr>
        <w:ind w:left="709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Zgodnie z art. 9u ustawy o utrzymaniu czystości i porządku w gminie co najmniej raz na dwa lata należy przeprowadzać kontrolę podmiotów odbierających odpady komunalne od właścicieli nieruchomości. W związku </w:t>
      </w:r>
      <w:r w:rsidR="00485A40">
        <w:rPr>
          <w:b w:val="0"/>
          <w:bCs/>
          <w:sz w:val="24"/>
          <w:szCs w:val="24"/>
        </w:rPr>
        <w:t xml:space="preserve">z tym w 2023 r. pracownicy KZGRL skontrolowali 19 podmiotów wpisanych do rejestru działalności regulowanej. Przedmiotem kontroli było spełnienie wymagań określonych w ustawie o utrzymaniu czystości i porządku w gminie oraz rozporządzeniu Ministra Środowiska z dnia 11 stycznia 2013 r. w sprawie szczegółowych wymagań w zakresie odbierania odpadów komunalnych od właścicieli nieruchomości. </w:t>
      </w:r>
      <w:r w:rsidR="008C0B32">
        <w:rPr>
          <w:b w:val="0"/>
          <w:bCs/>
          <w:sz w:val="24"/>
          <w:szCs w:val="24"/>
        </w:rPr>
        <w:t>Kontrole polegały głównie na przeprowadzeniu wizji lokalnych na terenie baz magazynowo – transportowych podmiotów wpisanych do RDR</w:t>
      </w:r>
      <w:r w:rsidR="00B01513">
        <w:rPr>
          <w:b w:val="0"/>
          <w:bCs/>
          <w:sz w:val="24"/>
          <w:szCs w:val="24"/>
        </w:rPr>
        <w:t xml:space="preserve"> i sprawdzeniu dokumentów dot. prowadzonej działalności. W wyniku przeprowadzonych kontroli żaden z podmiotów nie został wykreślony z rejestru działalności regulowanej.</w:t>
      </w:r>
    </w:p>
    <w:p w14:paraId="1D9B7BC2" w14:textId="77777777" w:rsidR="00FF0A13" w:rsidRPr="003633ED" w:rsidRDefault="00FF0A13" w:rsidP="003633ED">
      <w:pPr>
        <w:jc w:val="both"/>
        <w:rPr>
          <w:b w:val="0"/>
          <w:bCs/>
          <w:szCs w:val="28"/>
        </w:rPr>
      </w:pPr>
    </w:p>
    <w:p w14:paraId="1AFD864E" w14:textId="77777777" w:rsidR="008E075D" w:rsidRDefault="008E075D" w:rsidP="00537060">
      <w:pPr>
        <w:pStyle w:val="Styl3"/>
        <w:ind w:left="714" w:hanging="357"/>
      </w:pPr>
      <w:bookmarkStart w:id="42" w:name="_Toc165296995"/>
      <w:r w:rsidRPr="008E075D">
        <w:t>Instalacja Komunalna</w:t>
      </w:r>
      <w:bookmarkEnd w:id="42"/>
    </w:p>
    <w:p w14:paraId="0B16114A" w14:textId="77777777" w:rsidR="00BA7B6C" w:rsidRDefault="008E075D" w:rsidP="00537060">
      <w:pPr>
        <w:ind w:left="709"/>
        <w:jc w:val="both"/>
        <w:rPr>
          <w:rFonts w:cs="Arial"/>
          <w:b w:val="0"/>
          <w:bCs/>
          <w:sz w:val="24"/>
          <w:szCs w:val="24"/>
        </w:rPr>
      </w:pPr>
      <w:r w:rsidRPr="008E075D">
        <w:rPr>
          <w:rFonts w:cs="Arial"/>
          <w:b w:val="0"/>
          <w:bCs/>
          <w:sz w:val="24"/>
          <w:szCs w:val="24"/>
        </w:rPr>
        <w:t xml:space="preserve">6 września 2019 r. weszła w życie zmiana ustawy </w:t>
      </w:r>
      <w:r w:rsidRPr="008E075D">
        <w:rPr>
          <w:rFonts w:cs="Arial"/>
          <w:b w:val="0"/>
          <w:bCs/>
          <w:i/>
          <w:iCs/>
          <w:sz w:val="24"/>
          <w:szCs w:val="24"/>
        </w:rPr>
        <w:t xml:space="preserve">o utrzymaniu czystości i porządku </w:t>
      </w:r>
      <w:r w:rsidR="00523028">
        <w:rPr>
          <w:rFonts w:cs="Arial"/>
          <w:b w:val="0"/>
          <w:bCs/>
          <w:i/>
          <w:iCs/>
          <w:sz w:val="24"/>
          <w:szCs w:val="24"/>
        </w:rPr>
        <w:t xml:space="preserve">        </w:t>
      </w:r>
      <w:r w:rsidRPr="008E075D">
        <w:rPr>
          <w:rFonts w:cs="Arial"/>
          <w:b w:val="0"/>
          <w:bCs/>
          <w:i/>
          <w:iCs/>
          <w:sz w:val="24"/>
          <w:szCs w:val="24"/>
        </w:rPr>
        <w:t>w gminach</w:t>
      </w:r>
      <w:r w:rsidRPr="008E075D">
        <w:rPr>
          <w:rFonts w:cs="Arial"/>
          <w:b w:val="0"/>
          <w:bCs/>
          <w:sz w:val="24"/>
          <w:szCs w:val="24"/>
        </w:rPr>
        <w:t>, która zniosła regionalizację w gospodarce odpadami komunalnymi. Przestał funkcjonować Region V, w którym dotychczas znajdowały się wszystkie gminy należące do KZGRL. Wprowadzono pojęcie Instalacji Komunalnej (IK) zastępującej Regionalną Instalację Przetwarzania Odpadów Komunalnych (RIPOK).</w:t>
      </w:r>
      <w:r w:rsidR="00735A4C">
        <w:rPr>
          <w:rFonts w:cs="Arial"/>
          <w:b w:val="0"/>
          <w:bCs/>
          <w:sz w:val="24"/>
          <w:szCs w:val="24"/>
        </w:rPr>
        <w:t xml:space="preserve"> </w:t>
      </w:r>
    </w:p>
    <w:p w14:paraId="68A20B23" w14:textId="77777777" w:rsidR="008E075D" w:rsidRPr="008E075D" w:rsidRDefault="00735A4C" w:rsidP="008026EC">
      <w:pPr>
        <w:ind w:left="709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Zgodnie z </w:t>
      </w:r>
      <w:r w:rsidR="00BA7B6C">
        <w:rPr>
          <w:rFonts w:cs="Arial"/>
          <w:b w:val="0"/>
          <w:bCs/>
          <w:sz w:val="24"/>
          <w:szCs w:val="24"/>
        </w:rPr>
        <w:t xml:space="preserve">w/w </w:t>
      </w:r>
      <w:r>
        <w:rPr>
          <w:rFonts w:cs="Arial"/>
          <w:b w:val="0"/>
          <w:bCs/>
          <w:sz w:val="24"/>
          <w:szCs w:val="24"/>
        </w:rPr>
        <w:t>ustawą zamówienie publiczne może być udzielone na odbieranie odpadów komunalnych – wówczas w dokumentacji Zamawiający określa instalację, do której mają trafiać odpady lub na odbieranie i zagospodarowywanie odpadów</w:t>
      </w:r>
      <w:r w:rsidR="009C2EBF">
        <w:rPr>
          <w:rFonts w:cs="Arial"/>
          <w:b w:val="0"/>
          <w:bCs/>
          <w:sz w:val="24"/>
          <w:szCs w:val="24"/>
        </w:rPr>
        <w:t xml:space="preserve"> – wówczas to podmioty odbierające odpady wskazują w ofercie instalacje, do których odpady będą przekazywane.</w:t>
      </w:r>
      <w:r w:rsidR="00EB10D1">
        <w:rPr>
          <w:rFonts w:cs="Arial"/>
          <w:b w:val="0"/>
          <w:bCs/>
          <w:sz w:val="24"/>
          <w:szCs w:val="24"/>
        </w:rPr>
        <w:t xml:space="preserve"> </w:t>
      </w:r>
      <w:r w:rsidR="009C2EBF">
        <w:rPr>
          <w:rFonts w:cs="Arial"/>
          <w:b w:val="0"/>
          <w:bCs/>
          <w:sz w:val="24"/>
          <w:szCs w:val="24"/>
        </w:rPr>
        <w:t xml:space="preserve">W związku z tym, że  KZGRL organizuje przetarg łącznie na odbieranie i zagospodarowywanie odpadów to Wykonawcy wskazują w ofercie gdzie będą przekazywane odpady i w większości wskazywaną </w:t>
      </w:r>
      <w:r w:rsidR="008026EC">
        <w:rPr>
          <w:rFonts w:cs="Arial"/>
          <w:b w:val="0"/>
          <w:bCs/>
          <w:sz w:val="24"/>
          <w:szCs w:val="24"/>
        </w:rPr>
        <w:t>Instalacją Komunalną</w:t>
      </w:r>
      <w:r w:rsidR="009C2EBF">
        <w:rPr>
          <w:rFonts w:cs="Arial"/>
          <w:b w:val="0"/>
          <w:bCs/>
          <w:sz w:val="24"/>
          <w:szCs w:val="24"/>
        </w:rPr>
        <w:t xml:space="preserve"> jest Zakład Zagospo</w:t>
      </w:r>
      <w:r w:rsidR="00BA7B6C">
        <w:rPr>
          <w:rFonts w:cs="Arial"/>
          <w:b w:val="0"/>
          <w:bCs/>
          <w:sz w:val="24"/>
          <w:szCs w:val="24"/>
        </w:rPr>
        <w:t xml:space="preserve">darowania </w:t>
      </w:r>
      <w:r w:rsidR="00EB10D1">
        <w:rPr>
          <w:rFonts w:cs="Arial"/>
          <w:b w:val="0"/>
          <w:bCs/>
          <w:sz w:val="24"/>
          <w:szCs w:val="24"/>
        </w:rPr>
        <w:t>Odpadów w Trzebani</w:t>
      </w:r>
      <w:r w:rsidR="008026EC">
        <w:rPr>
          <w:rFonts w:cs="Arial"/>
          <w:b w:val="0"/>
          <w:bCs/>
          <w:sz w:val="24"/>
          <w:szCs w:val="24"/>
        </w:rPr>
        <w:t xml:space="preserve"> gm. Osieczna dzięki czemu zachowana jest zasada bliskości i jest to korzystne środowiskowo.  Instalacja </w:t>
      </w:r>
      <w:r w:rsidR="008E075D" w:rsidRPr="008E075D">
        <w:rPr>
          <w:rFonts w:cs="Arial"/>
          <w:b w:val="0"/>
          <w:bCs/>
          <w:sz w:val="24"/>
          <w:szCs w:val="24"/>
        </w:rPr>
        <w:t>znajduj</w:t>
      </w:r>
      <w:r w:rsidR="008026EC">
        <w:rPr>
          <w:rFonts w:cs="Arial"/>
          <w:b w:val="0"/>
          <w:bCs/>
          <w:sz w:val="24"/>
          <w:szCs w:val="24"/>
        </w:rPr>
        <w:t>e</w:t>
      </w:r>
      <w:r w:rsidR="008E075D" w:rsidRPr="008E075D">
        <w:rPr>
          <w:rFonts w:cs="Arial"/>
          <w:b w:val="0"/>
          <w:bCs/>
          <w:sz w:val="24"/>
          <w:szCs w:val="24"/>
        </w:rPr>
        <w:t xml:space="preserve"> się na terenie KZGRL i </w:t>
      </w:r>
      <w:r w:rsidR="008026EC">
        <w:rPr>
          <w:rFonts w:cs="Arial"/>
          <w:b w:val="0"/>
          <w:bCs/>
          <w:sz w:val="24"/>
          <w:szCs w:val="24"/>
        </w:rPr>
        <w:t xml:space="preserve">należy </w:t>
      </w:r>
      <w:r w:rsidR="008E075D" w:rsidRPr="008E075D">
        <w:rPr>
          <w:rFonts w:cs="Arial"/>
          <w:b w:val="0"/>
          <w:bCs/>
          <w:sz w:val="24"/>
          <w:szCs w:val="24"/>
        </w:rPr>
        <w:t xml:space="preserve"> do Miejskiego Zakładu Oczyszczania Sp. z o.o. w Lesznie</w:t>
      </w:r>
      <w:r w:rsidR="00A0626A">
        <w:rPr>
          <w:rFonts w:cs="Arial"/>
          <w:b w:val="0"/>
          <w:bCs/>
          <w:sz w:val="24"/>
          <w:szCs w:val="24"/>
        </w:rPr>
        <w:t>, której właścicielem jest 19 gmin, które wchodzą w skład KZGRL oraz gmina Włoszakowice</w:t>
      </w:r>
      <w:r w:rsidR="008026EC">
        <w:rPr>
          <w:rFonts w:cs="Arial"/>
          <w:b w:val="0"/>
          <w:bCs/>
          <w:sz w:val="24"/>
          <w:szCs w:val="24"/>
        </w:rPr>
        <w:t>.</w:t>
      </w:r>
    </w:p>
    <w:p w14:paraId="2B9233F4" w14:textId="77777777" w:rsidR="00FC62EA" w:rsidRDefault="008E075D" w:rsidP="00FA3073">
      <w:pPr>
        <w:ind w:left="709"/>
        <w:jc w:val="both"/>
        <w:rPr>
          <w:rFonts w:cs="Arial"/>
          <w:b w:val="0"/>
          <w:bCs/>
          <w:sz w:val="24"/>
          <w:szCs w:val="24"/>
        </w:rPr>
      </w:pPr>
      <w:r w:rsidRPr="008E075D">
        <w:rPr>
          <w:rFonts w:cs="Arial"/>
          <w:b w:val="0"/>
          <w:bCs/>
          <w:sz w:val="24"/>
          <w:szCs w:val="24"/>
        </w:rPr>
        <w:t>Zakład Zagospodarowania Odpadów w Trzebani stanowi zaawansowaną  instalację  do  zagospodarowania i unieszkodliwiania poszczególnych strumieni odpadów</w:t>
      </w:r>
      <w:r w:rsidR="00A0626A">
        <w:rPr>
          <w:rFonts w:cs="Arial"/>
          <w:b w:val="0"/>
          <w:bCs/>
          <w:sz w:val="24"/>
          <w:szCs w:val="24"/>
        </w:rPr>
        <w:t xml:space="preserve"> </w:t>
      </w:r>
      <w:r w:rsidRPr="008E075D">
        <w:rPr>
          <w:rFonts w:cs="Arial"/>
          <w:b w:val="0"/>
          <w:bCs/>
          <w:sz w:val="24"/>
          <w:szCs w:val="24"/>
        </w:rPr>
        <w:lastRenderedPageBreak/>
        <w:t>komunalnych, spełniającą najwyższe wymogi ochrony środowiska. Obiekt wyposażony jest w następujące elementy technologiczne:</w:t>
      </w:r>
    </w:p>
    <w:p w14:paraId="22DFE33F" w14:textId="77777777" w:rsidR="00FC62EA" w:rsidRPr="00FC62EA" w:rsidRDefault="008E075D" w:rsidP="00DC7FF3">
      <w:pPr>
        <w:pStyle w:val="Akapitzlist"/>
        <w:numPr>
          <w:ilvl w:val="0"/>
          <w:numId w:val="31"/>
        </w:numPr>
        <w:jc w:val="both"/>
        <w:rPr>
          <w:rFonts w:cs="Arial"/>
          <w:b w:val="0"/>
          <w:bCs/>
          <w:sz w:val="24"/>
          <w:szCs w:val="24"/>
        </w:rPr>
      </w:pPr>
      <w:r w:rsidRPr="00FC62EA">
        <w:rPr>
          <w:b w:val="0"/>
          <w:bCs/>
          <w:sz w:val="24"/>
          <w:szCs w:val="24"/>
        </w:rPr>
        <w:t>instalacja segregacji odpadów z selektywnej zbiórki,</w:t>
      </w:r>
    </w:p>
    <w:p w14:paraId="021DA5EE" w14:textId="77777777" w:rsidR="00FC62EA" w:rsidRPr="00FC62EA" w:rsidRDefault="008E075D" w:rsidP="00DC7FF3">
      <w:pPr>
        <w:pStyle w:val="Akapitzlist"/>
        <w:numPr>
          <w:ilvl w:val="0"/>
          <w:numId w:val="31"/>
        </w:numPr>
        <w:jc w:val="both"/>
        <w:rPr>
          <w:rFonts w:cs="Arial"/>
          <w:b w:val="0"/>
          <w:bCs/>
          <w:sz w:val="24"/>
          <w:szCs w:val="24"/>
        </w:rPr>
      </w:pPr>
      <w:r w:rsidRPr="00FC62EA">
        <w:rPr>
          <w:b w:val="0"/>
          <w:bCs/>
          <w:sz w:val="24"/>
          <w:szCs w:val="24"/>
        </w:rPr>
        <w:t xml:space="preserve">instalacja segregacji mechanicznej odpadów zmieszanych i przygotowania </w:t>
      </w:r>
      <w:proofErr w:type="spellStart"/>
      <w:r w:rsidRPr="00FC62EA">
        <w:rPr>
          <w:b w:val="0"/>
          <w:bCs/>
          <w:sz w:val="24"/>
          <w:szCs w:val="24"/>
        </w:rPr>
        <w:t>biofrakcji</w:t>
      </w:r>
      <w:proofErr w:type="spellEnd"/>
      <w:r w:rsidRPr="00FC62EA">
        <w:rPr>
          <w:b w:val="0"/>
          <w:bCs/>
          <w:sz w:val="24"/>
          <w:szCs w:val="24"/>
        </w:rPr>
        <w:t>,</w:t>
      </w:r>
    </w:p>
    <w:p w14:paraId="46735E39" w14:textId="77777777" w:rsidR="00FC62EA" w:rsidRPr="00FC62EA" w:rsidRDefault="008E075D" w:rsidP="00DC7FF3">
      <w:pPr>
        <w:pStyle w:val="Akapitzlist"/>
        <w:numPr>
          <w:ilvl w:val="0"/>
          <w:numId w:val="31"/>
        </w:numPr>
        <w:jc w:val="both"/>
        <w:rPr>
          <w:rFonts w:cs="Arial"/>
          <w:b w:val="0"/>
          <w:bCs/>
          <w:sz w:val="24"/>
          <w:szCs w:val="24"/>
        </w:rPr>
      </w:pPr>
      <w:r w:rsidRPr="00FC62EA">
        <w:rPr>
          <w:b w:val="0"/>
          <w:bCs/>
          <w:sz w:val="24"/>
          <w:szCs w:val="24"/>
        </w:rPr>
        <w:t xml:space="preserve">instalacja fermentacji </w:t>
      </w:r>
      <w:proofErr w:type="spellStart"/>
      <w:r w:rsidRPr="00FC62EA">
        <w:rPr>
          <w:b w:val="0"/>
          <w:bCs/>
          <w:sz w:val="24"/>
          <w:szCs w:val="24"/>
        </w:rPr>
        <w:t>biofrakcji</w:t>
      </w:r>
      <w:proofErr w:type="spellEnd"/>
      <w:r w:rsidRPr="00FC62EA">
        <w:rPr>
          <w:b w:val="0"/>
          <w:bCs/>
          <w:sz w:val="24"/>
          <w:szCs w:val="24"/>
        </w:rPr>
        <w:t xml:space="preserve"> z odpadów komunalnych wraz z odzyskiem biogazu,</w:t>
      </w:r>
    </w:p>
    <w:p w14:paraId="52F2847A" w14:textId="77777777" w:rsidR="00FC62EA" w:rsidRPr="00FC62EA" w:rsidRDefault="008E075D" w:rsidP="00DC7FF3">
      <w:pPr>
        <w:pStyle w:val="Akapitzlist"/>
        <w:numPr>
          <w:ilvl w:val="0"/>
          <w:numId w:val="31"/>
        </w:numPr>
        <w:jc w:val="both"/>
        <w:rPr>
          <w:rFonts w:cs="Arial"/>
          <w:b w:val="0"/>
          <w:bCs/>
          <w:sz w:val="24"/>
          <w:szCs w:val="24"/>
        </w:rPr>
      </w:pPr>
      <w:r w:rsidRPr="00FC62EA">
        <w:rPr>
          <w:b w:val="0"/>
          <w:bCs/>
          <w:sz w:val="24"/>
          <w:szCs w:val="24"/>
        </w:rPr>
        <w:t xml:space="preserve">kompostownia </w:t>
      </w:r>
      <w:proofErr w:type="spellStart"/>
      <w:r w:rsidRPr="00FC62EA">
        <w:rPr>
          <w:b w:val="0"/>
          <w:bCs/>
          <w:sz w:val="24"/>
          <w:szCs w:val="24"/>
        </w:rPr>
        <w:t>pryzmowa</w:t>
      </w:r>
      <w:proofErr w:type="spellEnd"/>
      <w:r w:rsidRPr="00FC62EA">
        <w:rPr>
          <w:b w:val="0"/>
          <w:bCs/>
          <w:sz w:val="24"/>
          <w:szCs w:val="24"/>
        </w:rPr>
        <w:t xml:space="preserve"> odpadów zielonych,</w:t>
      </w:r>
    </w:p>
    <w:p w14:paraId="3CD13003" w14:textId="77777777" w:rsidR="00FC62EA" w:rsidRPr="00FC62EA" w:rsidRDefault="008E075D" w:rsidP="00DC7FF3">
      <w:pPr>
        <w:pStyle w:val="Akapitzlist"/>
        <w:numPr>
          <w:ilvl w:val="0"/>
          <w:numId w:val="31"/>
        </w:numPr>
        <w:jc w:val="both"/>
        <w:rPr>
          <w:rFonts w:cs="Arial"/>
          <w:b w:val="0"/>
          <w:bCs/>
          <w:sz w:val="24"/>
          <w:szCs w:val="24"/>
        </w:rPr>
      </w:pPr>
      <w:r w:rsidRPr="00FC62EA">
        <w:rPr>
          <w:b w:val="0"/>
          <w:bCs/>
          <w:sz w:val="24"/>
          <w:szCs w:val="24"/>
        </w:rPr>
        <w:t>magazyn małych ilości odpadów niebezpiecznych,</w:t>
      </w:r>
    </w:p>
    <w:p w14:paraId="402BA7F3" w14:textId="77777777" w:rsidR="00FC62EA" w:rsidRPr="00FC62EA" w:rsidRDefault="008E075D" w:rsidP="00DC7FF3">
      <w:pPr>
        <w:pStyle w:val="Akapitzlist"/>
        <w:numPr>
          <w:ilvl w:val="0"/>
          <w:numId w:val="31"/>
        </w:numPr>
        <w:jc w:val="both"/>
        <w:rPr>
          <w:rFonts w:cs="Arial"/>
          <w:b w:val="0"/>
          <w:bCs/>
          <w:sz w:val="24"/>
          <w:szCs w:val="24"/>
        </w:rPr>
      </w:pPr>
      <w:r w:rsidRPr="00FC62EA">
        <w:rPr>
          <w:b w:val="0"/>
          <w:bCs/>
          <w:sz w:val="24"/>
          <w:szCs w:val="24"/>
        </w:rPr>
        <w:t>magazyn odpadów budowlanych,</w:t>
      </w:r>
    </w:p>
    <w:p w14:paraId="65D6EC58" w14:textId="77777777" w:rsidR="00FC62EA" w:rsidRPr="00FC62EA" w:rsidRDefault="008E075D" w:rsidP="00DC7FF3">
      <w:pPr>
        <w:pStyle w:val="Akapitzlist"/>
        <w:numPr>
          <w:ilvl w:val="0"/>
          <w:numId w:val="31"/>
        </w:numPr>
        <w:jc w:val="both"/>
        <w:rPr>
          <w:rFonts w:cs="Arial"/>
          <w:b w:val="0"/>
          <w:bCs/>
          <w:sz w:val="24"/>
          <w:szCs w:val="24"/>
        </w:rPr>
      </w:pPr>
      <w:r w:rsidRPr="00FC62EA">
        <w:rPr>
          <w:b w:val="0"/>
          <w:bCs/>
          <w:sz w:val="24"/>
          <w:szCs w:val="24"/>
        </w:rPr>
        <w:t>punkt demontażu odpadów wielkogabarytowych,</w:t>
      </w:r>
    </w:p>
    <w:p w14:paraId="0135C85C" w14:textId="77777777" w:rsidR="008E075D" w:rsidRPr="00FC62EA" w:rsidRDefault="008E075D" w:rsidP="00DC7FF3">
      <w:pPr>
        <w:pStyle w:val="Akapitzlist"/>
        <w:numPr>
          <w:ilvl w:val="0"/>
          <w:numId w:val="31"/>
        </w:numPr>
        <w:jc w:val="both"/>
        <w:rPr>
          <w:rFonts w:cs="Arial"/>
          <w:b w:val="0"/>
          <w:bCs/>
          <w:sz w:val="24"/>
          <w:szCs w:val="24"/>
        </w:rPr>
      </w:pPr>
      <w:r w:rsidRPr="00FC62EA">
        <w:rPr>
          <w:b w:val="0"/>
          <w:bCs/>
          <w:sz w:val="24"/>
          <w:szCs w:val="24"/>
        </w:rPr>
        <w:t>składowisko odpadów z pełną infrastrukturą towarzyszącą.</w:t>
      </w:r>
    </w:p>
    <w:p w14:paraId="0754237A" w14:textId="77777777" w:rsidR="008E075D" w:rsidRDefault="008E075D" w:rsidP="00FA3073">
      <w:pPr>
        <w:ind w:left="709"/>
        <w:jc w:val="both"/>
        <w:rPr>
          <w:rFonts w:cs="Arial"/>
          <w:b w:val="0"/>
          <w:bCs/>
          <w:sz w:val="24"/>
          <w:szCs w:val="24"/>
        </w:rPr>
      </w:pPr>
      <w:r w:rsidRPr="008E075D">
        <w:rPr>
          <w:rFonts w:cs="Arial"/>
          <w:b w:val="0"/>
          <w:bCs/>
          <w:sz w:val="24"/>
          <w:szCs w:val="24"/>
        </w:rPr>
        <w:t>Obiektami funkcjonalnie powiązanymi z ZZO w Trzebani są trzy stacje przeładunkowe odpadów komunalnych wraz z obiektami towarzyszącymi</w:t>
      </w:r>
      <w:r w:rsidR="00A0626A">
        <w:rPr>
          <w:rFonts w:cs="Arial"/>
          <w:b w:val="0"/>
          <w:bCs/>
          <w:sz w:val="24"/>
          <w:szCs w:val="24"/>
        </w:rPr>
        <w:t>, które znajdują się w Lesznie, Rawiczu i Goli gm. Gostyń</w:t>
      </w:r>
      <w:r w:rsidRPr="008E075D">
        <w:rPr>
          <w:rFonts w:cs="Arial"/>
          <w:b w:val="0"/>
          <w:bCs/>
          <w:sz w:val="24"/>
          <w:szCs w:val="24"/>
        </w:rPr>
        <w:t>.</w:t>
      </w:r>
    </w:p>
    <w:p w14:paraId="666DCA48" w14:textId="77777777" w:rsidR="008C40BD" w:rsidRDefault="008C40BD" w:rsidP="00FA3073">
      <w:pPr>
        <w:ind w:left="709"/>
        <w:jc w:val="both"/>
        <w:rPr>
          <w:rFonts w:cs="Arial"/>
          <w:b w:val="0"/>
          <w:bCs/>
          <w:sz w:val="24"/>
          <w:szCs w:val="24"/>
        </w:rPr>
      </w:pPr>
    </w:p>
    <w:p w14:paraId="2C46EC5A" w14:textId="77777777" w:rsidR="008E075D" w:rsidRDefault="00BF3271" w:rsidP="00537060">
      <w:pPr>
        <w:pStyle w:val="Styl3"/>
        <w:ind w:left="714" w:hanging="357"/>
      </w:pPr>
      <w:r>
        <w:t xml:space="preserve">  </w:t>
      </w:r>
      <w:bookmarkStart w:id="43" w:name="_Toc165296996"/>
      <w:r w:rsidR="00FA3073" w:rsidRPr="00FA3073">
        <w:t>Działania informacyjne i edukacyjne</w:t>
      </w:r>
      <w:bookmarkEnd w:id="43"/>
    </w:p>
    <w:p w14:paraId="48A2CF4F" w14:textId="4A154FD0" w:rsidR="007F258C" w:rsidRPr="007F258C" w:rsidRDefault="007F258C" w:rsidP="00537060">
      <w:pPr>
        <w:ind w:left="709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Jednym z podstawowych zadań Związku określonym w ustawie o utrzymaniu czystości i porządku w gminach jest prowadzenie działań informacyjnych i edukacyjnych w</w:t>
      </w:r>
      <w:r w:rsidR="00D53C90">
        <w:rPr>
          <w:rFonts w:cstheme="minorHAnsi"/>
          <w:b w:val="0"/>
          <w:bCs/>
          <w:sz w:val="24"/>
          <w:szCs w:val="24"/>
        </w:rPr>
        <w:t> </w:t>
      </w:r>
      <w:r w:rsidRPr="007F258C">
        <w:rPr>
          <w:rFonts w:cstheme="minorHAnsi"/>
          <w:b w:val="0"/>
          <w:bCs/>
          <w:sz w:val="24"/>
          <w:szCs w:val="24"/>
        </w:rPr>
        <w:t>zakresie prawidłowego gospodarowania odpadami komunalnymi, w szczególności w</w:t>
      </w:r>
      <w:r w:rsidR="00D53C90">
        <w:rPr>
          <w:rFonts w:cstheme="minorHAnsi"/>
          <w:b w:val="0"/>
          <w:bCs/>
          <w:sz w:val="24"/>
          <w:szCs w:val="24"/>
        </w:rPr>
        <w:t> </w:t>
      </w:r>
      <w:r w:rsidRPr="007F258C">
        <w:rPr>
          <w:rFonts w:cstheme="minorHAnsi"/>
          <w:b w:val="0"/>
          <w:bCs/>
          <w:sz w:val="24"/>
          <w:szCs w:val="24"/>
        </w:rPr>
        <w:t xml:space="preserve">zakresie selektywnego zbierania odpadów komunalnych. Edukacja ekologiczna stanowi istotny element realizacji planów gospodarki odpadami, jest niezbędnym warunkiem skutecznego kształtowania świadomości ekologicznej mieszkańców w zakresie selektywnego zbierania odpadów. </w:t>
      </w:r>
    </w:p>
    <w:p w14:paraId="28F7E470" w14:textId="77777777" w:rsidR="007F258C" w:rsidRPr="007F258C" w:rsidRDefault="007F258C" w:rsidP="00537060">
      <w:pPr>
        <w:ind w:left="709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W związku z tym poprzez różne formy edukacji ekologicznej zrealizowane zostały przedsięwzięcia edukacyjne mające na celu kształtowanie świadomości ekologicznej wśród mieszkańców Komunalnego Związku Gmin Regionu Leszczyńskiego w zakresie gospodarowania odpadami komunalnymi.</w:t>
      </w:r>
    </w:p>
    <w:p w14:paraId="49037541" w14:textId="77777777" w:rsidR="007F258C" w:rsidRPr="007F258C" w:rsidRDefault="007F258C" w:rsidP="007F258C">
      <w:pPr>
        <w:ind w:firstLine="360"/>
        <w:jc w:val="both"/>
        <w:rPr>
          <w:rFonts w:cstheme="minorHAnsi"/>
          <w:b w:val="0"/>
          <w:bCs/>
          <w:sz w:val="24"/>
          <w:szCs w:val="24"/>
        </w:rPr>
      </w:pPr>
    </w:p>
    <w:p w14:paraId="24B60CEA" w14:textId="77777777" w:rsidR="007F258C" w:rsidRPr="007F258C" w:rsidRDefault="007F258C" w:rsidP="007F258C">
      <w:pPr>
        <w:ind w:left="360" w:firstLine="349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W ramach działań edukacyjnych zrealizowane zostały następujące przedsięwzięcia:</w:t>
      </w:r>
    </w:p>
    <w:p w14:paraId="771A3FBA" w14:textId="77777777" w:rsidR="007F258C" w:rsidRPr="007F258C" w:rsidRDefault="007F258C" w:rsidP="007F258C">
      <w:pPr>
        <w:ind w:firstLine="709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EDUKACJA DZIECI I MŁODZIEŻY:</w:t>
      </w:r>
    </w:p>
    <w:p w14:paraId="450BB0CA" w14:textId="77777777" w:rsidR="007F258C" w:rsidRPr="007F258C" w:rsidRDefault="007F258C" w:rsidP="00DC7FF3">
      <w:pPr>
        <w:pStyle w:val="Akapitzlist"/>
        <w:numPr>
          <w:ilvl w:val="0"/>
          <w:numId w:val="32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Kampania „Przedszkolaki z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Segregolandii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>”– skierowana do przedszkolaków najstarszych grup - udział w niej wzięło 2148 przedszkolaków oraz nauczyciele i wychowawcy,</w:t>
      </w:r>
    </w:p>
    <w:p w14:paraId="6C8A16B6" w14:textId="77777777" w:rsidR="007F258C" w:rsidRPr="007F258C" w:rsidRDefault="007F258C" w:rsidP="00DC7FF3">
      <w:pPr>
        <w:pStyle w:val="Akapitzlist"/>
        <w:numPr>
          <w:ilvl w:val="0"/>
          <w:numId w:val="32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Kampania „Akademia Odpadowa” skierowana do uczniów klas IV szkół podstawowych. Udział w niej wzięło 1227 uczniów oraz ich nauczyciele oraz wychowawcy. </w:t>
      </w:r>
    </w:p>
    <w:p w14:paraId="08964273" w14:textId="3B178016" w:rsidR="007F258C" w:rsidRPr="007F258C" w:rsidRDefault="007F258C" w:rsidP="00DC7FF3">
      <w:pPr>
        <w:pStyle w:val="Akapitzlist"/>
        <w:numPr>
          <w:ilvl w:val="0"/>
          <w:numId w:val="32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W minionym roku po raz ósmy przeprowadzone zostały warsztaty „SOS dla środowiska, czyli Segregujący, Oszczędny, Świadomy”. Wzorem lat ubiegłych udział w nich wzięli uczniowie klas I szkół ponadpodstawowych z terenu </w:t>
      </w:r>
      <w:r w:rsidRPr="007F258C">
        <w:rPr>
          <w:rFonts w:cstheme="minorHAnsi"/>
          <w:b w:val="0"/>
          <w:bCs/>
          <w:sz w:val="24"/>
          <w:szCs w:val="24"/>
        </w:rPr>
        <w:lastRenderedPageBreak/>
        <w:t xml:space="preserve">Komunalnego Związku Gmin Regionu Leszczyńskiego, a warsztaty dotyczyły prawidłowego postępowania z odpadami komunalnymi, a w szczególności zasad prawidłowej ich segregacji. Tegoroczne warsztaty prowadzone były </w:t>
      </w:r>
      <w:r w:rsidR="00293D32">
        <w:rPr>
          <w:rFonts w:cstheme="minorHAnsi"/>
          <w:b w:val="0"/>
          <w:bCs/>
          <w:sz w:val="24"/>
          <w:szCs w:val="24"/>
        </w:rPr>
        <w:t xml:space="preserve">                            </w:t>
      </w:r>
      <w:r w:rsidRPr="007F258C">
        <w:rPr>
          <w:rFonts w:cstheme="minorHAnsi"/>
          <w:b w:val="0"/>
          <w:bCs/>
          <w:sz w:val="24"/>
          <w:szCs w:val="24"/>
        </w:rPr>
        <w:t>w placówkach na terenie KZGRL, a na ich realizację KZGRL otrzymał dofinansowanie z Wojew</w:t>
      </w:r>
      <w:r w:rsidR="00293D32">
        <w:rPr>
          <w:rFonts w:cstheme="minorHAnsi"/>
          <w:b w:val="0"/>
          <w:bCs/>
          <w:sz w:val="24"/>
          <w:szCs w:val="24"/>
        </w:rPr>
        <w:t>ó</w:t>
      </w:r>
      <w:r w:rsidRPr="007F258C">
        <w:rPr>
          <w:rFonts w:cstheme="minorHAnsi"/>
          <w:b w:val="0"/>
          <w:bCs/>
          <w:sz w:val="24"/>
          <w:szCs w:val="24"/>
        </w:rPr>
        <w:t xml:space="preserve">dzkiego Funduszu Ochrony Środowiska i Gospodarki Wodnej w Poznaniu. Podczas zajęć uczniowie brali udział w konkursie w którym każdy uczestnik otrzymał nagrodę w postaci kalendarza edukacyjnego. </w:t>
      </w:r>
      <w:r w:rsidR="00293D32">
        <w:rPr>
          <w:rFonts w:cstheme="minorHAnsi"/>
          <w:b w:val="0"/>
          <w:bCs/>
          <w:sz w:val="24"/>
          <w:szCs w:val="24"/>
        </w:rPr>
        <w:t xml:space="preserve">                    </w:t>
      </w:r>
      <w:r w:rsidRPr="007F258C">
        <w:rPr>
          <w:rFonts w:cstheme="minorHAnsi"/>
          <w:b w:val="0"/>
          <w:bCs/>
          <w:sz w:val="24"/>
          <w:szCs w:val="24"/>
        </w:rPr>
        <w:t>W przedsięwzięciu tym wzięło 4406 uczniów oraz  nauczyciele.</w:t>
      </w:r>
    </w:p>
    <w:p w14:paraId="077FF2D9" w14:textId="6B557913" w:rsidR="007F258C" w:rsidRPr="007F258C" w:rsidRDefault="007F258C" w:rsidP="00DC7FF3">
      <w:pPr>
        <w:pStyle w:val="Akapitzlist"/>
        <w:numPr>
          <w:ilvl w:val="0"/>
          <w:numId w:val="32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Ekologiczne spektakle edukacyjne - Edukacja ekologiczna poprzez edukacyjne spektakle teatralne pt. Małe śledztwo w wielkiej sprawie – skierowana do uczniów klas I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i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 xml:space="preserve"> II Szkół Podstawowych – udział w spektaklach wzięło  3754 uczniów oraz nauczyciele i wychowawcy</w:t>
      </w:r>
      <w:r w:rsidR="00293D32">
        <w:rPr>
          <w:rFonts w:cstheme="minorHAnsi"/>
          <w:b w:val="0"/>
          <w:bCs/>
          <w:sz w:val="24"/>
          <w:szCs w:val="24"/>
        </w:rPr>
        <w:t>.</w:t>
      </w:r>
    </w:p>
    <w:p w14:paraId="529423BB" w14:textId="77777777" w:rsidR="007F258C" w:rsidRPr="007F258C" w:rsidRDefault="007F258C" w:rsidP="00DC7FF3">
      <w:pPr>
        <w:pStyle w:val="Akapitzlist"/>
        <w:numPr>
          <w:ilvl w:val="0"/>
          <w:numId w:val="32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„Turnieje odpadowe” – akcje o charakterze sportowo edukacyjnym – podczas siedmiu turniejów edukacją ekologiczną w zakresie prawidłowego postępowania z odpadami komunalnymi edukacją ekologiczną w tej formie objętych zostało 793 dzieci oraz ich nauczyciele i wychowawcy.</w:t>
      </w:r>
    </w:p>
    <w:p w14:paraId="182B9FEB" w14:textId="6F5A496F" w:rsidR="007F258C" w:rsidRPr="007F258C" w:rsidRDefault="007F258C" w:rsidP="00DC7FF3">
      <w:pPr>
        <w:pStyle w:val="Akapitzlist"/>
        <w:numPr>
          <w:ilvl w:val="0"/>
          <w:numId w:val="32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„Rady na odpady” – zajęcia edukacyjne dotyczące zasad postępowania </w:t>
      </w:r>
      <w:r w:rsidR="00293D32">
        <w:rPr>
          <w:rFonts w:cstheme="minorHAnsi"/>
          <w:b w:val="0"/>
          <w:bCs/>
          <w:sz w:val="24"/>
          <w:szCs w:val="24"/>
        </w:rPr>
        <w:t xml:space="preserve">                       </w:t>
      </w:r>
      <w:r w:rsidRPr="007F258C">
        <w:rPr>
          <w:rFonts w:cstheme="minorHAnsi"/>
          <w:b w:val="0"/>
          <w:bCs/>
          <w:sz w:val="24"/>
          <w:szCs w:val="24"/>
        </w:rPr>
        <w:t xml:space="preserve">z odpadami komunalnymi, prowadzone z nastawieniem na angażowanie dzieci </w:t>
      </w:r>
      <w:r w:rsidR="00293D32">
        <w:rPr>
          <w:rFonts w:cstheme="minorHAnsi"/>
          <w:b w:val="0"/>
          <w:bCs/>
          <w:sz w:val="24"/>
          <w:szCs w:val="24"/>
        </w:rPr>
        <w:t xml:space="preserve">      </w:t>
      </w:r>
      <w:r w:rsidRPr="007F258C">
        <w:rPr>
          <w:rFonts w:cstheme="minorHAnsi"/>
          <w:b w:val="0"/>
          <w:bCs/>
          <w:sz w:val="24"/>
          <w:szCs w:val="24"/>
        </w:rPr>
        <w:t>i młodzieży i zainteresowanie zagadnieniem ograniczania powstawania odpadów i recyklingu – zajęcia odbywały się w siedzibie związku – wzięło w nich udział 208 dzieci oraz ich nauczyciele.</w:t>
      </w:r>
    </w:p>
    <w:p w14:paraId="5CA2ABD3" w14:textId="77777777" w:rsidR="007F258C" w:rsidRPr="007F258C" w:rsidRDefault="007F258C" w:rsidP="00DC7FF3">
      <w:pPr>
        <w:pStyle w:val="Akapitzlist"/>
        <w:numPr>
          <w:ilvl w:val="0"/>
          <w:numId w:val="32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Inne ekologiczne zajęcia o tematyce ochrony środowiska w zakresie gospodarki odpadami organizowane na zaproszenie placówek oświatowych – 162 dzieci oraz ich nauczyciele</w:t>
      </w:r>
    </w:p>
    <w:p w14:paraId="67A692FE" w14:textId="77777777" w:rsidR="007F258C" w:rsidRPr="007F258C" w:rsidRDefault="007F258C" w:rsidP="00DC7FF3">
      <w:pPr>
        <w:pStyle w:val="Akapitzlist"/>
        <w:numPr>
          <w:ilvl w:val="0"/>
          <w:numId w:val="32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Konkurs dla dzieci „Choinka w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eko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 xml:space="preserve"> odsłonie.” – około 1470 dzieci z 71 grup przedszkolnych wzięło udział w konkursie z których wyłonionych zostało 13 grup laureatów. Konkurs miał na celu uświadomienie dzieciom, a także mieszkańcom, że odpady mogą być wykorzystywane ponownie. </w:t>
      </w:r>
    </w:p>
    <w:p w14:paraId="7C621634" w14:textId="7F3B259B" w:rsidR="007F258C" w:rsidRPr="007F258C" w:rsidRDefault="007F258C" w:rsidP="00DC7FF3">
      <w:pPr>
        <w:pStyle w:val="Akapitzlist"/>
        <w:numPr>
          <w:ilvl w:val="0"/>
          <w:numId w:val="32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Dzień wody w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Poniecu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 xml:space="preserve"> -  podczas festynu zorganizowaliśmy warsztaty czerpania papieru, pokazaliśmy uczestnikom festynu, że recykling papieru jest faktycznie czymś realnym. Każdy, kto odwiedził nasze stanowisko dowiedział się o tym jak prawidłowo postępować z odpadami i stworzył własną kartkę papieru </w:t>
      </w:r>
      <w:r w:rsidR="00293D32">
        <w:rPr>
          <w:rFonts w:cstheme="minorHAnsi"/>
          <w:b w:val="0"/>
          <w:bCs/>
          <w:sz w:val="24"/>
          <w:szCs w:val="24"/>
        </w:rPr>
        <w:t xml:space="preserve">                          </w:t>
      </w:r>
      <w:r w:rsidRPr="007F258C">
        <w:rPr>
          <w:rFonts w:cstheme="minorHAnsi"/>
          <w:b w:val="0"/>
          <w:bCs/>
          <w:sz w:val="24"/>
          <w:szCs w:val="24"/>
        </w:rPr>
        <w:t>z odpadów. Udział w warsztatach wzięło około 300 uczniów i przedszkolaków.</w:t>
      </w:r>
    </w:p>
    <w:p w14:paraId="59FAB35D" w14:textId="77777777" w:rsidR="007F258C" w:rsidRPr="007F258C" w:rsidRDefault="007F258C" w:rsidP="00537060">
      <w:pPr>
        <w:ind w:left="709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EDUKACJA DOROSŁYCH:</w:t>
      </w:r>
    </w:p>
    <w:p w14:paraId="01BFD4F9" w14:textId="77777777" w:rsidR="007F258C" w:rsidRPr="007F258C" w:rsidRDefault="007F258C" w:rsidP="00DC7FF3">
      <w:pPr>
        <w:pStyle w:val="Akapitzlist"/>
        <w:numPr>
          <w:ilvl w:val="0"/>
          <w:numId w:val="55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Edukacyjne akcje plenerowe:</w:t>
      </w:r>
    </w:p>
    <w:p w14:paraId="375A144C" w14:textId="77777777" w:rsidR="007F258C" w:rsidRPr="007F258C" w:rsidRDefault="007F258C" w:rsidP="00DC7FF3">
      <w:pPr>
        <w:pStyle w:val="Akapitzlist"/>
        <w:numPr>
          <w:ilvl w:val="0"/>
          <w:numId w:val="57"/>
        </w:numPr>
        <w:ind w:left="1429" w:hanging="357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Od segregacji nie planuj wakacji – dwie akcje edukacyjne w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Brennie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 xml:space="preserve"> i Cichowie,</w:t>
      </w:r>
    </w:p>
    <w:p w14:paraId="15C9782A" w14:textId="1B1E9AA8" w:rsidR="007F258C" w:rsidRPr="007F258C" w:rsidRDefault="007F258C" w:rsidP="00DC7FF3">
      <w:pPr>
        <w:pStyle w:val="Akapitzlist"/>
        <w:numPr>
          <w:ilvl w:val="0"/>
          <w:numId w:val="57"/>
        </w:numPr>
        <w:ind w:left="1429" w:hanging="357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Festyn „Stowarzyszenia Leszczyński Bank Żywności” Leszno – tematem przewodnim było niemarnowanie żywności, edukacja dotycząca zasad postępowania z bioodpadami</w:t>
      </w:r>
      <w:r w:rsidR="00293D32">
        <w:rPr>
          <w:rFonts w:cstheme="minorHAnsi"/>
          <w:b w:val="0"/>
          <w:bCs/>
          <w:sz w:val="24"/>
          <w:szCs w:val="24"/>
        </w:rPr>
        <w:t>,</w:t>
      </w:r>
    </w:p>
    <w:p w14:paraId="6D13917C" w14:textId="001FCF84" w:rsidR="007F258C" w:rsidRPr="007F258C" w:rsidRDefault="007F258C" w:rsidP="00DC7FF3">
      <w:pPr>
        <w:pStyle w:val="Akapitzlist"/>
        <w:numPr>
          <w:ilvl w:val="0"/>
          <w:numId w:val="57"/>
        </w:numPr>
        <w:ind w:left="1429" w:hanging="357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Festyn „Stowarzyszenie Zatorze” – edukacja dotycząca zasad postępowania z odpadami komunalnymi</w:t>
      </w:r>
      <w:r w:rsidR="00293D32">
        <w:rPr>
          <w:rFonts w:cstheme="minorHAnsi"/>
          <w:b w:val="0"/>
          <w:bCs/>
          <w:sz w:val="24"/>
          <w:szCs w:val="24"/>
        </w:rPr>
        <w:t>,</w:t>
      </w:r>
    </w:p>
    <w:p w14:paraId="22C14506" w14:textId="5F689C12" w:rsidR="007F258C" w:rsidRPr="007F258C" w:rsidRDefault="007F258C" w:rsidP="00DC7FF3">
      <w:pPr>
        <w:pStyle w:val="Akapitzlist"/>
        <w:numPr>
          <w:ilvl w:val="0"/>
          <w:numId w:val="57"/>
        </w:numPr>
        <w:ind w:left="1429" w:hanging="357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lastRenderedPageBreak/>
        <w:t>Edukacja ekologiczna dla gości i uczniów i absolwentów podczas urodzin  szkoły TEB</w:t>
      </w:r>
      <w:r w:rsidR="00293D32">
        <w:rPr>
          <w:rFonts w:cstheme="minorHAnsi"/>
          <w:b w:val="0"/>
          <w:bCs/>
          <w:sz w:val="24"/>
          <w:szCs w:val="24"/>
        </w:rPr>
        <w:t>,</w:t>
      </w:r>
    </w:p>
    <w:p w14:paraId="6B81BE22" w14:textId="4B384352" w:rsidR="007F258C" w:rsidRPr="007F258C" w:rsidRDefault="007F258C" w:rsidP="00DC7FF3">
      <w:pPr>
        <w:pStyle w:val="Akapitzlist"/>
        <w:numPr>
          <w:ilvl w:val="0"/>
          <w:numId w:val="57"/>
        </w:numPr>
        <w:ind w:left="1429" w:hanging="357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Ekologiczny Festyn z okazji Dnia Dziecka w Pogorzeli</w:t>
      </w:r>
      <w:r w:rsidR="00293D32">
        <w:rPr>
          <w:rFonts w:cstheme="minorHAnsi"/>
          <w:b w:val="0"/>
          <w:bCs/>
          <w:sz w:val="24"/>
          <w:szCs w:val="24"/>
        </w:rPr>
        <w:t>.</w:t>
      </w:r>
    </w:p>
    <w:p w14:paraId="6B681F13" w14:textId="77777777" w:rsidR="007F258C" w:rsidRPr="007F258C" w:rsidRDefault="007F258C" w:rsidP="00DC7FF3">
      <w:pPr>
        <w:pStyle w:val="Akapitzlist"/>
        <w:numPr>
          <w:ilvl w:val="0"/>
          <w:numId w:val="55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Kontynuowanie udostępniania mieszkańcom aplikacji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EcoHarmonogram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>, głównym celem aplikacji jest dostępu mieszkańców do harmonogramów odbioru odpadów w formie online. Aplikacja adresowana do wszystkich mieszkańców KZGRL, w szczególności do właścicieli nieruchomości jednorodzinnych, gdyż to oni najczęściej korzystają z harmonogramów odpadów. W 2023 roku z aplikacji korzystało blisko 22 000 użytkowników.</w:t>
      </w:r>
    </w:p>
    <w:p w14:paraId="147D1E81" w14:textId="487B6E6A" w:rsidR="007F258C" w:rsidRPr="007F258C" w:rsidRDefault="007F258C" w:rsidP="00DC7FF3">
      <w:pPr>
        <w:pStyle w:val="Akapitzlist"/>
        <w:numPr>
          <w:ilvl w:val="0"/>
          <w:numId w:val="55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Projekt i dystrybucja kalendarzy edukacyjnych na 2024 rok. Kalendarze przekazane zostały do Urzędów gmin należących do KZGRL i dystrybuowane były wśród mieszkańców w urzędach,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PSZOKach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 xml:space="preserve"> na terenie 19 gmin Komunalnego Związku Gmin Regionu Leszczyńskiego oraz w Biurze Obsługi Klienta. Do mieszkańców Związku rozdystrybuowanych zostało 19 000 szt</w:t>
      </w:r>
      <w:r w:rsidR="00293D32">
        <w:rPr>
          <w:rFonts w:cstheme="minorHAnsi"/>
          <w:b w:val="0"/>
          <w:bCs/>
          <w:sz w:val="24"/>
          <w:szCs w:val="24"/>
        </w:rPr>
        <w:t>.</w:t>
      </w:r>
      <w:r w:rsidRPr="007F258C">
        <w:rPr>
          <w:rFonts w:cstheme="minorHAnsi"/>
          <w:b w:val="0"/>
          <w:bCs/>
          <w:sz w:val="24"/>
          <w:szCs w:val="24"/>
        </w:rPr>
        <w:t xml:space="preserve"> kalendarzy. Ilustracje w kalendarzu przedstawiały treści edukacyjne m.in. dotyczące postępowania z odpadami komunalnymi, zasady segregowania odpadów oraz adresy Punktów Selektywnego Zbierania Odpadów Komunalnych.</w:t>
      </w:r>
    </w:p>
    <w:p w14:paraId="1F08056B" w14:textId="4247B93E" w:rsidR="007F258C" w:rsidRPr="007F258C" w:rsidRDefault="007F258C" w:rsidP="00DC7FF3">
      <w:pPr>
        <w:pStyle w:val="Akapitzlist"/>
        <w:numPr>
          <w:ilvl w:val="0"/>
          <w:numId w:val="55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tworzenie infrastruktury do zbierania małych elektroodpadów z funkcją edukacyjną – w  Krobi, Pawłowicach, Miejskiej Górce, Pogorzeli i Święciechowie zamontowane zostały tzw. Punkty Elektroodpadów, czyli pojemniki służące do zbierania małych odpadów zużytego sprzętu elektrycznego i elektronicznego (ZSEE) takich jak płyty cd/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dvd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 xml:space="preserve">, telefony i ładowarki, baterie i żarówki. Ich zadaniem jest ułatwić mieszkańcom pozbywanie się niewielkich odpadów ZSEE, gdyż odpady tego rodzaju to odpady niebezpieczne i nie wolno ich wrzucać do zwykłych pojemników. Można oczywiście zawieźć je do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PSZOKu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>, ale od teraz można także np. w ramach spaceru, przy okazji zakupów czy załatwiania spraw w urzędzie pozbyć się ich właśnie w Punktach Elektroodpadów. Drugim zadaniem pojemników jest funkcja tablicy informacyjno-edukacyjnej w której umieszczane są plakaty o treściach edukacyjnych,</w:t>
      </w:r>
    </w:p>
    <w:p w14:paraId="11C4A973" w14:textId="549A461B" w:rsidR="007F258C" w:rsidRPr="007F258C" w:rsidRDefault="007F258C" w:rsidP="00DC7FF3">
      <w:pPr>
        <w:pStyle w:val="Akapitzlist"/>
        <w:numPr>
          <w:ilvl w:val="0"/>
          <w:numId w:val="55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materiały edukacyjne w mediach lokalnych oraz w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social</w:t>
      </w:r>
      <w:proofErr w:type="spellEnd"/>
      <w:r w:rsidR="00293D32">
        <w:rPr>
          <w:rFonts w:cstheme="minorHAnsi"/>
          <w:b w:val="0"/>
          <w:bCs/>
          <w:sz w:val="24"/>
          <w:szCs w:val="24"/>
        </w:rPr>
        <w:t xml:space="preserve"> </w:t>
      </w:r>
      <w:r w:rsidRPr="007F258C">
        <w:rPr>
          <w:rFonts w:cstheme="minorHAnsi"/>
          <w:b w:val="0"/>
          <w:bCs/>
          <w:sz w:val="24"/>
          <w:szCs w:val="24"/>
        </w:rPr>
        <w:t xml:space="preserve">mediach – prasa, telewizja i radio,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fb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 xml:space="preserve">,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youtube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 xml:space="preserve">. Stała współpraca z telewizją Leszno oraz realizacja kampanii w radio Elka – 6 audycji radiowych </w:t>
      </w:r>
      <w:r w:rsidRPr="007F258C">
        <w:rPr>
          <w:rFonts w:cstheme="minorHAnsi"/>
          <w:b w:val="0"/>
          <w:bCs/>
          <w:i/>
          <w:iCs/>
          <w:sz w:val="24"/>
          <w:szCs w:val="24"/>
        </w:rPr>
        <w:t xml:space="preserve">„Radiowe </w:t>
      </w:r>
      <w:proofErr w:type="spellStart"/>
      <w:r w:rsidRPr="007F258C">
        <w:rPr>
          <w:rFonts w:cstheme="minorHAnsi"/>
          <w:b w:val="0"/>
          <w:bCs/>
          <w:i/>
          <w:iCs/>
          <w:sz w:val="24"/>
          <w:szCs w:val="24"/>
        </w:rPr>
        <w:t>ekorytmy</w:t>
      </w:r>
      <w:proofErr w:type="spellEnd"/>
      <w:r w:rsidRPr="007F258C">
        <w:rPr>
          <w:rFonts w:cstheme="minorHAnsi"/>
          <w:b w:val="0"/>
          <w:bCs/>
          <w:i/>
          <w:iCs/>
          <w:sz w:val="24"/>
          <w:szCs w:val="24"/>
        </w:rPr>
        <w:t xml:space="preserve"> – hity segregacji. Odkryj z Komunalnym Związkiem Gmin Regionu Leszczyńskiego potencjał recyklingu”.</w:t>
      </w:r>
    </w:p>
    <w:p w14:paraId="40A55082" w14:textId="77777777" w:rsidR="007F258C" w:rsidRPr="007F258C" w:rsidRDefault="007F258C" w:rsidP="007F258C">
      <w:pPr>
        <w:jc w:val="both"/>
        <w:rPr>
          <w:rFonts w:cstheme="minorHAnsi"/>
          <w:b w:val="0"/>
          <w:bCs/>
          <w:sz w:val="24"/>
          <w:szCs w:val="24"/>
        </w:rPr>
      </w:pPr>
    </w:p>
    <w:p w14:paraId="210E59C1" w14:textId="77777777" w:rsidR="007F258C" w:rsidRPr="007F258C" w:rsidRDefault="007F258C" w:rsidP="00537060">
      <w:pPr>
        <w:ind w:left="709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Poza wyżej wymienionymi przedsięwzięciami, Komunalny Związek Gmin Regionu Leszczyńskiego prowadził również mniejsze działania edukacyjne kierowane do wszystkich mieszkańców regionu. Poprzez współpracę z jednostkami samorządu terytorialnego i innymi podmiotami przekazywane były również materiały edukacyjne.</w:t>
      </w:r>
    </w:p>
    <w:p w14:paraId="3E960260" w14:textId="77777777" w:rsidR="007F258C" w:rsidRPr="007F258C" w:rsidRDefault="007F258C" w:rsidP="00537060">
      <w:pPr>
        <w:ind w:left="709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Wszystkie nasze działania </w:t>
      </w:r>
      <w:proofErr w:type="spellStart"/>
      <w:r w:rsidRPr="007F258C">
        <w:rPr>
          <w:rFonts w:cstheme="minorHAnsi"/>
          <w:b w:val="0"/>
          <w:bCs/>
          <w:sz w:val="24"/>
          <w:szCs w:val="24"/>
        </w:rPr>
        <w:t>edukacyjno</w:t>
      </w:r>
      <w:proofErr w:type="spellEnd"/>
      <w:r w:rsidRPr="007F258C">
        <w:rPr>
          <w:rFonts w:cstheme="minorHAnsi"/>
          <w:b w:val="0"/>
          <w:bCs/>
          <w:sz w:val="24"/>
          <w:szCs w:val="24"/>
        </w:rPr>
        <w:t xml:space="preserve"> – informacyjne ukierunkowujemy tak, aby dotrzeć do jak największej liczby osób. </w:t>
      </w:r>
    </w:p>
    <w:p w14:paraId="1BE5FEBC" w14:textId="77777777" w:rsidR="007F258C" w:rsidRPr="007F258C" w:rsidRDefault="007F258C" w:rsidP="00537060">
      <w:pPr>
        <w:ind w:left="709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lastRenderedPageBreak/>
        <w:t xml:space="preserve">KZGRL co roku na działania edukacyjne wnioskuje o dofinansowania zewnętrzne. W 2023 roku dofinansowane zostały następujące projekty: </w:t>
      </w:r>
    </w:p>
    <w:p w14:paraId="616A2E50" w14:textId="77777777" w:rsidR="007F258C" w:rsidRPr="007F258C" w:rsidRDefault="007F258C" w:rsidP="00DC7FF3">
      <w:pPr>
        <w:pStyle w:val="Akapitzlist"/>
        <w:numPr>
          <w:ilvl w:val="0"/>
          <w:numId w:val="56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i/>
          <w:iCs/>
          <w:sz w:val="24"/>
          <w:szCs w:val="24"/>
        </w:rPr>
        <w:t xml:space="preserve">„Podnoszenie świadomości ekologicznej dzieci i młodzieży z terenu Komunalnego Związku Gmin Regionu Leszczyńskiego z zakresu odpadów komunalnych poprzez konkurs i warsztaty oraz spektakle teatralne.” – kwota dotacji </w:t>
      </w:r>
      <w:r w:rsidRPr="007F258C">
        <w:rPr>
          <w:rFonts w:cstheme="minorHAnsi"/>
          <w:b w:val="0"/>
          <w:bCs/>
          <w:sz w:val="24"/>
          <w:szCs w:val="24"/>
        </w:rPr>
        <w:t>66 150,00 zł</w:t>
      </w:r>
    </w:p>
    <w:p w14:paraId="417F9FDC" w14:textId="77777777" w:rsidR="007F258C" w:rsidRPr="007F258C" w:rsidRDefault="007F258C" w:rsidP="00DC7FF3">
      <w:pPr>
        <w:pStyle w:val="Akapitzlist"/>
        <w:numPr>
          <w:ilvl w:val="0"/>
          <w:numId w:val="56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i/>
          <w:iCs/>
          <w:sz w:val="24"/>
          <w:szCs w:val="24"/>
        </w:rPr>
        <w:t xml:space="preserve">„Podnoszenie świadomości ekologicznej mieszkańców Komunalnego Związku Gmin Regionu Leszczyńskiego - druk kolorowanek i książeczek, produkcja audycji radiowych, zakup pomocy dydaktycznych i sprzętu” – kwota dotacji </w:t>
      </w:r>
      <w:r w:rsidRPr="007F258C">
        <w:rPr>
          <w:rFonts w:cstheme="minorHAnsi"/>
          <w:b w:val="0"/>
          <w:bCs/>
          <w:sz w:val="24"/>
          <w:szCs w:val="24"/>
        </w:rPr>
        <w:t>21 242,60 zł</w:t>
      </w:r>
    </w:p>
    <w:p w14:paraId="58248ADF" w14:textId="62AD6738" w:rsidR="007F258C" w:rsidRPr="007F258C" w:rsidRDefault="007F258C" w:rsidP="00DC7FF3">
      <w:pPr>
        <w:pStyle w:val="Akapitzlist"/>
        <w:numPr>
          <w:ilvl w:val="0"/>
          <w:numId w:val="56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>„</w:t>
      </w:r>
      <w:r w:rsidRPr="007F258C">
        <w:rPr>
          <w:rFonts w:cstheme="minorHAnsi"/>
          <w:b w:val="0"/>
          <w:bCs/>
          <w:i/>
          <w:iCs/>
          <w:sz w:val="24"/>
          <w:szCs w:val="24"/>
        </w:rPr>
        <w:t xml:space="preserve">Podnoszenie świadomości ekologicznej mieszkańców Komunalnego Związku Gmin Regionu Leszczyńskiego – zakup pomocy dydaktycznych w postaci kalendarza edukacyjnego na rok 2024 oraz sprzętu” – kwota dotacji </w:t>
      </w:r>
      <w:r w:rsidR="00DD396A">
        <w:rPr>
          <w:rFonts w:cstheme="minorHAnsi"/>
          <w:b w:val="0"/>
          <w:bCs/>
          <w:sz w:val="24"/>
          <w:szCs w:val="24"/>
        </w:rPr>
        <w:t>65</w:t>
      </w:r>
      <w:r w:rsidRPr="007F258C">
        <w:rPr>
          <w:rFonts w:cstheme="minorHAnsi"/>
          <w:b w:val="0"/>
          <w:bCs/>
          <w:sz w:val="24"/>
          <w:szCs w:val="24"/>
        </w:rPr>
        <w:t xml:space="preserve"> </w:t>
      </w:r>
      <w:r w:rsidR="00DD396A">
        <w:rPr>
          <w:rFonts w:cstheme="minorHAnsi"/>
          <w:b w:val="0"/>
          <w:bCs/>
          <w:sz w:val="24"/>
          <w:szCs w:val="24"/>
        </w:rPr>
        <w:t>5</w:t>
      </w:r>
      <w:r w:rsidRPr="007F258C">
        <w:rPr>
          <w:rFonts w:cstheme="minorHAnsi"/>
          <w:b w:val="0"/>
          <w:bCs/>
          <w:sz w:val="24"/>
          <w:szCs w:val="24"/>
        </w:rPr>
        <w:t>00,00 zł</w:t>
      </w:r>
    </w:p>
    <w:p w14:paraId="0CF05F96" w14:textId="50C3B3EB" w:rsidR="007F258C" w:rsidRPr="007F258C" w:rsidRDefault="007F258C" w:rsidP="00DC7FF3">
      <w:pPr>
        <w:pStyle w:val="Akapitzlist"/>
        <w:numPr>
          <w:ilvl w:val="0"/>
          <w:numId w:val="56"/>
        </w:numPr>
        <w:ind w:left="1276" w:hanging="425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„Rozbudowa terenowej infrastruktury edukacyjno-dydaktycznej na terenie Komunalnego Związku Gmin Regionu Leszczyńskiego.” – kwota dotacji </w:t>
      </w:r>
      <w:r w:rsidR="00DD396A">
        <w:rPr>
          <w:rFonts w:cstheme="minorHAnsi"/>
          <w:b w:val="0"/>
          <w:bCs/>
          <w:sz w:val="24"/>
          <w:szCs w:val="24"/>
        </w:rPr>
        <w:t xml:space="preserve">   41</w:t>
      </w:r>
      <w:r w:rsidRPr="007F258C">
        <w:rPr>
          <w:rFonts w:cstheme="minorHAnsi"/>
          <w:b w:val="0"/>
          <w:bCs/>
          <w:sz w:val="24"/>
          <w:szCs w:val="24"/>
        </w:rPr>
        <w:t> </w:t>
      </w:r>
      <w:r w:rsidR="00DD396A">
        <w:rPr>
          <w:rFonts w:cstheme="minorHAnsi"/>
          <w:b w:val="0"/>
          <w:bCs/>
          <w:sz w:val="24"/>
          <w:szCs w:val="24"/>
        </w:rPr>
        <w:t>9</w:t>
      </w:r>
      <w:r w:rsidRPr="007F258C">
        <w:rPr>
          <w:rFonts w:cstheme="minorHAnsi"/>
          <w:b w:val="0"/>
          <w:bCs/>
          <w:sz w:val="24"/>
          <w:szCs w:val="24"/>
        </w:rPr>
        <w:t>00,00 zł</w:t>
      </w:r>
    </w:p>
    <w:p w14:paraId="7C8FB769" w14:textId="432E1FA1" w:rsidR="007F258C" w:rsidRPr="007F258C" w:rsidRDefault="007F258C" w:rsidP="00537060">
      <w:pPr>
        <w:ind w:left="709"/>
        <w:jc w:val="both"/>
        <w:rPr>
          <w:rFonts w:cstheme="minorHAnsi"/>
          <w:b w:val="0"/>
          <w:bCs/>
          <w:sz w:val="24"/>
          <w:szCs w:val="24"/>
        </w:rPr>
      </w:pPr>
      <w:r w:rsidRPr="007F258C">
        <w:rPr>
          <w:rFonts w:cstheme="minorHAnsi"/>
          <w:b w:val="0"/>
          <w:bCs/>
          <w:sz w:val="24"/>
          <w:szCs w:val="24"/>
        </w:rPr>
        <w:t xml:space="preserve">Na realizację powyższych działań KZGRL otrzymał dofinansowania w łącznej kwocie </w:t>
      </w:r>
      <w:r w:rsidR="00DD396A">
        <w:rPr>
          <w:rFonts w:cstheme="minorHAnsi"/>
          <w:b w:val="0"/>
          <w:bCs/>
          <w:sz w:val="24"/>
          <w:szCs w:val="24"/>
        </w:rPr>
        <w:t>194 792,60</w:t>
      </w:r>
      <w:r w:rsidRPr="007F258C">
        <w:rPr>
          <w:rFonts w:cstheme="minorHAnsi"/>
          <w:b w:val="0"/>
          <w:bCs/>
          <w:sz w:val="24"/>
          <w:szCs w:val="24"/>
        </w:rPr>
        <w:t xml:space="preserve"> zł.</w:t>
      </w:r>
    </w:p>
    <w:p w14:paraId="307C20A5" w14:textId="77777777" w:rsidR="007F258C" w:rsidRPr="007F258C" w:rsidRDefault="007F258C" w:rsidP="007F258C">
      <w:pPr>
        <w:spacing w:line="360" w:lineRule="auto"/>
        <w:jc w:val="both"/>
        <w:rPr>
          <w:rFonts w:cstheme="minorHAnsi"/>
          <w:b w:val="0"/>
          <w:bCs/>
          <w:sz w:val="24"/>
          <w:szCs w:val="24"/>
        </w:rPr>
      </w:pPr>
    </w:p>
    <w:p w14:paraId="4B15CAA3" w14:textId="77777777" w:rsidR="006D6C87" w:rsidRPr="00523028" w:rsidRDefault="006D6C87" w:rsidP="00BF3271">
      <w:pPr>
        <w:pStyle w:val="Styl1"/>
        <w:rPr>
          <w:color w:val="1F497D" w:themeColor="text2"/>
        </w:rPr>
      </w:pPr>
      <w:bookmarkStart w:id="44" w:name="_Toc165296997"/>
      <w:r w:rsidRPr="00523028">
        <w:rPr>
          <w:color w:val="1F497D" w:themeColor="text2"/>
        </w:rPr>
        <w:t>Gospodarka odpadami komunalnymi na terenie KZGRL</w:t>
      </w:r>
      <w:bookmarkEnd w:id="44"/>
    </w:p>
    <w:p w14:paraId="1E0BAC81" w14:textId="77777777" w:rsidR="006D6C87" w:rsidRDefault="00E54CDD" w:rsidP="00DC7FF3">
      <w:pPr>
        <w:pStyle w:val="Styl3"/>
        <w:numPr>
          <w:ilvl w:val="0"/>
          <w:numId w:val="50"/>
        </w:numPr>
        <w:jc w:val="both"/>
      </w:pPr>
      <w:bookmarkStart w:id="45" w:name="_Toc165296998"/>
      <w:r>
        <w:t>Możliwości przetwarzania niesegregowanych (zmieszanych) odpadów komunalnych, bioodpadów stanowiących odpady komunalne oraz przeznaczonych do składowania pozostałości z sortowania odpadów komunalnych i pozostałości z procesu mechaniczno-biologicznego przetwarzania niesegregowanych (zmieszanych) odpadów komunalnych</w:t>
      </w:r>
      <w:bookmarkEnd w:id="45"/>
    </w:p>
    <w:p w14:paraId="40E589CF" w14:textId="77777777" w:rsidR="00FE5B2C" w:rsidRPr="00FE5B2C" w:rsidRDefault="00FE5B2C" w:rsidP="00537060">
      <w:pPr>
        <w:ind w:left="709"/>
        <w:jc w:val="both"/>
        <w:rPr>
          <w:rFonts w:cs="Arial"/>
          <w:b w:val="0"/>
          <w:bCs/>
          <w:sz w:val="24"/>
          <w:szCs w:val="24"/>
        </w:rPr>
      </w:pPr>
      <w:r w:rsidRPr="00FE5B2C">
        <w:rPr>
          <w:b w:val="0"/>
          <w:bCs/>
          <w:sz w:val="24"/>
          <w:szCs w:val="24"/>
        </w:rPr>
        <w:t xml:space="preserve">W związku ze zniesieniem regionalizacji w gospodarce odpadami komunalnymi to przedsiębiorcy wyłonieni w przetargu nieograniczonym decydują do jakiej instalacji komunalnej będą przekazywać odebrane odpady komunalne. </w:t>
      </w:r>
    </w:p>
    <w:p w14:paraId="40E4A5D6" w14:textId="77777777" w:rsidR="00FE5B2C" w:rsidRDefault="00FE5B2C" w:rsidP="00FE5B2C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 w:rsidRPr="00FE5B2C">
        <w:rPr>
          <w:color w:val="1F497D" w:themeColor="text2"/>
        </w:rPr>
        <w:t>Wszystkie niesegregowane (zmieszane) odpady komunalne odebrane z nieruchomości zamieszkałych z terenu KZGRL były przekazane do Zakładu Zagospodarowania Odpadów w Trzebani gm. Osieczna, natomiast zmieszane odpady z nieruchomości niezamieszkałych były przekazywane do następujących instalacji:</w:t>
      </w:r>
      <w:bookmarkStart w:id="46" w:name="_Hlk101943650"/>
    </w:p>
    <w:p w14:paraId="1EBAE234" w14:textId="6CED9CD3" w:rsidR="00FE5B2C" w:rsidRPr="00FA1173" w:rsidRDefault="00FE5B2C" w:rsidP="00DC7FF3">
      <w:pPr>
        <w:pStyle w:val="Tekstpodstawowy"/>
        <w:numPr>
          <w:ilvl w:val="0"/>
          <w:numId w:val="33"/>
        </w:numPr>
        <w:spacing w:line="276" w:lineRule="auto"/>
        <w:jc w:val="both"/>
        <w:rPr>
          <w:color w:val="1F497D" w:themeColor="text2"/>
        </w:rPr>
      </w:pPr>
      <w:r w:rsidRPr="00FA1173">
        <w:rPr>
          <w:color w:val="1F497D" w:themeColor="text2"/>
        </w:rPr>
        <w:t>Zakład Zagospodarowania Odpadów w Trzebani, Trzebania 15, 64-113 Osieczna</w:t>
      </w:r>
      <w:r w:rsidR="00120A1E">
        <w:rPr>
          <w:color w:val="1F497D" w:themeColor="text2"/>
        </w:rPr>
        <w:t>;</w:t>
      </w:r>
    </w:p>
    <w:p w14:paraId="0284A81B" w14:textId="4EC7DCAF" w:rsidR="00FE5B2C" w:rsidRPr="00FA1173" w:rsidRDefault="00FA1173" w:rsidP="00DC7FF3">
      <w:pPr>
        <w:pStyle w:val="Tekstpodstawowy"/>
        <w:numPr>
          <w:ilvl w:val="0"/>
          <w:numId w:val="33"/>
        </w:numPr>
        <w:spacing w:line="276" w:lineRule="auto"/>
        <w:jc w:val="both"/>
        <w:rPr>
          <w:color w:val="1F497D" w:themeColor="text2"/>
        </w:rPr>
      </w:pPr>
      <w:r w:rsidRPr="00FA1173">
        <w:rPr>
          <w:color w:val="1F497D" w:themeColor="text2"/>
        </w:rPr>
        <w:t>Instalacja do mechaniczno-biologicznego przetwarzania odpadów w Głogowie</w:t>
      </w:r>
      <w:r>
        <w:rPr>
          <w:color w:val="1F497D" w:themeColor="text2"/>
        </w:rPr>
        <w:t xml:space="preserve">, </w:t>
      </w:r>
      <w:r w:rsidR="00120A1E">
        <w:rPr>
          <w:color w:val="1F497D" w:themeColor="text2"/>
        </w:rPr>
        <w:t xml:space="preserve"> ul. </w:t>
      </w:r>
      <w:r w:rsidR="00120A1E" w:rsidRPr="00120A1E">
        <w:rPr>
          <w:color w:val="1F497D" w:themeColor="text2"/>
        </w:rPr>
        <w:t>Komunalna 3, 67-200</w:t>
      </w:r>
      <w:r w:rsidR="00830536">
        <w:rPr>
          <w:color w:val="1F497D" w:themeColor="text2"/>
        </w:rPr>
        <w:t xml:space="preserve"> Głogów</w:t>
      </w:r>
      <w:r w:rsidR="00120A1E">
        <w:rPr>
          <w:color w:val="1F497D" w:themeColor="text2"/>
        </w:rPr>
        <w:t>;</w:t>
      </w:r>
    </w:p>
    <w:p w14:paraId="2E5271B9" w14:textId="77777777" w:rsidR="00FE5B2C" w:rsidRPr="00FA1173" w:rsidRDefault="00FE5B2C" w:rsidP="00DC7FF3">
      <w:pPr>
        <w:pStyle w:val="Tekstpodstawowy"/>
        <w:numPr>
          <w:ilvl w:val="0"/>
          <w:numId w:val="33"/>
        </w:numPr>
        <w:spacing w:line="276" w:lineRule="auto"/>
        <w:jc w:val="both"/>
        <w:rPr>
          <w:color w:val="1F497D" w:themeColor="text2"/>
        </w:rPr>
      </w:pPr>
      <w:proofErr w:type="spellStart"/>
      <w:r w:rsidRPr="00FA1173">
        <w:rPr>
          <w:color w:val="1F497D" w:themeColor="text2"/>
        </w:rPr>
        <w:t>PreZero</w:t>
      </w:r>
      <w:proofErr w:type="spellEnd"/>
      <w:r w:rsidRPr="00FA1173">
        <w:rPr>
          <w:color w:val="1F497D" w:themeColor="text2"/>
        </w:rPr>
        <w:t xml:space="preserve"> Recycling Zachód Sp. z o.o., Piotrowo Pierwsze 26/27, 64-020 Czempiń.</w:t>
      </w:r>
    </w:p>
    <w:bookmarkEnd w:id="46"/>
    <w:p w14:paraId="2BE18706" w14:textId="77777777" w:rsidR="00FE5B2C" w:rsidRPr="00FE5B2C" w:rsidRDefault="00FE5B2C" w:rsidP="00FE5B2C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 w:rsidRPr="00FE5B2C">
        <w:rPr>
          <w:color w:val="1F497D" w:themeColor="text2"/>
        </w:rPr>
        <w:t>Selektywnie zebrane odpady komunalne z terenu KZGRL były przekazywane do instalacji odzysku lub unieszkodliwiania odpadów, zgodnie z hierarchią sposobów postępowania z odpadami.</w:t>
      </w:r>
    </w:p>
    <w:p w14:paraId="0605A93B" w14:textId="77777777" w:rsidR="00FE5B2C" w:rsidRPr="00FE5B2C" w:rsidRDefault="00FE5B2C" w:rsidP="00FE5B2C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 w:rsidRPr="00FE5B2C">
        <w:rPr>
          <w:color w:val="1F497D" w:themeColor="text2"/>
        </w:rPr>
        <w:t>W skład Instalacji</w:t>
      </w:r>
      <w:r w:rsidRPr="00FE5B2C">
        <w:rPr>
          <w:color w:val="1F497D" w:themeColor="text2"/>
          <w:spacing w:val="38"/>
        </w:rPr>
        <w:t xml:space="preserve"> </w:t>
      </w:r>
      <w:r w:rsidRPr="00FE5B2C">
        <w:rPr>
          <w:color w:val="1F497D" w:themeColor="text2"/>
        </w:rPr>
        <w:t>Komunalnej</w:t>
      </w:r>
      <w:r w:rsidRPr="00FE5B2C">
        <w:rPr>
          <w:color w:val="1F497D" w:themeColor="text2"/>
          <w:spacing w:val="36"/>
        </w:rPr>
        <w:t xml:space="preserve"> </w:t>
      </w:r>
      <w:r w:rsidRPr="00FE5B2C">
        <w:rPr>
          <w:color w:val="1F497D" w:themeColor="text2"/>
        </w:rPr>
        <w:t>(IK)</w:t>
      </w:r>
      <w:r w:rsidRPr="00FE5B2C">
        <w:rPr>
          <w:color w:val="1F497D" w:themeColor="text2"/>
          <w:spacing w:val="36"/>
        </w:rPr>
        <w:t xml:space="preserve"> </w:t>
      </w:r>
      <w:r w:rsidRPr="00FE5B2C">
        <w:rPr>
          <w:color w:val="1F497D" w:themeColor="text2"/>
        </w:rPr>
        <w:t>należącej</w:t>
      </w:r>
      <w:r w:rsidRPr="00FE5B2C">
        <w:rPr>
          <w:color w:val="1F497D" w:themeColor="text2"/>
          <w:spacing w:val="36"/>
        </w:rPr>
        <w:t xml:space="preserve"> </w:t>
      </w:r>
      <w:r w:rsidRPr="00FE5B2C">
        <w:rPr>
          <w:color w:val="1F497D" w:themeColor="text2"/>
        </w:rPr>
        <w:t>do</w:t>
      </w:r>
      <w:r w:rsidRPr="00FE5B2C">
        <w:rPr>
          <w:color w:val="1F497D" w:themeColor="text2"/>
          <w:spacing w:val="34"/>
        </w:rPr>
        <w:t xml:space="preserve"> </w:t>
      </w:r>
      <w:r w:rsidRPr="00FE5B2C">
        <w:rPr>
          <w:i/>
          <w:color w:val="1F497D" w:themeColor="text2"/>
        </w:rPr>
        <w:t>Miejskiego</w:t>
      </w:r>
      <w:r w:rsidRPr="00FE5B2C">
        <w:rPr>
          <w:i/>
          <w:color w:val="1F497D" w:themeColor="text2"/>
          <w:spacing w:val="36"/>
        </w:rPr>
        <w:t xml:space="preserve"> </w:t>
      </w:r>
      <w:r w:rsidRPr="00FE5B2C">
        <w:rPr>
          <w:i/>
          <w:color w:val="1F497D" w:themeColor="text2"/>
        </w:rPr>
        <w:t>Zakładu</w:t>
      </w:r>
      <w:r w:rsidRPr="00FE5B2C">
        <w:rPr>
          <w:i/>
          <w:color w:val="1F497D" w:themeColor="text2"/>
          <w:spacing w:val="35"/>
        </w:rPr>
        <w:t xml:space="preserve"> </w:t>
      </w:r>
      <w:r w:rsidRPr="00FE5B2C">
        <w:rPr>
          <w:i/>
          <w:color w:val="1F497D" w:themeColor="text2"/>
        </w:rPr>
        <w:t>Oczyszczania Sp.</w:t>
      </w:r>
      <w:r w:rsidRPr="00FE5B2C">
        <w:rPr>
          <w:i/>
          <w:color w:val="1F497D" w:themeColor="text2"/>
          <w:spacing w:val="-5"/>
        </w:rPr>
        <w:t xml:space="preserve"> </w:t>
      </w:r>
      <w:r w:rsidRPr="00FE5B2C">
        <w:rPr>
          <w:i/>
          <w:color w:val="1F497D" w:themeColor="text2"/>
        </w:rPr>
        <w:lastRenderedPageBreak/>
        <w:t>z o.o.</w:t>
      </w:r>
      <w:r w:rsidRPr="00FE5B2C">
        <w:rPr>
          <w:i/>
          <w:color w:val="1F497D" w:themeColor="text2"/>
          <w:spacing w:val="76"/>
        </w:rPr>
        <w:t xml:space="preserve"> </w:t>
      </w:r>
      <w:r w:rsidRPr="00FE5B2C">
        <w:rPr>
          <w:color w:val="1F497D" w:themeColor="text2"/>
        </w:rPr>
        <w:t>w</w:t>
      </w:r>
      <w:r w:rsidRPr="00FE5B2C">
        <w:rPr>
          <w:color w:val="1F497D" w:themeColor="text2"/>
          <w:spacing w:val="-1"/>
        </w:rPr>
        <w:t xml:space="preserve"> </w:t>
      </w:r>
      <w:r w:rsidRPr="00FE5B2C">
        <w:rPr>
          <w:color w:val="1F497D" w:themeColor="text2"/>
        </w:rPr>
        <w:t xml:space="preserve"> Lesznie tj. Zakładu Zagospodarowania Odpadów w Trzebani wchodzi:</w:t>
      </w:r>
    </w:p>
    <w:p w14:paraId="2239EAD1" w14:textId="77777777" w:rsidR="00FE5B2C" w:rsidRPr="00FE5B2C" w:rsidRDefault="00FE5B2C" w:rsidP="00DC7FF3">
      <w:pPr>
        <w:pStyle w:val="Tekstpodstawowy"/>
        <w:numPr>
          <w:ilvl w:val="0"/>
          <w:numId w:val="34"/>
        </w:numPr>
        <w:spacing w:line="276" w:lineRule="auto"/>
        <w:jc w:val="both"/>
        <w:rPr>
          <w:color w:val="1F497D" w:themeColor="text2"/>
        </w:rPr>
      </w:pPr>
      <w:r w:rsidRPr="00FE5B2C">
        <w:rPr>
          <w:color w:val="1F497D" w:themeColor="text2"/>
        </w:rPr>
        <w:t>instalacja</w:t>
      </w:r>
      <w:r w:rsidRPr="00FE5B2C">
        <w:rPr>
          <w:color w:val="1F497D" w:themeColor="text2"/>
          <w:spacing w:val="-4"/>
        </w:rPr>
        <w:t xml:space="preserve"> </w:t>
      </w:r>
      <w:r w:rsidRPr="00FE5B2C">
        <w:rPr>
          <w:color w:val="1F497D" w:themeColor="text2"/>
        </w:rPr>
        <w:t>mechaniczno-biologicznego</w:t>
      </w:r>
      <w:r w:rsidRPr="00FE5B2C">
        <w:rPr>
          <w:color w:val="1F497D" w:themeColor="text2"/>
          <w:spacing w:val="-4"/>
        </w:rPr>
        <w:t xml:space="preserve"> </w:t>
      </w:r>
      <w:r w:rsidRPr="00FE5B2C">
        <w:rPr>
          <w:color w:val="1F497D" w:themeColor="text2"/>
        </w:rPr>
        <w:t>przetwarzania</w:t>
      </w:r>
      <w:r w:rsidRPr="00FE5B2C">
        <w:rPr>
          <w:color w:val="1F497D" w:themeColor="text2"/>
          <w:spacing w:val="-2"/>
        </w:rPr>
        <w:t xml:space="preserve"> </w:t>
      </w:r>
      <w:r w:rsidRPr="00FE5B2C">
        <w:rPr>
          <w:color w:val="1F497D" w:themeColor="text2"/>
        </w:rPr>
        <w:t>odpadów</w:t>
      </w:r>
      <w:r w:rsidRPr="00FE5B2C">
        <w:rPr>
          <w:color w:val="1F497D" w:themeColor="text2"/>
          <w:spacing w:val="-3"/>
        </w:rPr>
        <w:t xml:space="preserve"> </w:t>
      </w:r>
      <w:r w:rsidRPr="00FE5B2C">
        <w:rPr>
          <w:color w:val="1F497D" w:themeColor="text2"/>
        </w:rPr>
        <w:t>komunalnych</w:t>
      </w:r>
      <w:r w:rsidRPr="00FE5B2C">
        <w:rPr>
          <w:color w:val="1F497D" w:themeColor="text2"/>
          <w:spacing w:val="2"/>
        </w:rPr>
        <w:t xml:space="preserve"> </w:t>
      </w:r>
      <w:r w:rsidRPr="00FE5B2C">
        <w:rPr>
          <w:color w:val="1F497D" w:themeColor="text2"/>
          <w:spacing w:val="-2"/>
        </w:rPr>
        <w:t>(MBP),</w:t>
      </w:r>
    </w:p>
    <w:p w14:paraId="22F2181D" w14:textId="77777777" w:rsidR="00FE5B2C" w:rsidRPr="00FE5B2C" w:rsidRDefault="00FE5B2C" w:rsidP="00DC7FF3">
      <w:pPr>
        <w:pStyle w:val="Tekstpodstawowy"/>
        <w:numPr>
          <w:ilvl w:val="0"/>
          <w:numId w:val="34"/>
        </w:numPr>
        <w:spacing w:line="276" w:lineRule="auto"/>
        <w:jc w:val="both"/>
        <w:rPr>
          <w:color w:val="1F497D" w:themeColor="text2"/>
        </w:rPr>
      </w:pPr>
      <w:r w:rsidRPr="00FE5B2C">
        <w:rPr>
          <w:color w:val="1F497D" w:themeColor="text2"/>
        </w:rPr>
        <w:t>składowisko</w:t>
      </w:r>
      <w:r w:rsidRPr="00FE5B2C">
        <w:rPr>
          <w:color w:val="1F497D" w:themeColor="text2"/>
          <w:spacing w:val="-3"/>
        </w:rPr>
        <w:t xml:space="preserve"> </w:t>
      </w:r>
      <w:r w:rsidRPr="00FE5B2C">
        <w:rPr>
          <w:color w:val="1F497D" w:themeColor="text2"/>
        </w:rPr>
        <w:t>odpadów</w:t>
      </w:r>
      <w:r w:rsidRPr="00FE5B2C">
        <w:rPr>
          <w:color w:val="1F497D" w:themeColor="text2"/>
          <w:spacing w:val="1"/>
        </w:rPr>
        <w:t xml:space="preserve"> </w:t>
      </w:r>
      <w:r w:rsidRPr="00FE5B2C">
        <w:rPr>
          <w:color w:val="1F497D" w:themeColor="text2"/>
        </w:rPr>
        <w:t>innych</w:t>
      </w:r>
      <w:r w:rsidRPr="00FE5B2C">
        <w:rPr>
          <w:color w:val="1F497D" w:themeColor="text2"/>
          <w:spacing w:val="-1"/>
        </w:rPr>
        <w:t xml:space="preserve"> </w:t>
      </w:r>
      <w:r w:rsidRPr="00FE5B2C">
        <w:rPr>
          <w:color w:val="1F497D" w:themeColor="text2"/>
        </w:rPr>
        <w:t>niż</w:t>
      </w:r>
      <w:r w:rsidRPr="00FE5B2C">
        <w:rPr>
          <w:color w:val="1F497D" w:themeColor="text2"/>
          <w:spacing w:val="-2"/>
        </w:rPr>
        <w:t xml:space="preserve"> </w:t>
      </w:r>
      <w:r w:rsidRPr="00FE5B2C">
        <w:rPr>
          <w:color w:val="1F497D" w:themeColor="text2"/>
        </w:rPr>
        <w:t>niebezpiecznych</w:t>
      </w:r>
      <w:r w:rsidRPr="00FE5B2C">
        <w:rPr>
          <w:color w:val="1F497D" w:themeColor="text2"/>
          <w:spacing w:val="-3"/>
        </w:rPr>
        <w:t xml:space="preserve"> </w:t>
      </w:r>
      <w:r w:rsidRPr="00FE5B2C">
        <w:rPr>
          <w:color w:val="1F497D" w:themeColor="text2"/>
        </w:rPr>
        <w:t xml:space="preserve">i </w:t>
      </w:r>
      <w:r w:rsidRPr="00FE5B2C">
        <w:rPr>
          <w:color w:val="1F497D" w:themeColor="text2"/>
          <w:spacing w:val="-2"/>
        </w:rPr>
        <w:t>obojętnych.</w:t>
      </w:r>
    </w:p>
    <w:p w14:paraId="3C93CF40" w14:textId="3EBFBC98" w:rsidR="00FE5B2C" w:rsidRDefault="00FE5B2C" w:rsidP="00FE5B2C">
      <w:pPr>
        <w:pStyle w:val="Tekstpodstawowy"/>
        <w:spacing w:line="276" w:lineRule="auto"/>
        <w:ind w:left="709"/>
        <w:jc w:val="both"/>
        <w:rPr>
          <w:color w:val="1F497D" w:themeColor="text2"/>
        </w:rPr>
      </w:pPr>
      <w:r w:rsidRPr="00FE5B2C">
        <w:rPr>
          <w:color w:val="1F497D" w:themeColor="text2"/>
        </w:rPr>
        <w:t>Szczegółowe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informacje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na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temat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IK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w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Trzebani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zostały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przedstawione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w</w:t>
      </w:r>
      <w:r w:rsidRPr="00FE5B2C">
        <w:rPr>
          <w:color w:val="1F497D" w:themeColor="text2"/>
          <w:spacing w:val="40"/>
        </w:rPr>
        <w:t xml:space="preserve"> </w:t>
      </w:r>
      <w:r w:rsidRPr="00FE5B2C">
        <w:rPr>
          <w:color w:val="1F497D" w:themeColor="text2"/>
        </w:rPr>
        <w:t>Tabeli</w:t>
      </w:r>
      <w:r w:rsidRPr="00FE5B2C">
        <w:rPr>
          <w:color w:val="1F497D" w:themeColor="text2"/>
          <w:spacing w:val="40"/>
        </w:rPr>
        <w:t xml:space="preserve"> </w:t>
      </w:r>
      <w:r w:rsidR="000C1294">
        <w:rPr>
          <w:color w:val="1F497D" w:themeColor="text2"/>
        </w:rPr>
        <w:t>8</w:t>
      </w:r>
      <w:r w:rsidRPr="00FE5B2C">
        <w:rPr>
          <w:color w:val="1F497D" w:themeColor="text2"/>
          <w:spacing w:val="40"/>
        </w:rPr>
        <w:t xml:space="preserve">, </w:t>
      </w:r>
      <w:r w:rsidRPr="00FE5B2C">
        <w:rPr>
          <w:color w:val="1F497D" w:themeColor="text2"/>
        </w:rPr>
        <w:t xml:space="preserve">Tabeli </w:t>
      </w:r>
      <w:r w:rsidR="000C1294">
        <w:rPr>
          <w:color w:val="1F497D" w:themeColor="text2"/>
        </w:rPr>
        <w:t>9</w:t>
      </w:r>
      <w:r w:rsidRPr="00FE5B2C">
        <w:rPr>
          <w:color w:val="1F497D" w:themeColor="text2"/>
        </w:rPr>
        <w:t xml:space="preserve"> oraz Tabeli </w:t>
      </w:r>
      <w:r w:rsidR="002A4AB2">
        <w:rPr>
          <w:color w:val="1F497D" w:themeColor="text2"/>
        </w:rPr>
        <w:t>1</w:t>
      </w:r>
      <w:r w:rsidR="000C1294">
        <w:rPr>
          <w:color w:val="1F497D" w:themeColor="text2"/>
        </w:rPr>
        <w:t>0</w:t>
      </w:r>
      <w:r w:rsidRPr="00FE5B2C">
        <w:rPr>
          <w:color w:val="1F497D" w:themeColor="text2"/>
        </w:rPr>
        <w:t>.</w:t>
      </w:r>
    </w:p>
    <w:p w14:paraId="0D82A55E" w14:textId="77777777" w:rsidR="00FE5B2C" w:rsidRPr="00FE5B2C" w:rsidRDefault="00FE5B2C" w:rsidP="00104756">
      <w:pPr>
        <w:pStyle w:val="Tekstpodstawowy"/>
        <w:spacing w:line="276" w:lineRule="auto"/>
        <w:jc w:val="both"/>
        <w:rPr>
          <w:color w:val="1F497D" w:themeColor="text2"/>
        </w:rPr>
      </w:pPr>
    </w:p>
    <w:tbl>
      <w:tblPr>
        <w:tblStyle w:val="TableNormal"/>
        <w:tblpPr w:leftFromText="141" w:rightFromText="141" w:vertAnchor="text" w:horzAnchor="margin" w:tblpY="22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23"/>
        <w:gridCol w:w="1858"/>
        <w:gridCol w:w="2026"/>
        <w:gridCol w:w="1907"/>
        <w:gridCol w:w="1348"/>
      </w:tblGrid>
      <w:tr w:rsidR="000C1294" w:rsidRPr="00FE5B2C" w14:paraId="3A6EC325" w14:textId="77777777" w:rsidTr="00613931">
        <w:trPr>
          <w:trHeight w:val="726"/>
        </w:trPr>
        <w:tc>
          <w:tcPr>
            <w:tcW w:w="1061" w:type="pct"/>
            <w:shd w:val="clear" w:color="auto" w:fill="D8D8D8"/>
          </w:tcPr>
          <w:p w14:paraId="43B0C99D" w14:textId="77777777" w:rsidR="000C1294" w:rsidRPr="00FE5B2C" w:rsidRDefault="000C1294" w:rsidP="000C1294">
            <w:pPr>
              <w:pStyle w:val="TableParagraph"/>
              <w:rPr>
                <w:color w:val="1F497D" w:themeColor="text2"/>
                <w:sz w:val="20"/>
                <w:lang w:val="pl-PL"/>
              </w:rPr>
            </w:pPr>
          </w:p>
          <w:p w14:paraId="70336A5E" w14:textId="77777777" w:rsidR="000C1294" w:rsidRPr="00FE5B2C" w:rsidRDefault="000C1294" w:rsidP="000C1294">
            <w:pPr>
              <w:pStyle w:val="TableParagraph"/>
              <w:ind w:left="386"/>
              <w:rPr>
                <w:b/>
                <w:color w:val="1F497D" w:themeColor="text2"/>
                <w:sz w:val="18"/>
                <w:lang w:val="pl-PL"/>
              </w:rPr>
            </w:pPr>
            <w:r w:rsidRPr="00FE5B2C">
              <w:rPr>
                <w:b/>
                <w:color w:val="1F497D" w:themeColor="text2"/>
                <w:sz w:val="18"/>
                <w:lang w:val="pl-PL"/>
              </w:rPr>
              <w:t>Rodzaj</w:t>
            </w:r>
            <w:r w:rsidRPr="00FE5B2C">
              <w:rPr>
                <w:b/>
                <w:color w:val="1F497D" w:themeColor="text2"/>
                <w:spacing w:val="-4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instalacji</w:t>
            </w:r>
          </w:p>
        </w:tc>
        <w:tc>
          <w:tcPr>
            <w:tcW w:w="1025" w:type="pct"/>
            <w:shd w:val="clear" w:color="auto" w:fill="D8D8D8"/>
          </w:tcPr>
          <w:p w14:paraId="7F848C49" w14:textId="77777777" w:rsidR="000C1294" w:rsidRPr="00FE5B2C" w:rsidRDefault="000C1294" w:rsidP="000C1294">
            <w:pPr>
              <w:pStyle w:val="TableParagraph"/>
              <w:ind w:left="381" w:right="370" w:hanging="1"/>
              <w:jc w:val="center"/>
              <w:rPr>
                <w:b/>
                <w:color w:val="1F497D" w:themeColor="text2"/>
                <w:sz w:val="18"/>
                <w:lang w:val="pl-PL"/>
              </w:rPr>
            </w:pPr>
            <w:r w:rsidRPr="00FE5B2C">
              <w:rPr>
                <w:b/>
                <w:color w:val="1F497D" w:themeColor="text2"/>
                <w:sz w:val="18"/>
                <w:lang w:val="pl-PL"/>
              </w:rPr>
              <w:t xml:space="preserve">Nazwa i adres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podmiotu</w:t>
            </w:r>
            <w:r w:rsidRPr="00FE5B2C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zarządzającego</w:t>
            </w:r>
          </w:p>
        </w:tc>
        <w:tc>
          <w:tcPr>
            <w:tcW w:w="1118" w:type="pct"/>
            <w:shd w:val="clear" w:color="auto" w:fill="D8D8D8"/>
          </w:tcPr>
          <w:p w14:paraId="1B06BB57" w14:textId="77777777" w:rsidR="000C1294" w:rsidRPr="00FE5B2C" w:rsidRDefault="000C1294" w:rsidP="000C1294">
            <w:pPr>
              <w:pStyle w:val="TableParagraph"/>
              <w:rPr>
                <w:color w:val="1F497D" w:themeColor="text2"/>
                <w:sz w:val="20"/>
                <w:lang w:val="pl-PL"/>
              </w:rPr>
            </w:pPr>
          </w:p>
          <w:p w14:paraId="6C4DC4F4" w14:textId="77777777" w:rsidR="000C1294" w:rsidRPr="00FE5B2C" w:rsidRDefault="000C1294" w:rsidP="000C1294">
            <w:pPr>
              <w:pStyle w:val="TableParagraph"/>
              <w:ind w:left="518"/>
              <w:rPr>
                <w:b/>
                <w:color w:val="1F497D" w:themeColor="text2"/>
                <w:sz w:val="18"/>
                <w:lang w:val="pl-PL"/>
              </w:rPr>
            </w:pPr>
            <w:r w:rsidRPr="00FE5B2C">
              <w:rPr>
                <w:b/>
                <w:color w:val="1F497D" w:themeColor="text2"/>
                <w:sz w:val="18"/>
                <w:lang w:val="pl-PL"/>
              </w:rPr>
              <w:t>Adres</w:t>
            </w:r>
            <w:r w:rsidRPr="00FE5B2C">
              <w:rPr>
                <w:b/>
                <w:color w:val="1F497D" w:themeColor="text2"/>
                <w:spacing w:val="-5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instalacji</w:t>
            </w:r>
          </w:p>
        </w:tc>
        <w:tc>
          <w:tcPr>
            <w:tcW w:w="1052" w:type="pct"/>
            <w:shd w:val="clear" w:color="auto" w:fill="D8D8D8"/>
          </w:tcPr>
          <w:p w14:paraId="7E89C85C" w14:textId="77777777" w:rsidR="000C1294" w:rsidRPr="00FE5B2C" w:rsidRDefault="000C1294" w:rsidP="000C1294">
            <w:pPr>
              <w:pStyle w:val="TableParagraph"/>
              <w:ind w:left="441" w:right="427" w:hanging="3"/>
              <w:jc w:val="center"/>
              <w:rPr>
                <w:b/>
                <w:color w:val="1F497D" w:themeColor="text2"/>
                <w:sz w:val="18"/>
                <w:lang w:val="pl-PL"/>
              </w:rPr>
            </w:pP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Zdolności</w:t>
            </w:r>
            <w:r w:rsidRPr="00FE5B2C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przerobowe</w:t>
            </w:r>
            <w:r w:rsidRPr="00FE5B2C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[Mg/rok]</w:t>
            </w:r>
          </w:p>
        </w:tc>
        <w:tc>
          <w:tcPr>
            <w:tcW w:w="744" w:type="pct"/>
            <w:shd w:val="clear" w:color="auto" w:fill="D8D8D8"/>
          </w:tcPr>
          <w:p w14:paraId="06D87E37" w14:textId="77777777" w:rsidR="000C1294" w:rsidRPr="00FE5B2C" w:rsidRDefault="000C1294" w:rsidP="000C1294">
            <w:pPr>
              <w:pStyle w:val="TableParagraph"/>
              <w:ind w:left="353" w:right="257" w:firstLine="98"/>
              <w:rPr>
                <w:b/>
                <w:color w:val="1F497D" w:themeColor="text2"/>
                <w:sz w:val="18"/>
                <w:lang w:val="pl-PL"/>
              </w:rPr>
            </w:pP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Status</w:t>
            </w:r>
            <w:r w:rsidRPr="00FE5B2C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instalacji</w:t>
            </w:r>
          </w:p>
        </w:tc>
      </w:tr>
      <w:tr w:rsidR="000C1294" w:rsidRPr="00FE5B2C" w14:paraId="39CE98B6" w14:textId="77777777" w:rsidTr="00613931">
        <w:trPr>
          <w:trHeight w:val="726"/>
        </w:trPr>
        <w:tc>
          <w:tcPr>
            <w:tcW w:w="1061" w:type="pct"/>
          </w:tcPr>
          <w:p w14:paraId="46414100" w14:textId="77777777" w:rsidR="000C1294" w:rsidRPr="00FE5B2C" w:rsidRDefault="000C1294" w:rsidP="000C1294">
            <w:pPr>
              <w:pStyle w:val="TableParagraph"/>
              <w:spacing w:before="9"/>
              <w:rPr>
                <w:color w:val="1F497D" w:themeColor="text2"/>
                <w:sz w:val="20"/>
                <w:lang w:val="pl-PL"/>
              </w:rPr>
            </w:pPr>
          </w:p>
          <w:p w14:paraId="50677FAE" w14:textId="77777777" w:rsidR="000C1294" w:rsidRPr="00FE5B2C" w:rsidRDefault="000C1294" w:rsidP="000C1294">
            <w:pPr>
              <w:pStyle w:val="TableParagraph"/>
              <w:ind w:left="107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Część </w:t>
            </w:r>
            <w:r w:rsidRPr="00FE5B2C">
              <w:rPr>
                <w:color w:val="1F497D" w:themeColor="text2"/>
                <w:spacing w:val="-2"/>
                <w:sz w:val="18"/>
                <w:lang w:val="pl-PL"/>
              </w:rPr>
              <w:t>mechaniczna</w:t>
            </w:r>
          </w:p>
        </w:tc>
        <w:tc>
          <w:tcPr>
            <w:tcW w:w="1025" w:type="pct"/>
            <w:vMerge w:val="restart"/>
          </w:tcPr>
          <w:p w14:paraId="2D9A1885" w14:textId="77777777" w:rsidR="000C1294" w:rsidRPr="00FE5B2C" w:rsidRDefault="000C1294" w:rsidP="000C1294">
            <w:pPr>
              <w:pStyle w:val="TableParagraph"/>
              <w:rPr>
                <w:color w:val="1F497D" w:themeColor="text2"/>
                <w:sz w:val="15"/>
                <w:lang w:val="pl-PL"/>
              </w:rPr>
            </w:pPr>
          </w:p>
          <w:p w14:paraId="0BAB65C9" w14:textId="77777777" w:rsidR="000C1294" w:rsidRPr="00FE5B2C" w:rsidRDefault="000C1294" w:rsidP="000C1294">
            <w:pPr>
              <w:pStyle w:val="TableParagraph"/>
              <w:ind w:left="406" w:right="397"/>
              <w:jc w:val="center"/>
              <w:rPr>
                <w:i/>
                <w:color w:val="1F497D" w:themeColor="text2"/>
                <w:sz w:val="18"/>
                <w:lang w:val="pl-PL"/>
              </w:rPr>
            </w:pPr>
            <w:r w:rsidRPr="00FE5B2C">
              <w:rPr>
                <w:i/>
                <w:color w:val="1F497D" w:themeColor="text2"/>
                <w:sz w:val="18"/>
                <w:lang w:val="pl-PL"/>
              </w:rPr>
              <w:t>Miejski</w:t>
            </w:r>
            <w:r w:rsidRPr="00FE5B2C">
              <w:rPr>
                <w:i/>
                <w:color w:val="1F497D" w:themeColor="text2"/>
                <w:spacing w:val="-11"/>
                <w:sz w:val="18"/>
                <w:lang w:val="pl-PL"/>
              </w:rPr>
              <w:t xml:space="preserve"> </w:t>
            </w:r>
            <w:r w:rsidRPr="00FE5B2C">
              <w:rPr>
                <w:i/>
                <w:color w:val="1F497D" w:themeColor="text2"/>
                <w:sz w:val="18"/>
                <w:lang w:val="pl-PL"/>
              </w:rPr>
              <w:t xml:space="preserve">Zakład </w:t>
            </w:r>
            <w:r w:rsidRPr="00FE5B2C">
              <w:rPr>
                <w:i/>
                <w:color w:val="1F497D" w:themeColor="text2"/>
                <w:spacing w:val="-2"/>
                <w:sz w:val="18"/>
                <w:lang w:val="pl-PL"/>
              </w:rPr>
              <w:t>Oczyszczania</w:t>
            </w:r>
            <w:r w:rsidRPr="00FE5B2C">
              <w:rPr>
                <w:i/>
                <w:color w:val="1F497D" w:themeColor="text2"/>
                <w:sz w:val="18"/>
                <w:lang w:val="pl-PL"/>
              </w:rPr>
              <w:t xml:space="preserve"> Sp. z o.o.</w:t>
            </w:r>
          </w:p>
          <w:p w14:paraId="496C7DBA" w14:textId="77777777" w:rsidR="000C1294" w:rsidRPr="00FE5B2C" w:rsidRDefault="000C1294" w:rsidP="000C1294">
            <w:pPr>
              <w:pStyle w:val="TableParagraph"/>
              <w:spacing w:line="218" w:lineRule="exact"/>
              <w:ind w:left="406" w:right="400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64-100</w:t>
            </w:r>
            <w:r w:rsidRPr="00FE5B2C">
              <w:rPr>
                <w:color w:val="1F497D" w:themeColor="text2"/>
                <w:spacing w:val="-2"/>
                <w:sz w:val="18"/>
                <w:lang w:val="pl-PL"/>
              </w:rPr>
              <w:t xml:space="preserve"> Leszno</w:t>
            </w:r>
          </w:p>
          <w:p w14:paraId="62201AC4" w14:textId="77777777" w:rsidR="000C1294" w:rsidRPr="00FE5B2C" w:rsidRDefault="000C1294" w:rsidP="000C1294">
            <w:pPr>
              <w:pStyle w:val="TableParagraph"/>
              <w:spacing w:before="1"/>
              <w:ind w:left="406" w:right="400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Saperska</w:t>
            </w:r>
            <w:r w:rsidRPr="00FE5B2C">
              <w:rPr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FE5B2C">
              <w:rPr>
                <w:color w:val="1F497D" w:themeColor="text2"/>
                <w:spacing w:val="-5"/>
                <w:sz w:val="18"/>
                <w:lang w:val="pl-PL"/>
              </w:rPr>
              <w:t>23</w:t>
            </w:r>
          </w:p>
        </w:tc>
        <w:tc>
          <w:tcPr>
            <w:tcW w:w="1118" w:type="pct"/>
            <w:vMerge w:val="restart"/>
          </w:tcPr>
          <w:p w14:paraId="04AFB503" w14:textId="77777777" w:rsidR="000C1294" w:rsidRPr="00FE5B2C" w:rsidRDefault="000C1294" w:rsidP="000C1294">
            <w:pPr>
              <w:pStyle w:val="TableParagraph"/>
              <w:rPr>
                <w:color w:val="1F497D" w:themeColor="text2"/>
                <w:sz w:val="18"/>
                <w:lang w:val="pl-PL"/>
              </w:rPr>
            </w:pPr>
          </w:p>
          <w:p w14:paraId="63BFE577" w14:textId="77777777" w:rsidR="000C1294" w:rsidRPr="00FE5B2C" w:rsidRDefault="000C1294" w:rsidP="000C1294">
            <w:pPr>
              <w:pStyle w:val="TableParagraph"/>
              <w:spacing w:before="11"/>
              <w:rPr>
                <w:color w:val="1F497D" w:themeColor="text2"/>
                <w:sz w:val="14"/>
                <w:lang w:val="pl-PL"/>
              </w:rPr>
            </w:pPr>
          </w:p>
          <w:p w14:paraId="53D2FAF8" w14:textId="77777777" w:rsidR="000C1294" w:rsidRPr="00FE5B2C" w:rsidRDefault="000C1294" w:rsidP="000C1294">
            <w:pPr>
              <w:pStyle w:val="TableParagraph"/>
              <w:ind w:left="134" w:right="125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Zakład</w:t>
            </w:r>
            <w:r w:rsidRPr="00FE5B2C">
              <w:rPr>
                <w:color w:val="1F497D" w:themeColor="text2"/>
                <w:spacing w:val="-11"/>
                <w:sz w:val="18"/>
                <w:lang w:val="pl-PL"/>
              </w:rPr>
              <w:t xml:space="preserve"> </w:t>
            </w:r>
            <w:r w:rsidRPr="00FE5B2C">
              <w:rPr>
                <w:color w:val="1F497D" w:themeColor="text2"/>
                <w:sz w:val="18"/>
                <w:lang w:val="pl-PL"/>
              </w:rPr>
              <w:t>Zagospodarowania Odpadów w Trzebani</w:t>
            </w:r>
          </w:p>
          <w:p w14:paraId="5FF2D5C8" w14:textId="77777777" w:rsidR="000C1294" w:rsidRPr="00FE5B2C" w:rsidRDefault="000C1294" w:rsidP="000C1294">
            <w:pPr>
              <w:pStyle w:val="TableParagraph"/>
              <w:spacing w:line="219" w:lineRule="exact"/>
              <w:ind w:left="132" w:right="125"/>
              <w:jc w:val="center"/>
              <w:rPr>
                <w:color w:val="1F497D" w:themeColor="text2"/>
                <w:sz w:val="18"/>
                <w:lang w:val="pl-PL"/>
              </w:rPr>
            </w:pPr>
            <w:r>
              <w:rPr>
                <w:color w:val="1F497D" w:themeColor="text2"/>
                <w:sz w:val="18"/>
                <w:lang w:val="pl-PL"/>
              </w:rPr>
              <w:t>g</w:t>
            </w:r>
            <w:r w:rsidRPr="00FE5B2C">
              <w:rPr>
                <w:color w:val="1F497D" w:themeColor="text2"/>
                <w:sz w:val="18"/>
                <w:lang w:val="pl-PL"/>
              </w:rPr>
              <w:t>m.</w:t>
            </w:r>
            <w:r w:rsidRPr="00FE5B2C">
              <w:rPr>
                <w:color w:val="1F497D" w:themeColor="text2"/>
                <w:spacing w:val="-4"/>
                <w:sz w:val="18"/>
                <w:lang w:val="pl-PL"/>
              </w:rPr>
              <w:t xml:space="preserve"> </w:t>
            </w:r>
            <w:r w:rsidRPr="00FE5B2C">
              <w:rPr>
                <w:color w:val="1F497D" w:themeColor="text2"/>
                <w:spacing w:val="-2"/>
                <w:sz w:val="18"/>
                <w:lang w:val="pl-PL"/>
              </w:rPr>
              <w:t>Osieczna</w:t>
            </w:r>
          </w:p>
        </w:tc>
        <w:tc>
          <w:tcPr>
            <w:tcW w:w="1052" w:type="pct"/>
          </w:tcPr>
          <w:p w14:paraId="020043C2" w14:textId="77777777" w:rsidR="000C1294" w:rsidRPr="00FE5B2C" w:rsidRDefault="000C1294" w:rsidP="000C1294">
            <w:pPr>
              <w:pStyle w:val="TableParagraph"/>
              <w:spacing w:before="9"/>
              <w:rPr>
                <w:color w:val="1F497D" w:themeColor="text2"/>
                <w:sz w:val="20"/>
                <w:lang w:val="pl-PL"/>
              </w:rPr>
            </w:pPr>
          </w:p>
          <w:p w14:paraId="5F3424BE" w14:textId="77777777" w:rsidR="000C1294" w:rsidRPr="00FE5B2C" w:rsidRDefault="000C1294" w:rsidP="000C1294">
            <w:pPr>
              <w:pStyle w:val="TableParagraph"/>
              <w:ind w:left="559" w:right="551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80 </w:t>
            </w:r>
            <w:r w:rsidRPr="00FE5B2C">
              <w:rPr>
                <w:color w:val="1F497D" w:themeColor="text2"/>
                <w:spacing w:val="-2"/>
                <w:sz w:val="18"/>
                <w:lang w:val="pl-PL"/>
              </w:rPr>
              <w:t>000,00</w:t>
            </w:r>
          </w:p>
        </w:tc>
        <w:tc>
          <w:tcPr>
            <w:tcW w:w="744" w:type="pct"/>
            <w:vMerge w:val="restart"/>
          </w:tcPr>
          <w:p w14:paraId="6E7280DD" w14:textId="77777777" w:rsidR="000C1294" w:rsidRPr="00FE5B2C" w:rsidRDefault="000C1294" w:rsidP="000C1294">
            <w:pPr>
              <w:pStyle w:val="TableParagraph"/>
              <w:rPr>
                <w:color w:val="1F497D" w:themeColor="text2"/>
                <w:sz w:val="18"/>
                <w:lang w:val="pl-PL"/>
              </w:rPr>
            </w:pPr>
          </w:p>
          <w:p w14:paraId="39C68816" w14:textId="77777777" w:rsidR="000C1294" w:rsidRPr="00FE5B2C" w:rsidRDefault="000C1294" w:rsidP="000C1294">
            <w:pPr>
              <w:pStyle w:val="TableParagraph"/>
              <w:spacing w:before="11"/>
              <w:rPr>
                <w:color w:val="1F497D" w:themeColor="text2"/>
                <w:sz w:val="23"/>
                <w:lang w:val="pl-PL"/>
              </w:rPr>
            </w:pPr>
          </w:p>
          <w:p w14:paraId="105F79C1" w14:textId="77777777" w:rsidR="000C1294" w:rsidRPr="00FE5B2C" w:rsidRDefault="000C1294" w:rsidP="000C1294">
            <w:pPr>
              <w:pStyle w:val="TableParagraph"/>
              <w:spacing w:before="1"/>
              <w:ind w:left="269" w:right="257" w:firstLine="69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pacing w:val="-2"/>
                <w:sz w:val="18"/>
                <w:lang w:val="pl-PL"/>
              </w:rPr>
              <w:t>Instalacja</w:t>
            </w:r>
            <w:r w:rsidRPr="00FE5B2C">
              <w:rPr>
                <w:color w:val="1F497D" w:themeColor="text2"/>
                <w:sz w:val="18"/>
                <w:lang w:val="pl-PL"/>
              </w:rPr>
              <w:t xml:space="preserve"> </w:t>
            </w:r>
            <w:r w:rsidRPr="00FE5B2C">
              <w:rPr>
                <w:color w:val="1F497D" w:themeColor="text2"/>
                <w:spacing w:val="-2"/>
                <w:sz w:val="18"/>
                <w:lang w:val="pl-PL"/>
              </w:rPr>
              <w:t>Komunalna</w:t>
            </w:r>
          </w:p>
        </w:tc>
      </w:tr>
      <w:tr w:rsidR="000C1294" w:rsidRPr="00FE5B2C" w14:paraId="43C9FE45" w14:textId="77777777" w:rsidTr="00613931">
        <w:trPr>
          <w:trHeight w:val="726"/>
        </w:trPr>
        <w:tc>
          <w:tcPr>
            <w:tcW w:w="1061" w:type="pct"/>
          </w:tcPr>
          <w:p w14:paraId="45C54F6A" w14:textId="77777777" w:rsidR="000C1294" w:rsidRPr="00FE5B2C" w:rsidRDefault="000C1294" w:rsidP="000C1294">
            <w:pPr>
              <w:pStyle w:val="TableParagraph"/>
              <w:spacing w:before="9"/>
              <w:rPr>
                <w:color w:val="1F497D" w:themeColor="text2"/>
                <w:sz w:val="20"/>
                <w:lang w:val="pl-PL"/>
              </w:rPr>
            </w:pPr>
          </w:p>
          <w:p w14:paraId="3D84726B" w14:textId="77777777" w:rsidR="000C1294" w:rsidRPr="00FE5B2C" w:rsidRDefault="000C1294" w:rsidP="000C1294">
            <w:pPr>
              <w:pStyle w:val="TableParagraph"/>
              <w:ind w:left="107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Część </w:t>
            </w:r>
            <w:r w:rsidRPr="00FE5B2C">
              <w:rPr>
                <w:color w:val="1F497D" w:themeColor="text2"/>
                <w:spacing w:val="-2"/>
                <w:sz w:val="18"/>
                <w:lang w:val="pl-PL"/>
              </w:rPr>
              <w:t>biologiczna</w:t>
            </w:r>
          </w:p>
        </w:tc>
        <w:tc>
          <w:tcPr>
            <w:tcW w:w="1025" w:type="pct"/>
            <w:vMerge/>
            <w:tcBorders>
              <w:top w:val="nil"/>
            </w:tcBorders>
          </w:tcPr>
          <w:p w14:paraId="1D2655B4" w14:textId="77777777" w:rsidR="000C1294" w:rsidRPr="00FE5B2C" w:rsidRDefault="000C1294" w:rsidP="000C1294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118" w:type="pct"/>
            <w:vMerge/>
            <w:tcBorders>
              <w:top w:val="nil"/>
            </w:tcBorders>
          </w:tcPr>
          <w:p w14:paraId="62B2A445" w14:textId="77777777" w:rsidR="000C1294" w:rsidRPr="00FE5B2C" w:rsidRDefault="000C1294" w:rsidP="000C1294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052" w:type="pct"/>
          </w:tcPr>
          <w:p w14:paraId="7A54C8A6" w14:textId="77777777" w:rsidR="000C1294" w:rsidRPr="00FE5B2C" w:rsidRDefault="000C1294" w:rsidP="000C1294">
            <w:pPr>
              <w:pStyle w:val="TableParagraph"/>
              <w:spacing w:before="9"/>
              <w:rPr>
                <w:color w:val="1F497D" w:themeColor="text2"/>
                <w:sz w:val="20"/>
                <w:lang w:val="pl-PL"/>
              </w:rPr>
            </w:pPr>
          </w:p>
          <w:p w14:paraId="21A2837D" w14:textId="77777777" w:rsidR="000C1294" w:rsidRPr="00FE5B2C" w:rsidRDefault="000C1294" w:rsidP="000C1294">
            <w:pPr>
              <w:pStyle w:val="TableParagraph"/>
              <w:ind w:left="559" w:right="551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31</w:t>
            </w:r>
            <w:r w:rsidRPr="00FE5B2C">
              <w:rPr>
                <w:color w:val="1F497D" w:themeColor="text2"/>
                <w:spacing w:val="-2"/>
                <w:sz w:val="18"/>
                <w:lang w:val="pl-PL"/>
              </w:rPr>
              <w:t xml:space="preserve"> 000,00</w:t>
            </w:r>
          </w:p>
        </w:tc>
        <w:tc>
          <w:tcPr>
            <w:tcW w:w="744" w:type="pct"/>
            <w:vMerge/>
            <w:tcBorders>
              <w:top w:val="nil"/>
            </w:tcBorders>
          </w:tcPr>
          <w:p w14:paraId="729B1D8F" w14:textId="77777777" w:rsidR="000C1294" w:rsidRPr="00FE5B2C" w:rsidRDefault="000C1294" w:rsidP="000C1294">
            <w:pPr>
              <w:rPr>
                <w:sz w:val="2"/>
                <w:szCs w:val="2"/>
                <w:lang w:val="pl-PL"/>
              </w:rPr>
            </w:pPr>
          </w:p>
        </w:tc>
      </w:tr>
    </w:tbl>
    <w:p w14:paraId="7722A10B" w14:textId="204DB269" w:rsidR="000C1294" w:rsidRPr="00882F8B" w:rsidRDefault="000C1294" w:rsidP="000C1294">
      <w:pPr>
        <w:pStyle w:val="Legenda"/>
        <w:keepNext/>
      </w:pPr>
      <w:r w:rsidRPr="00882F8B">
        <w:t xml:space="preserve"> </w:t>
      </w:r>
      <w:bookmarkStart w:id="47" w:name="_Toc165367628"/>
      <w:r w:rsidRPr="00882F8B">
        <w:t xml:space="preserve">Tabela </w:t>
      </w:r>
      <w:r w:rsidRPr="00882F8B">
        <w:fldChar w:fldCharType="begin"/>
      </w:r>
      <w:r w:rsidRPr="00882F8B">
        <w:instrText xml:space="preserve"> SEQ Tabela \* ARABIC </w:instrText>
      </w:r>
      <w:r w:rsidRPr="00882F8B">
        <w:fldChar w:fldCharType="separate"/>
      </w:r>
      <w:r w:rsidR="00BA5743">
        <w:rPr>
          <w:noProof/>
        </w:rPr>
        <w:t>8</w:t>
      </w:r>
      <w:r w:rsidRPr="00882F8B">
        <w:fldChar w:fldCharType="end"/>
      </w:r>
      <w:r w:rsidRPr="00882F8B">
        <w:t xml:space="preserve"> Dane dotyczące instalacji MBP</w:t>
      </w:r>
      <w:bookmarkEnd w:id="47"/>
    </w:p>
    <w:p w14:paraId="1201909E" w14:textId="77777777" w:rsidR="00FE5B2C" w:rsidRDefault="00FE5B2C" w:rsidP="00FE5B2C">
      <w:pPr>
        <w:spacing w:line="240" w:lineRule="auto"/>
        <w:ind w:left="142" w:hanging="142"/>
        <w:jc w:val="both"/>
        <w:rPr>
          <w:rFonts w:cs="Arial"/>
          <w:strike/>
          <w:sz w:val="20"/>
          <w:szCs w:val="20"/>
        </w:rPr>
      </w:pPr>
    </w:p>
    <w:p w14:paraId="6115C0AF" w14:textId="77777777" w:rsidR="00F9742F" w:rsidRPr="00686927" w:rsidRDefault="00F9742F" w:rsidP="000F2876">
      <w:pPr>
        <w:spacing w:line="240" w:lineRule="auto"/>
        <w:jc w:val="both"/>
        <w:rPr>
          <w:rFonts w:cs="Arial"/>
          <w:sz w:val="24"/>
          <w:szCs w:val="24"/>
        </w:rPr>
      </w:pPr>
    </w:p>
    <w:p w14:paraId="1A8DD7C3" w14:textId="3BF6BF8B" w:rsidR="00686927" w:rsidRPr="00686927" w:rsidRDefault="00686927" w:rsidP="00B70CF1">
      <w:pPr>
        <w:tabs>
          <w:tab w:val="left" w:pos="709"/>
        </w:tabs>
        <w:spacing w:line="240" w:lineRule="auto"/>
        <w:ind w:left="709"/>
        <w:jc w:val="both"/>
        <w:rPr>
          <w:rFonts w:cs="Arial"/>
          <w:b w:val="0"/>
          <w:bCs/>
          <w:sz w:val="24"/>
          <w:szCs w:val="24"/>
        </w:rPr>
      </w:pPr>
      <w:r w:rsidRPr="00890577">
        <w:rPr>
          <w:rFonts w:cs="Arial"/>
          <w:b w:val="0"/>
          <w:bCs/>
          <w:sz w:val="24"/>
          <w:szCs w:val="24"/>
        </w:rPr>
        <w:t>W 202</w:t>
      </w:r>
      <w:r w:rsidR="00B70CF1">
        <w:rPr>
          <w:rFonts w:cs="Arial"/>
          <w:b w:val="0"/>
          <w:bCs/>
          <w:sz w:val="24"/>
          <w:szCs w:val="24"/>
        </w:rPr>
        <w:t>3</w:t>
      </w:r>
      <w:r w:rsidRPr="00890577">
        <w:rPr>
          <w:rFonts w:cs="Arial"/>
          <w:b w:val="0"/>
          <w:bCs/>
          <w:sz w:val="24"/>
          <w:szCs w:val="24"/>
        </w:rPr>
        <w:t xml:space="preserve"> r. z terenu KZGRL z nieruchomości zamieszkałych i niezamieszkałych odebrano łącznie </w:t>
      </w:r>
      <w:r w:rsidR="00B70CF1" w:rsidRPr="00B70CF1">
        <w:rPr>
          <w:rFonts w:cs="Arial"/>
          <w:b w:val="0"/>
          <w:bCs/>
          <w:sz w:val="24"/>
          <w:szCs w:val="24"/>
        </w:rPr>
        <w:t>95 046,625</w:t>
      </w:r>
      <w:r w:rsidR="00B70CF1">
        <w:rPr>
          <w:rFonts w:cs="Arial"/>
          <w:b w:val="0"/>
          <w:bCs/>
          <w:sz w:val="24"/>
          <w:szCs w:val="24"/>
        </w:rPr>
        <w:t xml:space="preserve"> </w:t>
      </w:r>
      <w:r w:rsidRPr="00890577">
        <w:rPr>
          <w:rFonts w:cs="Arial"/>
          <w:b w:val="0"/>
          <w:bCs/>
          <w:sz w:val="24"/>
          <w:szCs w:val="24"/>
        </w:rPr>
        <w:t>Mg odpadów komunalnych, z czego do części mechanicznej instalacji trafi</w:t>
      </w:r>
      <w:r w:rsidR="0075029F" w:rsidRPr="00890577">
        <w:rPr>
          <w:rFonts w:cs="Arial"/>
          <w:b w:val="0"/>
          <w:bCs/>
          <w:sz w:val="24"/>
          <w:szCs w:val="24"/>
        </w:rPr>
        <w:t>ły</w:t>
      </w:r>
      <w:r w:rsidRPr="00890577">
        <w:rPr>
          <w:rFonts w:cs="Arial"/>
          <w:b w:val="0"/>
          <w:bCs/>
          <w:sz w:val="24"/>
          <w:szCs w:val="24"/>
        </w:rPr>
        <w:t xml:space="preserve"> odpady zmieszane </w:t>
      </w:r>
      <w:r w:rsidR="005531B8" w:rsidRPr="00890577">
        <w:rPr>
          <w:rFonts w:cs="Arial"/>
          <w:b w:val="0"/>
          <w:bCs/>
          <w:sz w:val="24"/>
          <w:szCs w:val="24"/>
        </w:rPr>
        <w:t>i segregowane, głównie tworzywa sztuczne</w:t>
      </w:r>
      <w:r w:rsidR="0075029F" w:rsidRPr="00890577">
        <w:rPr>
          <w:rFonts w:cs="Arial"/>
          <w:b w:val="0"/>
          <w:bCs/>
          <w:sz w:val="24"/>
          <w:szCs w:val="24"/>
        </w:rPr>
        <w:t>, natomiast do części biologicznej bioodpady. W związku z powyższym zdolności przerobowe instalacji są wystarczające.</w:t>
      </w:r>
    </w:p>
    <w:p w14:paraId="4E9B13AE" w14:textId="77777777" w:rsidR="00686927" w:rsidRDefault="00686927" w:rsidP="000F2876">
      <w:pPr>
        <w:spacing w:line="240" w:lineRule="auto"/>
        <w:jc w:val="both"/>
        <w:rPr>
          <w:rFonts w:cs="Arial"/>
          <w:sz w:val="20"/>
          <w:szCs w:val="20"/>
        </w:rPr>
      </w:pPr>
    </w:p>
    <w:p w14:paraId="33DD2C3A" w14:textId="77777777" w:rsidR="00104756" w:rsidRPr="00F03C48" w:rsidRDefault="00104756" w:rsidP="000F2876">
      <w:pPr>
        <w:spacing w:line="240" w:lineRule="auto"/>
        <w:jc w:val="both"/>
        <w:rPr>
          <w:rFonts w:cs="Arial"/>
          <w:sz w:val="20"/>
          <w:szCs w:val="20"/>
        </w:rPr>
      </w:pPr>
    </w:p>
    <w:tbl>
      <w:tblPr>
        <w:tblStyle w:val="TableNormal"/>
        <w:tblpPr w:leftFromText="141" w:rightFromText="141" w:vertAnchor="text" w:horzAnchor="margin" w:tblpY="45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81"/>
        <w:gridCol w:w="2719"/>
        <w:gridCol w:w="2001"/>
        <w:gridCol w:w="2061"/>
      </w:tblGrid>
      <w:tr w:rsidR="000C1294" w:rsidRPr="008F093C" w14:paraId="64485CF3" w14:textId="77777777" w:rsidTr="000C1294">
        <w:trPr>
          <w:trHeight w:val="729"/>
        </w:trPr>
        <w:tc>
          <w:tcPr>
            <w:tcW w:w="1259" w:type="pct"/>
            <w:shd w:val="clear" w:color="auto" w:fill="D8D8D8"/>
          </w:tcPr>
          <w:p w14:paraId="71007319" w14:textId="77777777" w:rsidR="000C1294" w:rsidRPr="00FE5B2C" w:rsidRDefault="000C1294" w:rsidP="000C1294">
            <w:pPr>
              <w:pStyle w:val="TableParagraph"/>
              <w:rPr>
                <w:color w:val="1F497D" w:themeColor="text2"/>
                <w:sz w:val="20"/>
                <w:lang w:val="pl-PL"/>
              </w:rPr>
            </w:pPr>
          </w:p>
          <w:p w14:paraId="394C83E3" w14:textId="77777777" w:rsidR="000C1294" w:rsidRPr="00FE5B2C" w:rsidRDefault="000C1294" w:rsidP="000C1294">
            <w:pPr>
              <w:pStyle w:val="TableParagraph"/>
              <w:jc w:val="center"/>
              <w:rPr>
                <w:b/>
                <w:color w:val="1F497D" w:themeColor="text2"/>
                <w:sz w:val="18"/>
                <w:lang w:val="pl-PL"/>
              </w:rPr>
            </w:pPr>
            <w:r w:rsidRPr="00FE5B2C">
              <w:rPr>
                <w:b/>
                <w:color w:val="1F497D" w:themeColor="text2"/>
                <w:sz w:val="18"/>
                <w:lang w:val="pl-PL"/>
              </w:rPr>
              <w:t>Rodzaj instalacji</w:t>
            </w:r>
          </w:p>
        </w:tc>
        <w:tc>
          <w:tcPr>
            <w:tcW w:w="1500" w:type="pct"/>
            <w:shd w:val="clear" w:color="auto" w:fill="D8D8D8"/>
          </w:tcPr>
          <w:p w14:paraId="476C7468" w14:textId="77777777" w:rsidR="000C1294" w:rsidRPr="00FE5B2C" w:rsidRDefault="000C1294" w:rsidP="000C1294">
            <w:pPr>
              <w:pStyle w:val="TableParagraph"/>
              <w:ind w:left="840" w:hanging="346"/>
              <w:rPr>
                <w:b/>
                <w:color w:val="1F497D" w:themeColor="text2"/>
                <w:sz w:val="18"/>
                <w:lang w:val="pl-PL"/>
              </w:rPr>
            </w:pPr>
            <w:r w:rsidRPr="00FE5B2C">
              <w:rPr>
                <w:b/>
                <w:color w:val="1F497D" w:themeColor="text2"/>
                <w:sz w:val="18"/>
                <w:lang w:val="pl-PL"/>
              </w:rPr>
              <w:t>Nazwa</w:t>
            </w:r>
            <w:r w:rsidRPr="00FE5B2C">
              <w:rPr>
                <w:b/>
                <w:color w:val="1F497D" w:themeColor="text2"/>
                <w:spacing w:val="-11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z w:val="18"/>
                <w:lang w:val="pl-PL"/>
              </w:rPr>
              <w:t>i</w:t>
            </w:r>
            <w:r w:rsidRPr="00FE5B2C">
              <w:rPr>
                <w:b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z w:val="18"/>
                <w:lang w:val="pl-PL"/>
              </w:rPr>
              <w:t>adres</w:t>
            </w:r>
            <w:r w:rsidRPr="00FE5B2C">
              <w:rPr>
                <w:b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z w:val="18"/>
                <w:lang w:val="pl-PL"/>
              </w:rPr>
              <w:t xml:space="preserve">podmiotu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zarządzającego</w:t>
            </w:r>
          </w:p>
        </w:tc>
        <w:tc>
          <w:tcPr>
            <w:tcW w:w="1104" w:type="pct"/>
            <w:shd w:val="clear" w:color="auto" w:fill="D8D8D8"/>
          </w:tcPr>
          <w:p w14:paraId="26BA8490" w14:textId="77777777" w:rsidR="000C1294" w:rsidRPr="00FE5B2C" w:rsidRDefault="000C1294" w:rsidP="000C1294">
            <w:pPr>
              <w:pStyle w:val="TableParagraph"/>
              <w:ind w:right="211"/>
              <w:jc w:val="center"/>
              <w:rPr>
                <w:b/>
                <w:color w:val="1F497D" w:themeColor="text2"/>
                <w:spacing w:val="-2"/>
                <w:sz w:val="18"/>
                <w:lang w:val="pl-PL"/>
              </w:rPr>
            </w:pPr>
          </w:p>
          <w:p w14:paraId="5C7C466D" w14:textId="77777777" w:rsidR="000C1294" w:rsidRPr="00FE5B2C" w:rsidRDefault="000C1294" w:rsidP="000C1294">
            <w:pPr>
              <w:pStyle w:val="TableParagraph"/>
              <w:ind w:right="211" w:firstLine="78"/>
              <w:jc w:val="center"/>
              <w:rPr>
                <w:b/>
                <w:color w:val="1F497D" w:themeColor="text2"/>
                <w:sz w:val="18"/>
                <w:lang w:val="pl-PL"/>
              </w:rPr>
            </w:pP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Adres instalacji</w:t>
            </w:r>
          </w:p>
        </w:tc>
        <w:tc>
          <w:tcPr>
            <w:tcW w:w="1137" w:type="pct"/>
            <w:shd w:val="clear" w:color="auto" w:fill="D8D8D8"/>
          </w:tcPr>
          <w:p w14:paraId="26A6B3B1" w14:textId="77777777" w:rsidR="000C1294" w:rsidRPr="00FE5B2C" w:rsidRDefault="000C1294" w:rsidP="000C1294">
            <w:pPr>
              <w:pStyle w:val="TableParagraph"/>
              <w:ind w:firstLine="6"/>
              <w:jc w:val="center"/>
              <w:rPr>
                <w:b/>
                <w:color w:val="1F497D" w:themeColor="text2"/>
                <w:sz w:val="18"/>
                <w:lang w:val="pl-PL"/>
              </w:rPr>
            </w:pP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Zdolności</w:t>
            </w:r>
            <w:r w:rsidRPr="00FE5B2C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przerobowe</w:t>
            </w:r>
            <w:r w:rsidRPr="00FE5B2C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FE5B2C">
              <w:rPr>
                <w:b/>
                <w:color w:val="1F497D" w:themeColor="text2"/>
                <w:spacing w:val="-2"/>
                <w:sz w:val="18"/>
                <w:lang w:val="pl-PL"/>
              </w:rPr>
              <w:t>[Mg/rok]</w:t>
            </w:r>
          </w:p>
        </w:tc>
      </w:tr>
      <w:tr w:rsidR="000C1294" w:rsidRPr="008F093C" w14:paraId="2CAB5B81" w14:textId="77777777" w:rsidTr="000C1294">
        <w:trPr>
          <w:trHeight w:val="894"/>
        </w:trPr>
        <w:tc>
          <w:tcPr>
            <w:tcW w:w="1259" w:type="pct"/>
          </w:tcPr>
          <w:p w14:paraId="4722B357" w14:textId="77777777" w:rsidR="000C1294" w:rsidRPr="00FE5B2C" w:rsidRDefault="000C1294" w:rsidP="000C1294">
            <w:pPr>
              <w:pStyle w:val="TableParagraph"/>
              <w:spacing w:line="207" w:lineRule="exact"/>
              <w:ind w:right="222"/>
              <w:jc w:val="center"/>
              <w:rPr>
                <w:color w:val="1F497D" w:themeColor="text2"/>
                <w:sz w:val="18"/>
                <w:lang w:val="pl-PL"/>
              </w:rPr>
            </w:pPr>
          </w:p>
          <w:p w14:paraId="1946DB03" w14:textId="77777777" w:rsidR="000C1294" w:rsidRDefault="000C1294" w:rsidP="000C1294">
            <w:pPr>
              <w:pStyle w:val="TableParagraph"/>
              <w:spacing w:line="207" w:lineRule="exact"/>
              <w:ind w:right="222" w:firstLine="134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Kompostownia </w:t>
            </w:r>
          </w:p>
          <w:p w14:paraId="4E4CC3BA" w14:textId="77777777" w:rsidR="000C1294" w:rsidRPr="00FE5B2C" w:rsidRDefault="000C1294" w:rsidP="000C1294">
            <w:pPr>
              <w:pStyle w:val="TableParagraph"/>
              <w:spacing w:line="207" w:lineRule="exact"/>
              <w:ind w:right="222" w:firstLine="134"/>
              <w:jc w:val="center"/>
              <w:rPr>
                <w:color w:val="1F497D" w:themeColor="text2"/>
                <w:sz w:val="18"/>
                <w:lang w:val="pl-PL"/>
              </w:rPr>
            </w:pPr>
            <w:proofErr w:type="spellStart"/>
            <w:r w:rsidRPr="00FE5B2C">
              <w:rPr>
                <w:color w:val="1F497D" w:themeColor="text2"/>
                <w:sz w:val="18"/>
                <w:lang w:val="pl-PL"/>
              </w:rPr>
              <w:t>pryzmowa</w:t>
            </w:r>
            <w:proofErr w:type="spellEnd"/>
          </w:p>
        </w:tc>
        <w:tc>
          <w:tcPr>
            <w:tcW w:w="1500" w:type="pct"/>
            <w:vMerge w:val="restart"/>
          </w:tcPr>
          <w:p w14:paraId="71FD94E7" w14:textId="77777777" w:rsidR="000C1294" w:rsidRPr="00FE5B2C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</w:p>
          <w:p w14:paraId="2846560F" w14:textId="77777777" w:rsidR="000C1294" w:rsidRPr="00FE5B2C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</w:p>
          <w:p w14:paraId="2D6045E8" w14:textId="77777777" w:rsidR="000C1294" w:rsidRPr="00FE5B2C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</w:p>
          <w:p w14:paraId="6166A18E" w14:textId="77777777" w:rsidR="000C1294" w:rsidRPr="00FE5B2C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</w:p>
          <w:p w14:paraId="3950C158" w14:textId="77777777" w:rsidR="000C1294" w:rsidRPr="00FE5B2C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</w:p>
          <w:p w14:paraId="6A161100" w14:textId="77777777" w:rsidR="000C1294" w:rsidRPr="00FE5B2C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  <w:r w:rsidRPr="00FE5B2C">
              <w:rPr>
                <w:i/>
                <w:color w:val="1F497D" w:themeColor="text2"/>
                <w:sz w:val="18"/>
                <w:lang w:val="pl-PL"/>
              </w:rPr>
              <w:t>Miejski</w:t>
            </w:r>
            <w:r w:rsidRPr="00FE5B2C">
              <w:rPr>
                <w:i/>
                <w:color w:val="1F497D" w:themeColor="text2"/>
                <w:spacing w:val="-11"/>
                <w:sz w:val="18"/>
                <w:lang w:val="pl-PL"/>
              </w:rPr>
              <w:t xml:space="preserve"> </w:t>
            </w:r>
            <w:r w:rsidRPr="00FE5B2C">
              <w:rPr>
                <w:i/>
                <w:color w:val="1F497D" w:themeColor="text2"/>
                <w:sz w:val="18"/>
                <w:lang w:val="pl-PL"/>
              </w:rPr>
              <w:t>Zakład</w:t>
            </w:r>
            <w:r w:rsidRPr="00FE5B2C">
              <w:rPr>
                <w:i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FE5B2C">
              <w:rPr>
                <w:i/>
                <w:color w:val="1F497D" w:themeColor="text2"/>
                <w:sz w:val="18"/>
                <w:lang w:val="pl-PL"/>
              </w:rPr>
              <w:t>Oczyszczania</w:t>
            </w:r>
            <w:r w:rsidRPr="00FE5B2C">
              <w:rPr>
                <w:i/>
                <w:color w:val="1F497D" w:themeColor="text2"/>
                <w:spacing w:val="-10"/>
                <w:sz w:val="18"/>
                <w:lang w:val="pl-PL"/>
              </w:rPr>
              <w:t xml:space="preserve">    </w:t>
            </w:r>
            <w:r>
              <w:rPr>
                <w:i/>
                <w:color w:val="1F497D" w:themeColor="text2"/>
                <w:spacing w:val="-10"/>
                <w:sz w:val="18"/>
                <w:lang w:val="pl-PL"/>
              </w:rPr>
              <w:t xml:space="preserve">      </w:t>
            </w:r>
            <w:r w:rsidRPr="00FE5B2C">
              <w:rPr>
                <w:i/>
                <w:color w:val="1F497D" w:themeColor="text2"/>
                <w:sz w:val="18"/>
                <w:lang w:val="pl-PL"/>
              </w:rPr>
              <w:t>Sp. z o.o.</w:t>
            </w:r>
          </w:p>
          <w:p w14:paraId="6B972A81" w14:textId="77777777" w:rsidR="000C1294" w:rsidRPr="00FE5B2C" w:rsidRDefault="000C1294" w:rsidP="000C1294">
            <w:pPr>
              <w:pStyle w:val="TableParagraph"/>
              <w:spacing w:line="219" w:lineRule="exact"/>
              <w:ind w:left="251" w:right="242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64-100</w:t>
            </w:r>
            <w:r w:rsidRPr="00FE5B2C">
              <w:rPr>
                <w:color w:val="1F497D" w:themeColor="text2"/>
                <w:spacing w:val="-2"/>
                <w:sz w:val="18"/>
                <w:lang w:val="pl-PL"/>
              </w:rPr>
              <w:t xml:space="preserve"> Leszno</w:t>
            </w:r>
          </w:p>
          <w:p w14:paraId="21467A38" w14:textId="77777777" w:rsidR="000C1294" w:rsidRPr="00FE5B2C" w:rsidRDefault="000C1294" w:rsidP="000C1294">
            <w:pPr>
              <w:pStyle w:val="TableParagraph"/>
              <w:spacing w:line="208" w:lineRule="exact"/>
              <w:ind w:left="247" w:right="242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Saperska</w:t>
            </w:r>
            <w:r w:rsidRPr="00FE5B2C">
              <w:rPr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FE5B2C">
              <w:rPr>
                <w:color w:val="1F497D" w:themeColor="text2"/>
                <w:spacing w:val="-5"/>
                <w:sz w:val="18"/>
                <w:lang w:val="pl-PL"/>
              </w:rPr>
              <w:t>23</w:t>
            </w:r>
          </w:p>
        </w:tc>
        <w:tc>
          <w:tcPr>
            <w:tcW w:w="1104" w:type="pct"/>
          </w:tcPr>
          <w:p w14:paraId="27CB8ACA" w14:textId="77777777" w:rsidR="000C1294" w:rsidRPr="00FE5B2C" w:rsidRDefault="000C1294" w:rsidP="000C1294">
            <w:pPr>
              <w:pStyle w:val="TableParagraph"/>
              <w:rPr>
                <w:color w:val="1F497D" w:themeColor="text2"/>
                <w:sz w:val="18"/>
                <w:lang w:val="pl-PL"/>
              </w:rPr>
            </w:pPr>
          </w:p>
          <w:p w14:paraId="4698360F" w14:textId="77777777" w:rsidR="000C1294" w:rsidRPr="00FE5B2C" w:rsidRDefault="000C1294" w:rsidP="000C1294">
            <w:pPr>
              <w:pStyle w:val="TableParagraph"/>
              <w:spacing w:before="117"/>
              <w:ind w:left="290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     Gola gm. Gostyń</w:t>
            </w:r>
          </w:p>
        </w:tc>
        <w:tc>
          <w:tcPr>
            <w:tcW w:w="1137" w:type="pct"/>
          </w:tcPr>
          <w:p w14:paraId="585EACA6" w14:textId="77777777" w:rsidR="000C1294" w:rsidRPr="00FE5B2C" w:rsidRDefault="000C1294" w:rsidP="000C1294">
            <w:pPr>
              <w:pStyle w:val="TableParagraph"/>
              <w:ind w:left="190" w:right="80"/>
              <w:rPr>
                <w:color w:val="1F497D" w:themeColor="text2"/>
                <w:sz w:val="18"/>
                <w:lang w:val="pl-PL"/>
              </w:rPr>
            </w:pPr>
          </w:p>
          <w:p w14:paraId="431235EB" w14:textId="77777777" w:rsidR="000C1294" w:rsidRPr="00FE5B2C" w:rsidRDefault="000C1294" w:rsidP="000C1294">
            <w:pPr>
              <w:pStyle w:val="TableParagraph"/>
              <w:ind w:left="190" w:right="80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350,00</w:t>
            </w:r>
          </w:p>
        </w:tc>
      </w:tr>
      <w:tr w:rsidR="000C1294" w:rsidRPr="008F093C" w14:paraId="0238A786" w14:textId="77777777" w:rsidTr="000C1294">
        <w:trPr>
          <w:trHeight w:val="894"/>
        </w:trPr>
        <w:tc>
          <w:tcPr>
            <w:tcW w:w="1259" w:type="pct"/>
          </w:tcPr>
          <w:p w14:paraId="44E22341" w14:textId="77777777" w:rsidR="000C1294" w:rsidRPr="00FE5B2C" w:rsidRDefault="000C1294" w:rsidP="000C1294">
            <w:pPr>
              <w:pStyle w:val="TableParagraph"/>
              <w:spacing w:before="8"/>
              <w:ind w:left="232" w:right="220" w:hanging="4"/>
              <w:jc w:val="center"/>
              <w:rPr>
                <w:color w:val="1F497D" w:themeColor="text2"/>
                <w:sz w:val="18"/>
                <w:lang w:val="pl-PL"/>
              </w:rPr>
            </w:pPr>
          </w:p>
          <w:p w14:paraId="326F41B7" w14:textId="77777777" w:rsidR="000C1294" w:rsidRPr="00FE5B2C" w:rsidRDefault="000C1294" w:rsidP="000C1294">
            <w:pPr>
              <w:pStyle w:val="TableParagraph"/>
              <w:spacing w:before="8"/>
              <w:ind w:left="232" w:right="220" w:hanging="4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Kompostownia </w:t>
            </w:r>
            <w:proofErr w:type="spellStart"/>
            <w:r w:rsidRPr="00FE5B2C">
              <w:rPr>
                <w:color w:val="1F497D" w:themeColor="text2"/>
                <w:sz w:val="18"/>
                <w:lang w:val="pl-PL"/>
              </w:rPr>
              <w:t>pryzmowa</w:t>
            </w:r>
            <w:proofErr w:type="spellEnd"/>
          </w:p>
        </w:tc>
        <w:tc>
          <w:tcPr>
            <w:tcW w:w="1500" w:type="pct"/>
            <w:vMerge/>
          </w:tcPr>
          <w:p w14:paraId="7138DFCC" w14:textId="77777777" w:rsidR="000C1294" w:rsidRPr="00FE5B2C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</w:p>
        </w:tc>
        <w:tc>
          <w:tcPr>
            <w:tcW w:w="1104" w:type="pct"/>
          </w:tcPr>
          <w:p w14:paraId="2DEE788A" w14:textId="77777777" w:rsidR="000C1294" w:rsidRPr="00FE5B2C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</w:p>
          <w:p w14:paraId="30932179" w14:textId="77777777" w:rsidR="000C1294" w:rsidRPr="00FE5B2C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Rawicz</w:t>
            </w:r>
          </w:p>
        </w:tc>
        <w:tc>
          <w:tcPr>
            <w:tcW w:w="1137" w:type="pct"/>
          </w:tcPr>
          <w:p w14:paraId="1777E28C" w14:textId="77777777" w:rsidR="000C1294" w:rsidRPr="00FE5B2C" w:rsidRDefault="000C1294" w:rsidP="000C1294">
            <w:pPr>
              <w:pStyle w:val="TableParagraph"/>
              <w:spacing w:before="12"/>
              <w:jc w:val="center"/>
              <w:rPr>
                <w:color w:val="1F497D" w:themeColor="text2"/>
                <w:sz w:val="17"/>
                <w:lang w:val="pl-PL"/>
              </w:rPr>
            </w:pPr>
          </w:p>
          <w:p w14:paraId="6D3AC230" w14:textId="77777777" w:rsidR="000C1294" w:rsidRPr="00FE5B2C" w:rsidRDefault="000C1294" w:rsidP="000C1294">
            <w:pPr>
              <w:pStyle w:val="TableParagraph"/>
              <w:spacing w:before="12"/>
              <w:jc w:val="center"/>
              <w:rPr>
                <w:color w:val="1F497D" w:themeColor="text2"/>
                <w:sz w:val="18"/>
                <w:szCs w:val="18"/>
                <w:lang w:val="pl-PL"/>
              </w:rPr>
            </w:pPr>
            <w:r w:rsidRPr="00FE5B2C">
              <w:rPr>
                <w:color w:val="1F497D" w:themeColor="text2"/>
                <w:sz w:val="18"/>
                <w:szCs w:val="18"/>
                <w:lang w:val="pl-PL"/>
              </w:rPr>
              <w:t>350,00</w:t>
            </w:r>
          </w:p>
        </w:tc>
      </w:tr>
      <w:tr w:rsidR="000C1294" w:rsidRPr="008F093C" w14:paraId="7501A581" w14:textId="77777777" w:rsidTr="000C1294">
        <w:trPr>
          <w:trHeight w:val="894"/>
        </w:trPr>
        <w:tc>
          <w:tcPr>
            <w:tcW w:w="1259" w:type="pct"/>
          </w:tcPr>
          <w:p w14:paraId="527F6B5D" w14:textId="77777777" w:rsidR="000C1294" w:rsidRPr="00FE5B2C" w:rsidRDefault="000C1294" w:rsidP="000C1294">
            <w:pPr>
              <w:pStyle w:val="TableParagraph"/>
              <w:spacing w:before="8"/>
              <w:ind w:left="232" w:right="220" w:hanging="4"/>
              <w:jc w:val="center"/>
              <w:rPr>
                <w:color w:val="1F497D" w:themeColor="text2"/>
                <w:sz w:val="18"/>
                <w:lang w:val="pl-PL"/>
              </w:rPr>
            </w:pPr>
          </w:p>
          <w:p w14:paraId="7D46A4A7" w14:textId="77777777" w:rsidR="000C1294" w:rsidRPr="00FE5B2C" w:rsidRDefault="000C1294" w:rsidP="000C1294">
            <w:pPr>
              <w:pStyle w:val="TableParagraph"/>
              <w:spacing w:before="8"/>
              <w:ind w:left="232" w:right="220" w:hanging="4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Kompostownia </w:t>
            </w:r>
            <w:proofErr w:type="spellStart"/>
            <w:r w:rsidRPr="00FE5B2C">
              <w:rPr>
                <w:color w:val="1F497D" w:themeColor="text2"/>
                <w:sz w:val="18"/>
                <w:lang w:val="pl-PL"/>
              </w:rPr>
              <w:t>pryzmowa</w:t>
            </w:r>
            <w:proofErr w:type="spellEnd"/>
          </w:p>
        </w:tc>
        <w:tc>
          <w:tcPr>
            <w:tcW w:w="1500" w:type="pct"/>
            <w:vMerge/>
          </w:tcPr>
          <w:p w14:paraId="1A2791A8" w14:textId="77777777" w:rsidR="000C1294" w:rsidRPr="00FE5B2C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</w:p>
        </w:tc>
        <w:tc>
          <w:tcPr>
            <w:tcW w:w="1104" w:type="pct"/>
          </w:tcPr>
          <w:p w14:paraId="7B0B9E96" w14:textId="77777777" w:rsidR="000C1294" w:rsidRPr="00FE5B2C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</w:p>
          <w:p w14:paraId="07CFE86A" w14:textId="77777777" w:rsidR="000C1294" w:rsidRPr="00FE5B2C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Trzebania </w:t>
            </w:r>
          </w:p>
          <w:p w14:paraId="4E13F12A" w14:textId="77777777" w:rsidR="000C1294" w:rsidRPr="00FE5B2C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gm. Osieczna</w:t>
            </w:r>
          </w:p>
        </w:tc>
        <w:tc>
          <w:tcPr>
            <w:tcW w:w="1137" w:type="pct"/>
          </w:tcPr>
          <w:p w14:paraId="6E17BD1C" w14:textId="77777777" w:rsidR="000C1294" w:rsidRPr="00FE5B2C" w:rsidRDefault="000C1294" w:rsidP="000C1294">
            <w:pPr>
              <w:pStyle w:val="TableParagraph"/>
              <w:spacing w:before="12"/>
              <w:jc w:val="center"/>
              <w:rPr>
                <w:color w:val="1F497D" w:themeColor="text2"/>
                <w:sz w:val="17"/>
                <w:lang w:val="pl-PL"/>
              </w:rPr>
            </w:pPr>
          </w:p>
          <w:p w14:paraId="1FBEC7BF" w14:textId="77777777" w:rsidR="000C1294" w:rsidRPr="00FE5B2C" w:rsidRDefault="000C1294" w:rsidP="000C1294">
            <w:pPr>
              <w:pStyle w:val="TableParagraph"/>
              <w:spacing w:before="12"/>
              <w:jc w:val="center"/>
              <w:rPr>
                <w:color w:val="1F497D" w:themeColor="text2"/>
                <w:sz w:val="18"/>
                <w:szCs w:val="18"/>
                <w:lang w:val="pl-PL"/>
              </w:rPr>
            </w:pPr>
            <w:r w:rsidRPr="00FE5B2C">
              <w:rPr>
                <w:color w:val="1F497D" w:themeColor="text2"/>
                <w:sz w:val="18"/>
                <w:szCs w:val="18"/>
                <w:lang w:val="pl-PL"/>
              </w:rPr>
              <w:t>1300,00</w:t>
            </w:r>
          </w:p>
        </w:tc>
      </w:tr>
      <w:tr w:rsidR="000C1294" w:rsidRPr="008F093C" w14:paraId="03429FE5" w14:textId="77777777" w:rsidTr="000C1294">
        <w:trPr>
          <w:trHeight w:val="894"/>
        </w:trPr>
        <w:tc>
          <w:tcPr>
            <w:tcW w:w="1259" w:type="pct"/>
          </w:tcPr>
          <w:p w14:paraId="5B372BC4" w14:textId="77777777" w:rsidR="000C1294" w:rsidRPr="00FE5B2C" w:rsidRDefault="000C1294" w:rsidP="000C1294">
            <w:pPr>
              <w:pStyle w:val="TableParagraph"/>
              <w:spacing w:before="8"/>
              <w:ind w:left="232" w:right="220" w:hanging="4"/>
              <w:jc w:val="center"/>
              <w:rPr>
                <w:color w:val="1F497D" w:themeColor="text2"/>
                <w:sz w:val="18"/>
                <w:lang w:val="pl-PL"/>
              </w:rPr>
            </w:pPr>
          </w:p>
          <w:p w14:paraId="6E96D93D" w14:textId="77777777" w:rsidR="000C1294" w:rsidRPr="00FE5B2C" w:rsidRDefault="000C1294" w:rsidP="000C1294">
            <w:pPr>
              <w:pStyle w:val="TableParagraph"/>
              <w:spacing w:before="8"/>
              <w:ind w:left="232" w:right="220" w:hanging="4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Kompostownia </w:t>
            </w:r>
            <w:proofErr w:type="spellStart"/>
            <w:r w:rsidRPr="00FE5B2C">
              <w:rPr>
                <w:color w:val="1F497D" w:themeColor="text2"/>
                <w:sz w:val="18"/>
                <w:lang w:val="pl-PL"/>
              </w:rPr>
              <w:t>pryzmowa</w:t>
            </w:r>
            <w:proofErr w:type="spellEnd"/>
          </w:p>
        </w:tc>
        <w:tc>
          <w:tcPr>
            <w:tcW w:w="1500" w:type="pct"/>
            <w:vMerge/>
          </w:tcPr>
          <w:p w14:paraId="2C18ED9A" w14:textId="77777777" w:rsidR="000C1294" w:rsidRPr="00FE5B2C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</w:p>
        </w:tc>
        <w:tc>
          <w:tcPr>
            <w:tcW w:w="1104" w:type="pct"/>
          </w:tcPr>
          <w:p w14:paraId="535FEAE9" w14:textId="77777777" w:rsidR="000C1294" w:rsidRPr="00FE5B2C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</w:p>
          <w:p w14:paraId="21C3CECE" w14:textId="77777777" w:rsidR="000C1294" w:rsidRPr="00FE5B2C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 xml:space="preserve">Koszanowo </w:t>
            </w:r>
          </w:p>
          <w:p w14:paraId="6FE1665C" w14:textId="77777777" w:rsidR="000C1294" w:rsidRPr="00FE5B2C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  <w:r w:rsidRPr="00FE5B2C">
              <w:rPr>
                <w:color w:val="1F497D" w:themeColor="text2"/>
                <w:sz w:val="18"/>
                <w:lang w:val="pl-PL"/>
              </w:rPr>
              <w:t>gm. Śmigiel</w:t>
            </w:r>
          </w:p>
        </w:tc>
        <w:tc>
          <w:tcPr>
            <w:tcW w:w="1137" w:type="pct"/>
          </w:tcPr>
          <w:p w14:paraId="3520DA19" w14:textId="77777777" w:rsidR="000C1294" w:rsidRPr="00FE5B2C" w:rsidRDefault="000C1294" w:rsidP="000C1294">
            <w:pPr>
              <w:pStyle w:val="TableParagraph"/>
              <w:spacing w:before="12"/>
              <w:jc w:val="center"/>
              <w:rPr>
                <w:color w:val="1F497D" w:themeColor="text2"/>
                <w:sz w:val="17"/>
                <w:lang w:val="pl-PL"/>
              </w:rPr>
            </w:pPr>
          </w:p>
          <w:p w14:paraId="485BC287" w14:textId="77777777" w:rsidR="000C1294" w:rsidRPr="00FE5B2C" w:rsidRDefault="000C1294" w:rsidP="000C1294">
            <w:pPr>
              <w:pStyle w:val="TableParagraph"/>
              <w:spacing w:before="12"/>
              <w:jc w:val="center"/>
              <w:rPr>
                <w:color w:val="1F497D" w:themeColor="text2"/>
                <w:sz w:val="18"/>
                <w:szCs w:val="18"/>
                <w:lang w:val="pl-PL"/>
              </w:rPr>
            </w:pPr>
            <w:r w:rsidRPr="00FE5B2C">
              <w:rPr>
                <w:color w:val="1F497D" w:themeColor="text2"/>
                <w:sz w:val="18"/>
                <w:szCs w:val="18"/>
                <w:lang w:val="pl-PL"/>
              </w:rPr>
              <w:t>350,00</w:t>
            </w:r>
          </w:p>
        </w:tc>
      </w:tr>
    </w:tbl>
    <w:p w14:paraId="618329FE" w14:textId="16EB2FE5" w:rsidR="000C1294" w:rsidRPr="00882F8B" w:rsidRDefault="000C1294" w:rsidP="000C1294">
      <w:pPr>
        <w:pStyle w:val="Legenda"/>
        <w:keepNext/>
      </w:pPr>
      <w:r w:rsidRPr="00882F8B">
        <w:t xml:space="preserve"> </w:t>
      </w:r>
      <w:bookmarkStart w:id="48" w:name="_Toc165367629"/>
      <w:r w:rsidRPr="00882F8B">
        <w:t xml:space="preserve">Tabela </w:t>
      </w:r>
      <w:r w:rsidRPr="00882F8B">
        <w:fldChar w:fldCharType="begin"/>
      </w:r>
      <w:r w:rsidRPr="00882F8B">
        <w:instrText xml:space="preserve"> SEQ Tabela \* ARABIC </w:instrText>
      </w:r>
      <w:r w:rsidRPr="00882F8B">
        <w:fldChar w:fldCharType="separate"/>
      </w:r>
      <w:r w:rsidR="00BA5743">
        <w:rPr>
          <w:noProof/>
        </w:rPr>
        <w:t>9</w:t>
      </w:r>
      <w:r w:rsidRPr="00882F8B">
        <w:fldChar w:fldCharType="end"/>
      </w:r>
      <w:r w:rsidRPr="00882F8B">
        <w:rPr>
          <w:b w:val="0"/>
          <w:bCs/>
        </w:rPr>
        <w:t xml:space="preserve"> </w:t>
      </w:r>
      <w:r w:rsidRPr="00882F8B">
        <w:t>Dane dotyczące instalacji w zakresie kompostowania odpadów zielonych i innych bioodpadów zbieranych selektywnie</w:t>
      </w:r>
      <w:bookmarkEnd w:id="48"/>
    </w:p>
    <w:p w14:paraId="63BC5C41" w14:textId="77777777" w:rsidR="000F2876" w:rsidRDefault="000F2876" w:rsidP="000F2876">
      <w:bookmarkStart w:id="49" w:name="_Toc102133356"/>
    </w:p>
    <w:p w14:paraId="794979D5" w14:textId="77777777" w:rsidR="00104756" w:rsidRPr="000F2876" w:rsidRDefault="00104756" w:rsidP="000F2876"/>
    <w:bookmarkEnd w:id="49"/>
    <w:tbl>
      <w:tblPr>
        <w:tblStyle w:val="TableNormal"/>
        <w:tblpPr w:leftFromText="141" w:rightFromText="141" w:vertAnchor="text" w:horzAnchor="margin" w:tblpY="28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84"/>
        <w:gridCol w:w="2728"/>
        <w:gridCol w:w="1584"/>
        <w:gridCol w:w="1244"/>
        <w:gridCol w:w="1222"/>
      </w:tblGrid>
      <w:tr w:rsidR="000C1294" w:rsidRPr="008F093C" w14:paraId="406A96D8" w14:textId="77777777" w:rsidTr="000C1294">
        <w:trPr>
          <w:trHeight w:val="729"/>
        </w:trPr>
        <w:tc>
          <w:tcPr>
            <w:tcW w:w="1260" w:type="pct"/>
            <w:shd w:val="clear" w:color="auto" w:fill="D8D8D8"/>
          </w:tcPr>
          <w:p w14:paraId="19280454" w14:textId="77777777" w:rsidR="000C1294" w:rsidRPr="00AE4100" w:rsidRDefault="000C1294" w:rsidP="000C1294">
            <w:pPr>
              <w:pStyle w:val="TableParagraph"/>
              <w:rPr>
                <w:color w:val="1F497D" w:themeColor="text2"/>
                <w:sz w:val="20"/>
                <w:lang w:val="pl-PL"/>
              </w:rPr>
            </w:pPr>
          </w:p>
          <w:p w14:paraId="2F3AB959" w14:textId="77777777" w:rsidR="000C1294" w:rsidRPr="00AE4100" w:rsidRDefault="000C1294" w:rsidP="000C1294">
            <w:pPr>
              <w:pStyle w:val="TableParagraph"/>
              <w:ind w:left="179"/>
              <w:rPr>
                <w:b/>
                <w:color w:val="1F497D" w:themeColor="text2"/>
                <w:sz w:val="18"/>
                <w:lang w:val="pl-PL"/>
              </w:rPr>
            </w:pPr>
            <w:r w:rsidRPr="00AE4100">
              <w:rPr>
                <w:b/>
                <w:color w:val="1F497D" w:themeColor="text2"/>
                <w:sz w:val="18"/>
                <w:lang w:val="pl-PL"/>
              </w:rPr>
              <w:t>Nazwa</w:t>
            </w:r>
            <w:r w:rsidRPr="00AE4100">
              <w:rPr>
                <w:b/>
                <w:color w:val="1F497D" w:themeColor="text2"/>
                <w:spacing w:val="-1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>i</w:t>
            </w:r>
            <w:r w:rsidRPr="00AE4100">
              <w:rPr>
                <w:b/>
                <w:color w:val="1F497D" w:themeColor="text2"/>
                <w:spacing w:val="-1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>adres</w:t>
            </w:r>
            <w:r w:rsidRPr="00AE4100">
              <w:rPr>
                <w:b/>
                <w:color w:val="1F497D" w:themeColor="text2"/>
                <w:spacing w:val="-2"/>
                <w:sz w:val="18"/>
                <w:lang w:val="pl-PL"/>
              </w:rPr>
              <w:t xml:space="preserve"> składowiska</w:t>
            </w:r>
          </w:p>
        </w:tc>
        <w:tc>
          <w:tcPr>
            <w:tcW w:w="1505" w:type="pct"/>
            <w:shd w:val="clear" w:color="auto" w:fill="D8D8D8"/>
          </w:tcPr>
          <w:p w14:paraId="7AE552F6" w14:textId="77777777" w:rsidR="000C1294" w:rsidRPr="00AE4100" w:rsidRDefault="000C1294" w:rsidP="000C1294">
            <w:pPr>
              <w:pStyle w:val="TableParagraph"/>
              <w:ind w:left="840" w:hanging="346"/>
              <w:rPr>
                <w:b/>
                <w:color w:val="1F497D" w:themeColor="text2"/>
                <w:sz w:val="18"/>
                <w:lang w:val="pl-PL"/>
              </w:rPr>
            </w:pPr>
            <w:r w:rsidRPr="00AE4100">
              <w:rPr>
                <w:b/>
                <w:color w:val="1F497D" w:themeColor="text2"/>
                <w:sz w:val="18"/>
                <w:lang w:val="pl-PL"/>
              </w:rPr>
              <w:t>Nazwa</w:t>
            </w:r>
            <w:r w:rsidRPr="00AE4100">
              <w:rPr>
                <w:b/>
                <w:color w:val="1F497D" w:themeColor="text2"/>
                <w:spacing w:val="-11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>i</w:t>
            </w:r>
            <w:r w:rsidRPr="00AE4100">
              <w:rPr>
                <w:b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>adres</w:t>
            </w:r>
            <w:r w:rsidRPr="00AE4100">
              <w:rPr>
                <w:b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 xml:space="preserve">podmiotu </w:t>
            </w:r>
            <w:r w:rsidRPr="00AE4100">
              <w:rPr>
                <w:b/>
                <w:color w:val="1F497D" w:themeColor="text2"/>
                <w:spacing w:val="-2"/>
                <w:sz w:val="18"/>
                <w:lang w:val="pl-PL"/>
              </w:rPr>
              <w:t>zarządzającego</w:t>
            </w:r>
          </w:p>
        </w:tc>
        <w:tc>
          <w:tcPr>
            <w:tcW w:w="874" w:type="pct"/>
            <w:shd w:val="clear" w:color="auto" w:fill="D8D8D8"/>
          </w:tcPr>
          <w:p w14:paraId="4AAC9A15" w14:textId="77777777" w:rsidR="000C1294" w:rsidRPr="00AE4100" w:rsidRDefault="000C1294" w:rsidP="000C1294">
            <w:pPr>
              <w:pStyle w:val="TableParagraph"/>
              <w:ind w:left="394" w:right="381"/>
              <w:jc w:val="center"/>
              <w:rPr>
                <w:b/>
                <w:color w:val="1F497D" w:themeColor="text2"/>
                <w:sz w:val="18"/>
                <w:lang w:val="pl-PL"/>
              </w:rPr>
            </w:pPr>
            <w:r w:rsidRPr="00AE4100">
              <w:rPr>
                <w:b/>
                <w:color w:val="1F497D" w:themeColor="text2"/>
                <w:spacing w:val="-2"/>
                <w:sz w:val="18"/>
                <w:lang w:val="pl-PL"/>
              </w:rPr>
              <w:t>Pojemność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pacing w:val="-2"/>
                <w:sz w:val="18"/>
                <w:lang w:val="pl-PL"/>
              </w:rPr>
              <w:t>całkowita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pacing w:val="-4"/>
                <w:sz w:val="18"/>
                <w:lang w:val="pl-PL"/>
              </w:rPr>
              <w:t>[m</w:t>
            </w:r>
            <w:r w:rsidRPr="00AE4100">
              <w:rPr>
                <w:b/>
                <w:color w:val="1F497D" w:themeColor="text2"/>
                <w:spacing w:val="-4"/>
                <w:position w:val="5"/>
                <w:sz w:val="12"/>
                <w:lang w:val="pl-PL"/>
              </w:rPr>
              <w:t>3</w:t>
            </w:r>
            <w:r w:rsidRPr="00AE4100">
              <w:rPr>
                <w:b/>
                <w:color w:val="1F497D" w:themeColor="text2"/>
                <w:spacing w:val="-4"/>
                <w:sz w:val="18"/>
                <w:lang w:val="pl-PL"/>
              </w:rPr>
              <w:t>]</w:t>
            </w:r>
          </w:p>
        </w:tc>
        <w:tc>
          <w:tcPr>
            <w:tcW w:w="686" w:type="pct"/>
            <w:shd w:val="clear" w:color="auto" w:fill="D8D8D8"/>
          </w:tcPr>
          <w:p w14:paraId="5A9FF510" w14:textId="77777777" w:rsidR="000C1294" w:rsidRPr="00AE4100" w:rsidRDefault="000C1294" w:rsidP="000C1294">
            <w:pPr>
              <w:pStyle w:val="TableParagraph"/>
              <w:ind w:left="224" w:right="211"/>
              <w:jc w:val="center"/>
              <w:rPr>
                <w:b/>
                <w:color w:val="1F497D" w:themeColor="text2"/>
                <w:sz w:val="18"/>
                <w:lang w:val="pl-PL"/>
              </w:rPr>
            </w:pPr>
            <w:r w:rsidRPr="00AE4100">
              <w:rPr>
                <w:b/>
                <w:color w:val="1F497D" w:themeColor="text2"/>
                <w:spacing w:val="-2"/>
                <w:sz w:val="18"/>
                <w:lang w:val="pl-PL"/>
              </w:rPr>
              <w:t>Pojemność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pacing w:val="-2"/>
                <w:sz w:val="18"/>
                <w:lang w:val="pl-PL"/>
              </w:rPr>
              <w:t>całkowita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pacing w:val="-4"/>
                <w:sz w:val="18"/>
                <w:lang w:val="pl-PL"/>
              </w:rPr>
              <w:t>[Mg]</w:t>
            </w:r>
          </w:p>
        </w:tc>
        <w:tc>
          <w:tcPr>
            <w:tcW w:w="674" w:type="pct"/>
            <w:shd w:val="clear" w:color="auto" w:fill="D8D8D8"/>
          </w:tcPr>
          <w:p w14:paraId="4589540F" w14:textId="77777777" w:rsidR="000C1294" w:rsidRPr="00AE4100" w:rsidRDefault="000C1294" w:rsidP="000C1294">
            <w:pPr>
              <w:pStyle w:val="TableParagraph"/>
              <w:ind w:left="301" w:firstLine="98"/>
              <w:rPr>
                <w:b/>
                <w:color w:val="1F497D" w:themeColor="text2"/>
                <w:sz w:val="18"/>
                <w:lang w:val="pl-PL"/>
              </w:rPr>
            </w:pPr>
            <w:r w:rsidRPr="00AE4100">
              <w:rPr>
                <w:b/>
                <w:color w:val="1F497D" w:themeColor="text2"/>
                <w:spacing w:val="-2"/>
                <w:sz w:val="18"/>
                <w:lang w:val="pl-PL"/>
              </w:rPr>
              <w:t>Status</w:t>
            </w:r>
            <w:r w:rsidRPr="00AE4100">
              <w:rPr>
                <w:b/>
                <w:color w:val="1F497D" w:themeColor="text2"/>
                <w:sz w:val="18"/>
                <w:lang w:val="pl-PL"/>
              </w:rPr>
              <w:t xml:space="preserve"> </w:t>
            </w:r>
            <w:r w:rsidRPr="00AE4100">
              <w:rPr>
                <w:b/>
                <w:color w:val="1F497D" w:themeColor="text2"/>
                <w:spacing w:val="-2"/>
                <w:sz w:val="18"/>
                <w:lang w:val="pl-PL"/>
              </w:rPr>
              <w:t>instalacji</w:t>
            </w:r>
          </w:p>
        </w:tc>
      </w:tr>
      <w:tr w:rsidR="000C1294" w:rsidRPr="008F093C" w14:paraId="76E7F970" w14:textId="77777777" w:rsidTr="000C1294">
        <w:trPr>
          <w:trHeight w:val="894"/>
        </w:trPr>
        <w:tc>
          <w:tcPr>
            <w:tcW w:w="1260" w:type="pct"/>
          </w:tcPr>
          <w:p w14:paraId="5429BCAD" w14:textId="77777777" w:rsidR="000C1294" w:rsidRPr="00AE4100" w:rsidRDefault="000C1294" w:rsidP="000C1294">
            <w:pPr>
              <w:pStyle w:val="TableParagraph"/>
              <w:spacing w:line="207" w:lineRule="exact"/>
              <w:ind w:right="222"/>
              <w:jc w:val="center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>Składowisko odpadów innych niż niebezpieczne i obojętne w Trzebani, gm. Osieczna – kwatera nr 1</w:t>
            </w:r>
          </w:p>
        </w:tc>
        <w:tc>
          <w:tcPr>
            <w:tcW w:w="1505" w:type="pct"/>
          </w:tcPr>
          <w:p w14:paraId="60381B60" w14:textId="77777777" w:rsidR="000C1294" w:rsidRPr="00AE4100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  <w:r w:rsidRPr="00AE4100">
              <w:rPr>
                <w:i/>
                <w:color w:val="1F497D" w:themeColor="text2"/>
                <w:sz w:val="18"/>
                <w:lang w:val="pl-PL"/>
              </w:rPr>
              <w:t>Miejski</w:t>
            </w:r>
            <w:r w:rsidRPr="00AE4100">
              <w:rPr>
                <w:i/>
                <w:color w:val="1F497D" w:themeColor="text2"/>
                <w:spacing w:val="-11"/>
                <w:sz w:val="18"/>
                <w:lang w:val="pl-PL"/>
              </w:rPr>
              <w:t xml:space="preserve"> </w:t>
            </w:r>
            <w:r w:rsidRPr="00AE4100">
              <w:rPr>
                <w:i/>
                <w:color w:val="1F497D" w:themeColor="text2"/>
                <w:sz w:val="18"/>
                <w:lang w:val="pl-PL"/>
              </w:rPr>
              <w:t>Zakład</w:t>
            </w:r>
            <w:r w:rsidRPr="00AE4100">
              <w:rPr>
                <w:i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AE4100">
              <w:rPr>
                <w:i/>
                <w:color w:val="1F497D" w:themeColor="text2"/>
                <w:sz w:val="18"/>
                <w:lang w:val="pl-PL"/>
              </w:rPr>
              <w:t>Oczyszczania</w:t>
            </w:r>
            <w:r w:rsidRPr="00AE4100">
              <w:rPr>
                <w:i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AE4100">
              <w:rPr>
                <w:i/>
                <w:color w:val="1F497D" w:themeColor="text2"/>
                <w:sz w:val="18"/>
                <w:lang w:val="pl-PL"/>
              </w:rPr>
              <w:t>Sp. z o.o.</w:t>
            </w:r>
          </w:p>
          <w:p w14:paraId="637F2C9B" w14:textId="77777777" w:rsidR="000C1294" w:rsidRPr="00AE4100" w:rsidRDefault="000C1294" w:rsidP="000C1294">
            <w:pPr>
              <w:pStyle w:val="TableParagraph"/>
              <w:spacing w:line="219" w:lineRule="exact"/>
              <w:ind w:left="251" w:right="242"/>
              <w:jc w:val="center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>64-100</w:t>
            </w:r>
            <w:r w:rsidRPr="00AE4100">
              <w:rPr>
                <w:color w:val="1F497D" w:themeColor="text2"/>
                <w:spacing w:val="-2"/>
                <w:sz w:val="18"/>
                <w:lang w:val="pl-PL"/>
              </w:rPr>
              <w:t xml:space="preserve"> Leszno</w:t>
            </w:r>
          </w:p>
          <w:p w14:paraId="20DF2461" w14:textId="77777777" w:rsidR="000C1294" w:rsidRPr="00AE4100" w:rsidRDefault="000C1294" w:rsidP="000C1294">
            <w:pPr>
              <w:pStyle w:val="TableParagraph"/>
              <w:spacing w:line="208" w:lineRule="exact"/>
              <w:ind w:left="247" w:right="242"/>
              <w:jc w:val="center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>Saperska</w:t>
            </w:r>
            <w:r w:rsidRPr="00AE4100">
              <w:rPr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AE4100">
              <w:rPr>
                <w:color w:val="1F497D" w:themeColor="text2"/>
                <w:spacing w:val="-5"/>
                <w:sz w:val="18"/>
                <w:lang w:val="pl-PL"/>
              </w:rPr>
              <w:t>23</w:t>
            </w:r>
          </w:p>
        </w:tc>
        <w:tc>
          <w:tcPr>
            <w:tcW w:w="874" w:type="pct"/>
          </w:tcPr>
          <w:p w14:paraId="2B83708F" w14:textId="77777777" w:rsidR="000C1294" w:rsidRPr="00AE4100" w:rsidRDefault="000C1294" w:rsidP="000C1294">
            <w:pPr>
              <w:pStyle w:val="TableParagraph"/>
              <w:rPr>
                <w:color w:val="1F497D" w:themeColor="text2"/>
                <w:sz w:val="18"/>
                <w:lang w:val="pl-PL"/>
              </w:rPr>
            </w:pPr>
          </w:p>
          <w:p w14:paraId="6C81F730" w14:textId="77777777" w:rsidR="000C1294" w:rsidRPr="00AE4100" w:rsidRDefault="000C1294" w:rsidP="000C1294">
            <w:pPr>
              <w:pStyle w:val="TableParagraph"/>
              <w:spacing w:before="117"/>
              <w:ind w:left="394" w:firstLine="109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>46</w:t>
            </w:r>
            <w:r>
              <w:rPr>
                <w:color w:val="1F497D" w:themeColor="text2"/>
                <w:sz w:val="18"/>
                <w:lang w:val="pl-PL"/>
              </w:rPr>
              <w:t>3</w:t>
            </w:r>
            <w:r w:rsidRPr="00AE4100">
              <w:rPr>
                <w:color w:val="1F497D" w:themeColor="text2"/>
                <w:sz w:val="18"/>
                <w:lang w:val="pl-PL"/>
              </w:rPr>
              <w:t xml:space="preserve"> </w:t>
            </w:r>
            <w:r w:rsidRPr="00AE4100">
              <w:rPr>
                <w:color w:val="1F497D" w:themeColor="text2"/>
                <w:spacing w:val="-2"/>
                <w:sz w:val="18"/>
                <w:lang w:val="pl-PL"/>
              </w:rPr>
              <w:t>143</w:t>
            </w:r>
          </w:p>
        </w:tc>
        <w:tc>
          <w:tcPr>
            <w:tcW w:w="686" w:type="pct"/>
          </w:tcPr>
          <w:p w14:paraId="50F4D317" w14:textId="77777777" w:rsidR="000C1294" w:rsidRPr="00AE4100" w:rsidRDefault="000C1294" w:rsidP="000C1294">
            <w:pPr>
              <w:pStyle w:val="TableParagraph"/>
              <w:rPr>
                <w:color w:val="1F497D" w:themeColor="text2"/>
                <w:sz w:val="18"/>
                <w:lang w:val="pl-PL"/>
              </w:rPr>
            </w:pPr>
          </w:p>
          <w:p w14:paraId="5B52ED80" w14:textId="77777777" w:rsidR="000C1294" w:rsidRPr="00AE4100" w:rsidRDefault="000C1294" w:rsidP="000C1294">
            <w:pPr>
              <w:pStyle w:val="TableParagraph"/>
              <w:spacing w:before="117"/>
              <w:ind w:left="290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 xml:space="preserve"> 614 </w:t>
            </w:r>
            <w:r w:rsidRPr="00AE4100">
              <w:rPr>
                <w:color w:val="1F497D" w:themeColor="text2"/>
                <w:spacing w:val="-4"/>
                <w:sz w:val="18"/>
                <w:lang w:val="pl-PL"/>
              </w:rPr>
              <w:t>521</w:t>
            </w:r>
          </w:p>
        </w:tc>
        <w:tc>
          <w:tcPr>
            <w:tcW w:w="674" w:type="pct"/>
          </w:tcPr>
          <w:p w14:paraId="176E20AB" w14:textId="77777777" w:rsidR="000C1294" w:rsidRPr="00AE4100" w:rsidRDefault="000C1294" w:rsidP="000C1294">
            <w:pPr>
              <w:pStyle w:val="TableParagraph"/>
              <w:ind w:left="190" w:right="80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pacing w:val="-2"/>
                <w:sz w:val="18"/>
                <w:lang w:val="pl-PL"/>
              </w:rPr>
              <w:t>Instalacja</w:t>
            </w:r>
            <w:r w:rsidRPr="00AE4100">
              <w:rPr>
                <w:color w:val="1F497D" w:themeColor="text2"/>
                <w:sz w:val="18"/>
                <w:lang w:val="pl-PL"/>
              </w:rPr>
              <w:t xml:space="preserve"> </w:t>
            </w:r>
            <w:r w:rsidRPr="00AE4100">
              <w:rPr>
                <w:color w:val="1F497D" w:themeColor="text2"/>
                <w:spacing w:val="-2"/>
                <w:sz w:val="18"/>
                <w:lang w:val="pl-PL"/>
              </w:rPr>
              <w:t>Komunalna - składowisko odpadów zamknięte</w:t>
            </w:r>
          </w:p>
        </w:tc>
      </w:tr>
      <w:tr w:rsidR="000C1294" w:rsidRPr="008F093C" w14:paraId="08C01A37" w14:textId="77777777" w:rsidTr="000C1294">
        <w:trPr>
          <w:trHeight w:val="894"/>
        </w:trPr>
        <w:tc>
          <w:tcPr>
            <w:tcW w:w="1260" w:type="pct"/>
          </w:tcPr>
          <w:p w14:paraId="3C593C2B" w14:textId="77777777" w:rsidR="000C1294" w:rsidRPr="00AE4100" w:rsidRDefault="000C1294" w:rsidP="000C1294">
            <w:pPr>
              <w:pStyle w:val="TableParagraph"/>
              <w:spacing w:before="8"/>
              <w:ind w:left="232" w:right="220" w:hanging="4"/>
              <w:jc w:val="center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>Składowisko odpadów innych niż niebezpieczne i obojętne w Trzebani, gm. Osieczna – kwatera nr 2</w:t>
            </w:r>
          </w:p>
        </w:tc>
        <w:tc>
          <w:tcPr>
            <w:tcW w:w="1505" w:type="pct"/>
          </w:tcPr>
          <w:p w14:paraId="46660879" w14:textId="77777777" w:rsidR="000C1294" w:rsidRPr="00AE4100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  <w:r w:rsidRPr="00AE4100">
              <w:rPr>
                <w:i/>
                <w:color w:val="1F497D" w:themeColor="text2"/>
                <w:sz w:val="18"/>
                <w:lang w:val="pl-PL"/>
              </w:rPr>
              <w:t>Miejski</w:t>
            </w:r>
            <w:r w:rsidRPr="00AE4100">
              <w:rPr>
                <w:i/>
                <w:color w:val="1F497D" w:themeColor="text2"/>
                <w:spacing w:val="-11"/>
                <w:sz w:val="18"/>
                <w:lang w:val="pl-PL"/>
              </w:rPr>
              <w:t xml:space="preserve"> </w:t>
            </w:r>
            <w:r w:rsidRPr="00AE4100">
              <w:rPr>
                <w:i/>
                <w:color w:val="1F497D" w:themeColor="text2"/>
                <w:sz w:val="18"/>
                <w:lang w:val="pl-PL"/>
              </w:rPr>
              <w:t>Zakład</w:t>
            </w:r>
            <w:r w:rsidRPr="00AE4100">
              <w:rPr>
                <w:i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AE4100">
              <w:rPr>
                <w:i/>
                <w:color w:val="1F497D" w:themeColor="text2"/>
                <w:sz w:val="18"/>
                <w:lang w:val="pl-PL"/>
              </w:rPr>
              <w:t>Oczyszczania</w:t>
            </w:r>
            <w:r w:rsidRPr="00AE4100">
              <w:rPr>
                <w:i/>
                <w:color w:val="1F497D" w:themeColor="text2"/>
                <w:spacing w:val="-10"/>
                <w:sz w:val="18"/>
                <w:lang w:val="pl-PL"/>
              </w:rPr>
              <w:t xml:space="preserve"> </w:t>
            </w:r>
            <w:r w:rsidRPr="00AE4100">
              <w:rPr>
                <w:i/>
                <w:color w:val="1F497D" w:themeColor="text2"/>
                <w:sz w:val="18"/>
                <w:lang w:val="pl-PL"/>
              </w:rPr>
              <w:t>Sp. z o.o.</w:t>
            </w:r>
          </w:p>
          <w:p w14:paraId="535FF567" w14:textId="77777777" w:rsidR="000C1294" w:rsidRPr="00AE4100" w:rsidRDefault="000C1294" w:rsidP="000C1294">
            <w:pPr>
              <w:pStyle w:val="TableParagraph"/>
              <w:spacing w:line="219" w:lineRule="exact"/>
              <w:ind w:left="251" w:right="242"/>
              <w:jc w:val="center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>64-100</w:t>
            </w:r>
            <w:r w:rsidRPr="00AE4100">
              <w:rPr>
                <w:color w:val="1F497D" w:themeColor="text2"/>
                <w:spacing w:val="-2"/>
                <w:sz w:val="18"/>
                <w:lang w:val="pl-PL"/>
              </w:rPr>
              <w:t xml:space="preserve"> Leszno</w:t>
            </w:r>
          </w:p>
          <w:p w14:paraId="23565C64" w14:textId="77777777" w:rsidR="000C1294" w:rsidRPr="00AE4100" w:rsidRDefault="000C1294" w:rsidP="000C1294">
            <w:pPr>
              <w:pStyle w:val="TableParagraph"/>
              <w:spacing w:before="8"/>
              <w:ind w:left="252" w:right="242"/>
              <w:jc w:val="center"/>
              <w:rPr>
                <w:i/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>Saperska</w:t>
            </w:r>
            <w:r w:rsidRPr="00AE4100">
              <w:rPr>
                <w:color w:val="1F497D" w:themeColor="text2"/>
                <w:spacing w:val="-3"/>
                <w:sz w:val="18"/>
                <w:lang w:val="pl-PL"/>
              </w:rPr>
              <w:t xml:space="preserve"> </w:t>
            </w:r>
            <w:r w:rsidRPr="00AE4100">
              <w:rPr>
                <w:color w:val="1F497D" w:themeColor="text2"/>
                <w:spacing w:val="-5"/>
                <w:sz w:val="18"/>
                <w:lang w:val="pl-PL"/>
              </w:rPr>
              <w:t>23</w:t>
            </w:r>
          </w:p>
        </w:tc>
        <w:tc>
          <w:tcPr>
            <w:tcW w:w="874" w:type="pct"/>
          </w:tcPr>
          <w:p w14:paraId="4323385A" w14:textId="77777777" w:rsidR="000C1294" w:rsidRPr="00AE4100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</w:p>
          <w:p w14:paraId="3935AE3C" w14:textId="77777777" w:rsidR="000C1294" w:rsidRPr="00AE4100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>600 000</w:t>
            </w:r>
          </w:p>
        </w:tc>
        <w:tc>
          <w:tcPr>
            <w:tcW w:w="686" w:type="pct"/>
          </w:tcPr>
          <w:p w14:paraId="5B6A0FF5" w14:textId="77777777" w:rsidR="000C1294" w:rsidRPr="00AE4100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</w:p>
          <w:p w14:paraId="0EF313E2" w14:textId="77777777" w:rsidR="000C1294" w:rsidRPr="00AE4100" w:rsidRDefault="000C1294" w:rsidP="000C1294">
            <w:pPr>
              <w:pStyle w:val="TableParagraph"/>
              <w:jc w:val="center"/>
              <w:rPr>
                <w:color w:val="1F497D" w:themeColor="text2"/>
                <w:sz w:val="18"/>
                <w:lang w:val="pl-PL"/>
              </w:rPr>
            </w:pPr>
            <w:r w:rsidRPr="00AE4100">
              <w:rPr>
                <w:color w:val="1F497D" w:themeColor="text2"/>
                <w:sz w:val="18"/>
                <w:lang w:val="pl-PL"/>
              </w:rPr>
              <w:t>900 000</w:t>
            </w:r>
          </w:p>
        </w:tc>
        <w:tc>
          <w:tcPr>
            <w:tcW w:w="674" w:type="pct"/>
          </w:tcPr>
          <w:p w14:paraId="1E4E6B78" w14:textId="77777777" w:rsidR="000C1294" w:rsidRPr="00AE4100" w:rsidRDefault="000C1294" w:rsidP="000C1294">
            <w:pPr>
              <w:pStyle w:val="TableParagraph"/>
              <w:spacing w:before="12"/>
              <w:jc w:val="center"/>
              <w:rPr>
                <w:color w:val="1F497D" w:themeColor="text2"/>
                <w:sz w:val="17"/>
                <w:lang w:val="pl-PL"/>
              </w:rPr>
            </w:pPr>
          </w:p>
          <w:p w14:paraId="417D8E12" w14:textId="77777777" w:rsidR="000C1294" w:rsidRPr="00AE4100" w:rsidRDefault="000C1294" w:rsidP="000C1294">
            <w:pPr>
              <w:pStyle w:val="TableParagraph"/>
              <w:spacing w:before="12"/>
              <w:jc w:val="center"/>
              <w:rPr>
                <w:color w:val="1F497D" w:themeColor="text2"/>
                <w:sz w:val="18"/>
                <w:szCs w:val="18"/>
                <w:lang w:val="pl-PL"/>
              </w:rPr>
            </w:pPr>
            <w:r w:rsidRPr="00AE4100">
              <w:rPr>
                <w:color w:val="1F497D" w:themeColor="text2"/>
                <w:sz w:val="18"/>
                <w:szCs w:val="18"/>
                <w:lang w:val="pl-PL"/>
              </w:rPr>
              <w:t>Instalacja Komunalna</w:t>
            </w:r>
          </w:p>
        </w:tc>
      </w:tr>
    </w:tbl>
    <w:p w14:paraId="2931236D" w14:textId="77096AC2" w:rsidR="000C1294" w:rsidRPr="00882F8B" w:rsidRDefault="000C1294" w:rsidP="000C1294">
      <w:pPr>
        <w:pStyle w:val="Legenda"/>
        <w:keepNext/>
      </w:pPr>
      <w:r w:rsidRPr="00270B9E">
        <w:t xml:space="preserve"> </w:t>
      </w:r>
      <w:bookmarkStart w:id="50" w:name="_Toc165367630"/>
      <w:r w:rsidRPr="00882F8B">
        <w:t xml:space="preserve">Tabela </w:t>
      </w:r>
      <w:r w:rsidRPr="00882F8B">
        <w:fldChar w:fldCharType="begin"/>
      </w:r>
      <w:r w:rsidRPr="00882F8B">
        <w:instrText xml:space="preserve"> SEQ Tabela \* ARABIC </w:instrText>
      </w:r>
      <w:r w:rsidRPr="00882F8B">
        <w:fldChar w:fldCharType="separate"/>
      </w:r>
      <w:r w:rsidR="00BA5743">
        <w:rPr>
          <w:noProof/>
        </w:rPr>
        <w:t>10</w:t>
      </w:r>
      <w:r w:rsidRPr="00882F8B">
        <w:fldChar w:fldCharType="end"/>
      </w:r>
      <w:r w:rsidRPr="00882F8B">
        <w:t xml:space="preserve"> Dane dotyczące składowiska</w:t>
      </w:r>
      <w:bookmarkEnd w:id="50"/>
    </w:p>
    <w:p w14:paraId="1D2056AE" w14:textId="77777777" w:rsidR="00FE5B2C" w:rsidRPr="00F03C48" w:rsidRDefault="00FE5B2C" w:rsidP="00FE5B2C">
      <w:pPr>
        <w:spacing w:line="360" w:lineRule="auto"/>
        <w:jc w:val="both"/>
        <w:rPr>
          <w:rFonts w:cs="Arial"/>
          <w:sz w:val="24"/>
        </w:rPr>
      </w:pPr>
    </w:p>
    <w:p w14:paraId="222F1DDA" w14:textId="77777777" w:rsidR="00FE5B2C" w:rsidRPr="00AE4100" w:rsidRDefault="00FE5B2C" w:rsidP="00AE4100">
      <w:pPr>
        <w:pStyle w:val="Tekstpodstawowy"/>
        <w:spacing w:before="1" w:line="276" w:lineRule="auto"/>
        <w:ind w:left="709"/>
        <w:jc w:val="both"/>
        <w:rPr>
          <w:color w:val="1F497D" w:themeColor="text2"/>
        </w:rPr>
      </w:pPr>
      <w:r w:rsidRPr="00AE4100">
        <w:rPr>
          <w:color w:val="1F497D" w:themeColor="text2"/>
        </w:rPr>
        <w:t xml:space="preserve">Obecnie nie ma potrzeby budowy nowych instalacji MBP na terenie KZGRL. </w:t>
      </w:r>
      <w:r w:rsidR="0075029F">
        <w:rPr>
          <w:color w:val="1F497D" w:themeColor="text2"/>
        </w:rPr>
        <w:t>W związku z tym, że d</w:t>
      </w:r>
      <w:r w:rsidRPr="00AE4100">
        <w:rPr>
          <w:color w:val="1F497D" w:themeColor="text2"/>
        </w:rPr>
        <w:t>ziałająca instalacja spełnia potrzeby</w:t>
      </w:r>
      <w:r w:rsidR="0075029F">
        <w:rPr>
          <w:color w:val="1F497D" w:themeColor="text2"/>
        </w:rPr>
        <w:t xml:space="preserve"> oraz została zniesiona regionalizacja </w:t>
      </w:r>
      <w:r w:rsidRPr="00AE4100">
        <w:rPr>
          <w:color w:val="1F497D" w:themeColor="text2"/>
        </w:rPr>
        <w:t xml:space="preserve">do WPGO </w:t>
      </w:r>
      <w:r w:rsidR="0075029F">
        <w:rPr>
          <w:color w:val="1F497D" w:themeColor="text2"/>
        </w:rPr>
        <w:t>nie została zgłoszona</w:t>
      </w:r>
      <w:r w:rsidRPr="00AE4100">
        <w:rPr>
          <w:color w:val="1F497D" w:themeColor="text2"/>
        </w:rPr>
        <w:t xml:space="preserve"> potrzeba budowy nowej instalacji.</w:t>
      </w:r>
      <w:r w:rsidR="0075029F">
        <w:rPr>
          <w:color w:val="1F497D" w:themeColor="text2"/>
        </w:rPr>
        <w:t xml:space="preserve"> </w:t>
      </w:r>
    </w:p>
    <w:p w14:paraId="0063DAD0" w14:textId="77777777" w:rsidR="002076A1" w:rsidRPr="0088212E" w:rsidRDefault="002076A1" w:rsidP="0088212E">
      <w:pPr>
        <w:jc w:val="both"/>
        <w:rPr>
          <w:rFonts w:cstheme="minorHAnsi"/>
          <w:bCs/>
          <w:szCs w:val="28"/>
        </w:rPr>
      </w:pPr>
    </w:p>
    <w:p w14:paraId="11CE1550" w14:textId="77777777" w:rsidR="00AE4100" w:rsidRDefault="00AE4100" w:rsidP="00BF3271">
      <w:pPr>
        <w:pStyle w:val="Styl3"/>
      </w:pPr>
      <w:bookmarkStart w:id="51" w:name="_Toc165296999"/>
      <w:r>
        <w:t xml:space="preserve">Ilość odpadów komunalnych </w:t>
      </w:r>
      <w:r w:rsidR="00EA40BC">
        <w:t>wytwarzanych na terenie gmin</w:t>
      </w:r>
      <w:bookmarkEnd w:id="51"/>
    </w:p>
    <w:p w14:paraId="2A1456F0" w14:textId="4368A410" w:rsidR="00EA40BC" w:rsidRPr="002F04AA" w:rsidRDefault="00EA40BC" w:rsidP="00EA40BC">
      <w:pPr>
        <w:ind w:left="709"/>
        <w:jc w:val="both"/>
        <w:rPr>
          <w:rFonts w:cs="Arial"/>
          <w:b w:val="0"/>
          <w:bCs/>
          <w:sz w:val="24"/>
          <w:highlight w:val="yellow"/>
        </w:rPr>
      </w:pPr>
      <w:r w:rsidRPr="008D43C3">
        <w:rPr>
          <w:rFonts w:cs="Arial"/>
          <w:b w:val="0"/>
          <w:bCs/>
          <w:sz w:val="24"/>
        </w:rPr>
        <w:t>Według danych statystycznych z GUS w 202</w:t>
      </w:r>
      <w:r w:rsidR="008D43C3" w:rsidRPr="008D43C3">
        <w:rPr>
          <w:rFonts w:cs="Arial"/>
          <w:b w:val="0"/>
          <w:bCs/>
          <w:sz w:val="24"/>
        </w:rPr>
        <w:t>2</w:t>
      </w:r>
      <w:r w:rsidRPr="008D43C3">
        <w:rPr>
          <w:rFonts w:cs="Arial"/>
          <w:b w:val="0"/>
          <w:bCs/>
          <w:sz w:val="24"/>
        </w:rPr>
        <w:t xml:space="preserve"> r. (brak opracowania GUS na 202</w:t>
      </w:r>
      <w:r w:rsidR="008D43C3" w:rsidRPr="008D43C3">
        <w:rPr>
          <w:rFonts w:cs="Arial"/>
          <w:b w:val="0"/>
          <w:bCs/>
          <w:sz w:val="24"/>
        </w:rPr>
        <w:t>3</w:t>
      </w:r>
      <w:r w:rsidRPr="008D43C3">
        <w:rPr>
          <w:rFonts w:cs="Arial"/>
          <w:b w:val="0"/>
          <w:bCs/>
          <w:sz w:val="24"/>
        </w:rPr>
        <w:t xml:space="preserve"> r.) </w:t>
      </w:r>
      <w:r w:rsidRPr="00F96E54">
        <w:rPr>
          <w:rFonts w:cs="Arial"/>
          <w:b w:val="0"/>
          <w:bCs/>
          <w:sz w:val="24"/>
        </w:rPr>
        <w:t>w województwie wielkopolskim wytworzono 3</w:t>
      </w:r>
      <w:r w:rsidR="008D43C3" w:rsidRPr="00F96E54">
        <w:rPr>
          <w:rFonts w:cs="Arial"/>
          <w:b w:val="0"/>
          <w:bCs/>
          <w:sz w:val="24"/>
        </w:rPr>
        <w:t>81</w:t>
      </w:r>
      <w:r w:rsidRPr="00F96E54">
        <w:rPr>
          <w:rFonts w:cs="Arial"/>
          <w:b w:val="0"/>
          <w:bCs/>
          <w:sz w:val="24"/>
        </w:rPr>
        <w:t xml:space="preserve"> kg odpadów na osobę. Według danych </w:t>
      </w:r>
      <w:r w:rsidR="00AC0285" w:rsidRPr="00F96E54">
        <w:rPr>
          <w:rFonts w:cs="Arial"/>
          <w:b w:val="0"/>
          <w:bCs/>
          <w:sz w:val="24"/>
        </w:rPr>
        <w:t>wynikających ze sprawozdań złożonych przez</w:t>
      </w:r>
      <w:r w:rsidRPr="00F96E54">
        <w:rPr>
          <w:rFonts w:cs="Arial"/>
          <w:b w:val="0"/>
          <w:bCs/>
          <w:sz w:val="24"/>
        </w:rPr>
        <w:t xml:space="preserve"> firm</w:t>
      </w:r>
      <w:r w:rsidR="00AC0285" w:rsidRPr="00F96E54">
        <w:rPr>
          <w:rFonts w:cs="Arial"/>
          <w:b w:val="0"/>
          <w:bCs/>
          <w:sz w:val="24"/>
        </w:rPr>
        <w:t>y</w:t>
      </w:r>
      <w:r w:rsidRPr="00F96E54">
        <w:rPr>
          <w:rFonts w:cs="Arial"/>
          <w:b w:val="0"/>
          <w:bCs/>
          <w:sz w:val="24"/>
        </w:rPr>
        <w:t xml:space="preserve"> odbierając</w:t>
      </w:r>
      <w:r w:rsidR="00AC0285" w:rsidRPr="00F96E54">
        <w:rPr>
          <w:rFonts w:cs="Arial"/>
          <w:b w:val="0"/>
          <w:bCs/>
          <w:sz w:val="24"/>
        </w:rPr>
        <w:t>e</w:t>
      </w:r>
      <w:r w:rsidRPr="00F96E54">
        <w:rPr>
          <w:rFonts w:cs="Arial"/>
          <w:b w:val="0"/>
          <w:bCs/>
          <w:sz w:val="24"/>
        </w:rPr>
        <w:t xml:space="preserve"> odpady oraz firm</w:t>
      </w:r>
      <w:r w:rsidR="00AC0285" w:rsidRPr="00F96E54">
        <w:rPr>
          <w:rFonts w:cs="Arial"/>
          <w:b w:val="0"/>
          <w:bCs/>
          <w:sz w:val="24"/>
        </w:rPr>
        <w:t>y</w:t>
      </w:r>
      <w:r w:rsidRPr="00F96E54">
        <w:rPr>
          <w:rFonts w:cs="Arial"/>
          <w:b w:val="0"/>
          <w:bCs/>
          <w:sz w:val="24"/>
        </w:rPr>
        <w:t xml:space="preserve"> prowadząc</w:t>
      </w:r>
      <w:r w:rsidR="00AC0285" w:rsidRPr="00F96E54">
        <w:rPr>
          <w:rFonts w:cs="Arial"/>
          <w:b w:val="0"/>
          <w:bCs/>
          <w:sz w:val="24"/>
        </w:rPr>
        <w:t>e</w:t>
      </w:r>
      <w:r w:rsidRPr="00F96E54">
        <w:rPr>
          <w:rFonts w:cs="Arial"/>
          <w:b w:val="0"/>
          <w:bCs/>
          <w:sz w:val="24"/>
        </w:rPr>
        <w:t xml:space="preserve"> PSZOK</w:t>
      </w:r>
      <w:r w:rsidR="00AC0285" w:rsidRPr="00F96E54">
        <w:rPr>
          <w:rFonts w:cs="Arial"/>
          <w:b w:val="0"/>
          <w:bCs/>
          <w:sz w:val="24"/>
        </w:rPr>
        <w:t xml:space="preserve"> za 202</w:t>
      </w:r>
      <w:r w:rsidR="00082674" w:rsidRPr="00F96E54">
        <w:rPr>
          <w:rFonts w:cs="Arial"/>
          <w:b w:val="0"/>
          <w:bCs/>
          <w:sz w:val="24"/>
        </w:rPr>
        <w:t>3</w:t>
      </w:r>
      <w:r w:rsidR="00AC0285" w:rsidRPr="00F96E54">
        <w:rPr>
          <w:rFonts w:cs="Arial"/>
          <w:b w:val="0"/>
          <w:bCs/>
          <w:sz w:val="24"/>
        </w:rPr>
        <w:t xml:space="preserve"> rok</w:t>
      </w:r>
      <w:r w:rsidRPr="00F96E54">
        <w:rPr>
          <w:rFonts w:cs="Arial"/>
          <w:b w:val="0"/>
          <w:bCs/>
          <w:sz w:val="24"/>
        </w:rPr>
        <w:t xml:space="preserve"> na terenie Komunalnego Związku Gmin Regionu Leszczyńskiego, od właścicieli nieruchomości zamieszkałych odebrano</w:t>
      </w:r>
      <w:r w:rsidR="003633ED" w:rsidRPr="00F96E54">
        <w:rPr>
          <w:rFonts w:cs="Arial"/>
          <w:b w:val="0"/>
          <w:bCs/>
          <w:sz w:val="24"/>
        </w:rPr>
        <w:t xml:space="preserve"> </w:t>
      </w:r>
      <w:r w:rsidR="00F96E54" w:rsidRPr="00F96E54">
        <w:rPr>
          <w:rFonts w:cs="Arial"/>
          <w:b w:val="0"/>
          <w:bCs/>
          <w:sz w:val="24"/>
        </w:rPr>
        <w:t>85</w:t>
      </w:r>
      <w:r w:rsidR="00F96E54">
        <w:rPr>
          <w:rFonts w:cs="Arial"/>
          <w:b w:val="0"/>
          <w:bCs/>
          <w:sz w:val="24"/>
        </w:rPr>
        <w:t xml:space="preserve"> </w:t>
      </w:r>
      <w:r w:rsidR="00F96E54" w:rsidRPr="00F96E54">
        <w:rPr>
          <w:rFonts w:cs="Arial"/>
          <w:b w:val="0"/>
          <w:bCs/>
          <w:sz w:val="24"/>
        </w:rPr>
        <w:t>924,739</w:t>
      </w:r>
      <w:r w:rsidR="003633ED" w:rsidRPr="00F96E54">
        <w:rPr>
          <w:rFonts w:cs="Arial"/>
          <w:b w:val="0"/>
          <w:bCs/>
          <w:sz w:val="24"/>
        </w:rPr>
        <w:t xml:space="preserve"> Mg odpadów komunalnych </w:t>
      </w:r>
      <w:r w:rsidRPr="00F96E54">
        <w:rPr>
          <w:rFonts w:cs="Arial"/>
          <w:b w:val="0"/>
          <w:bCs/>
          <w:sz w:val="24"/>
        </w:rPr>
        <w:t xml:space="preserve">co na osobę daje </w:t>
      </w:r>
      <w:r w:rsidR="00F96E54" w:rsidRPr="00F96E54">
        <w:rPr>
          <w:rFonts w:cs="Arial"/>
          <w:b w:val="0"/>
          <w:bCs/>
          <w:sz w:val="24"/>
        </w:rPr>
        <w:t>372</w:t>
      </w:r>
      <w:r w:rsidRPr="00F96E54">
        <w:rPr>
          <w:rFonts w:cs="Arial"/>
          <w:b w:val="0"/>
          <w:bCs/>
          <w:sz w:val="24"/>
        </w:rPr>
        <w:t xml:space="preserve"> kg/os/rok. Na powyższą ilość odpadów składają się odpady odebrane bezpośrednio z nieruchomości zamieszkałych, masa odpadów zebrana w Punktach Selektywnego Zbierania Odpadów Komunalnych, przeterminowane</w:t>
      </w:r>
      <w:r w:rsidRPr="005C5B88">
        <w:rPr>
          <w:rFonts w:cs="Arial"/>
          <w:b w:val="0"/>
          <w:bCs/>
          <w:sz w:val="24"/>
        </w:rPr>
        <w:t xml:space="preserve"> leki odebrane w aptekach oraz baterie ze zbiórki organizacji odzysku BIOSYSTEM.</w:t>
      </w:r>
    </w:p>
    <w:p w14:paraId="6957F1DC" w14:textId="55195DB4" w:rsidR="00EA40BC" w:rsidRPr="003F54A0" w:rsidRDefault="00EA40BC" w:rsidP="003F54A0">
      <w:pPr>
        <w:ind w:left="709"/>
        <w:jc w:val="both"/>
        <w:rPr>
          <w:rFonts w:cs="Arial"/>
          <w:b w:val="0"/>
          <w:bCs/>
          <w:color w:val="1F497D"/>
          <w:sz w:val="24"/>
        </w:rPr>
      </w:pPr>
      <w:r w:rsidRPr="003F54A0">
        <w:rPr>
          <w:rFonts w:cs="Arial"/>
          <w:b w:val="0"/>
          <w:bCs/>
          <w:color w:val="1F497D"/>
          <w:sz w:val="24"/>
        </w:rPr>
        <w:t>Masa odebranych zmieszanych odpadów komunalnych od właścicieli nieruchomości zamieszkałych o kodzie 20 03 01 w 202</w:t>
      </w:r>
      <w:r w:rsidR="00F96E54" w:rsidRPr="003F54A0">
        <w:rPr>
          <w:rFonts w:cs="Arial"/>
          <w:b w:val="0"/>
          <w:bCs/>
          <w:color w:val="1F497D"/>
          <w:sz w:val="24"/>
        </w:rPr>
        <w:t>3</w:t>
      </w:r>
      <w:r w:rsidRPr="003F54A0">
        <w:rPr>
          <w:rFonts w:cs="Arial"/>
          <w:b w:val="0"/>
          <w:bCs/>
          <w:color w:val="1F497D"/>
          <w:sz w:val="24"/>
        </w:rPr>
        <w:t xml:space="preserve"> </w:t>
      </w:r>
      <w:r w:rsidR="005C5B88" w:rsidRPr="003F54A0">
        <w:rPr>
          <w:rFonts w:cs="Arial"/>
          <w:b w:val="0"/>
          <w:bCs/>
          <w:color w:val="1F497D"/>
          <w:sz w:val="24"/>
        </w:rPr>
        <w:t xml:space="preserve">roku </w:t>
      </w:r>
      <w:r w:rsidRPr="003F54A0">
        <w:rPr>
          <w:rFonts w:cs="Arial"/>
          <w:b w:val="0"/>
          <w:bCs/>
          <w:color w:val="1F497D"/>
          <w:sz w:val="24"/>
        </w:rPr>
        <w:t xml:space="preserve">wyniosła </w:t>
      </w:r>
      <w:r w:rsidR="00F96E54" w:rsidRPr="003F54A0">
        <w:rPr>
          <w:rFonts w:cs="Arial"/>
          <w:b w:val="0"/>
          <w:bCs/>
          <w:color w:val="1F497D"/>
          <w:sz w:val="24"/>
        </w:rPr>
        <w:t>30 843,408</w:t>
      </w:r>
      <w:r w:rsidRPr="003F54A0">
        <w:rPr>
          <w:rFonts w:cs="Arial"/>
          <w:b w:val="0"/>
          <w:bCs/>
          <w:color w:val="1F497D"/>
          <w:sz w:val="24"/>
        </w:rPr>
        <w:t xml:space="preserve"> Mg</w:t>
      </w:r>
      <w:r w:rsidR="00AC0285" w:rsidRPr="003F54A0">
        <w:rPr>
          <w:rFonts w:cs="Arial"/>
          <w:b w:val="0"/>
          <w:bCs/>
          <w:color w:val="1F497D"/>
          <w:sz w:val="24"/>
        </w:rPr>
        <w:t xml:space="preserve"> i zmalała </w:t>
      </w:r>
      <w:r w:rsidR="00650211" w:rsidRPr="003F54A0">
        <w:rPr>
          <w:rFonts w:cs="Arial"/>
          <w:b w:val="0"/>
          <w:bCs/>
          <w:color w:val="1F497D"/>
          <w:sz w:val="24"/>
        </w:rPr>
        <w:t xml:space="preserve">o </w:t>
      </w:r>
      <w:r w:rsidR="000C0E88" w:rsidRPr="003F54A0">
        <w:rPr>
          <w:rFonts w:cs="Arial"/>
          <w:b w:val="0"/>
          <w:bCs/>
          <w:color w:val="1F497D"/>
          <w:sz w:val="24"/>
        </w:rPr>
        <w:t xml:space="preserve">ok. </w:t>
      </w:r>
      <w:r w:rsidR="003F54A0" w:rsidRPr="003F54A0">
        <w:rPr>
          <w:rFonts w:cs="Arial"/>
          <w:b w:val="0"/>
          <w:bCs/>
          <w:color w:val="1F497D"/>
          <w:sz w:val="24"/>
        </w:rPr>
        <w:t>22</w:t>
      </w:r>
      <w:r w:rsidR="000C0E88" w:rsidRPr="003F54A0">
        <w:rPr>
          <w:rFonts w:cs="Arial"/>
          <w:b w:val="0"/>
          <w:bCs/>
          <w:color w:val="1F497D"/>
          <w:sz w:val="24"/>
        </w:rPr>
        <w:t xml:space="preserve"> % </w:t>
      </w:r>
      <w:r w:rsidR="00AC0285" w:rsidRPr="003F54A0">
        <w:rPr>
          <w:rFonts w:cs="Arial"/>
          <w:b w:val="0"/>
          <w:bCs/>
          <w:color w:val="1F497D"/>
          <w:sz w:val="24"/>
        </w:rPr>
        <w:t xml:space="preserve">w stosunku do </w:t>
      </w:r>
      <w:r w:rsidR="00650211" w:rsidRPr="003F54A0">
        <w:rPr>
          <w:rFonts w:cs="Arial"/>
          <w:b w:val="0"/>
          <w:bCs/>
          <w:color w:val="1F497D"/>
          <w:sz w:val="24"/>
        </w:rPr>
        <w:t xml:space="preserve">masy odpadów z </w:t>
      </w:r>
      <w:r w:rsidR="00AC0285" w:rsidRPr="003F54A0">
        <w:rPr>
          <w:rFonts w:cs="Arial"/>
          <w:b w:val="0"/>
          <w:bCs/>
          <w:color w:val="1F497D"/>
          <w:sz w:val="24"/>
        </w:rPr>
        <w:t>202</w:t>
      </w:r>
      <w:r w:rsidR="003F54A0" w:rsidRPr="003F54A0">
        <w:rPr>
          <w:rFonts w:cs="Arial"/>
          <w:b w:val="0"/>
          <w:bCs/>
          <w:color w:val="1F497D"/>
          <w:sz w:val="24"/>
        </w:rPr>
        <w:t>2</w:t>
      </w:r>
      <w:r w:rsidR="00AC0285" w:rsidRPr="003F54A0">
        <w:rPr>
          <w:rFonts w:cs="Arial"/>
          <w:b w:val="0"/>
          <w:bCs/>
          <w:color w:val="1F497D"/>
          <w:sz w:val="24"/>
        </w:rPr>
        <w:t xml:space="preserve"> r.</w:t>
      </w:r>
      <w:r w:rsidR="00650211" w:rsidRPr="003F54A0">
        <w:rPr>
          <w:rFonts w:cs="Arial"/>
          <w:b w:val="0"/>
          <w:bCs/>
          <w:color w:val="1F497D"/>
          <w:sz w:val="24"/>
        </w:rPr>
        <w:t xml:space="preserve">, która wynosiła </w:t>
      </w:r>
      <w:r w:rsidR="003F54A0" w:rsidRPr="003F54A0">
        <w:rPr>
          <w:rFonts w:cs="Arial"/>
          <w:b w:val="0"/>
          <w:bCs/>
          <w:color w:val="1F497D"/>
          <w:sz w:val="24"/>
        </w:rPr>
        <w:t xml:space="preserve">39 465,770 </w:t>
      </w:r>
      <w:r w:rsidR="00650211" w:rsidRPr="003F54A0">
        <w:rPr>
          <w:rFonts w:cs="Arial"/>
          <w:b w:val="0"/>
          <w:bCs/>
          <w:color w:val="1F497D"/>
          <w:sz w:val="24"/>
        </w:rPr>
        <w:t xml:space="preserve">Mg. </w:t>
      </w:r>
    </w:p>
    <w:p w14:paraId="6DE66B92" w14:textId="745F03D4" w:rsidR="00EA40BC" w:rsidRPr="003F54A0" w:rsidRDefault="003F54A0" w:rsidP="00EA40BC">
      <w:pPr>
        <w:ind w:left="709"/>
        <w:jc w:val="both"/>
        <w:rPr>
          <w:rFonts w:cs="Arial"/>
          <w:b w:val="0"/>
          <w:bCs/>
          <w:color w:val="1F497D"/>
          <w:sz w:val="24"/>
        </w:rPr>
      </w:pPr>
      <w:r w:rsidRPr="003F54A0">
        <w:rPr>
          <w:rFonts w:cs="Arial"/>
          <w:b w:val="0"/>
          <w:bCs/>
          <w:color w:val="1F497D"/>
          <w:sz w:val="24"/>
        </w:rPr>
        <w:t>Tak duży spadek masy odpadów zmieszanych powstał w wyniku wysegregowania ze zmieszanych odpadów popiołu</w:t>
      </w:r>
      <w:r>
        <w:rPr>
          <w:rFonts w:cs="Arial"/>
          <w:b w:val="0"/>
          <w:bCs/>
          <w:color w:val="1F497D"/>
          <w:sz w:val="24"/>
        </w:rPr>
        <w:t xml:space="preserve">, </w:t>
      </w:r>
      <w:r w:rsidRPr="003F54A0">
        <w:rPr>
          <w:rFonts w:cs="Arial"/>
          <w:b w:val="0"/>
          <w:bCs/>
          <w:color w:val="1F497D"/>
          <w:sz w:val="24"/>
        </w:rPr>
        <w:t>masa odebranego popiołu w roku 2023 r. wyniosła 8</w:t>
      </w:r>
      <w:r>
        <w:rPr>
          <w:rFonts w:cs="Arial"/>
          <w:b w:val="0"/>
          <w:bCs/>
          <w:color w:val="1F497D"/>
          <w:sz w:val="24"/>
        </w:rPr>
        <w:t> </w:t>
      </w:r>
      <w:r w:rsidRPr="003F54A0">
        <w:rPr>
          <w:rFonts w:cs="Arial"/>
          <w:b w:val="0"/>
          <w:bCs/>
          <w:color w:val="1F497D"/>
          <w:sz w:val="24"/>
        </w:rPr>
        <w:t>546,853 Mg.</w:t>
      </w:r>
    </w:p>
    <w:p w14:paraId="3BB9BA66" w14:textId="396D2489" w:rsidR="000F2876" w:rsidRPr="0044774C" w:rsidRDefault="000F2876" w:rsidP="00EA40BC">
      <w:pPr>
        <w:ind w:left="709"/>
        <w:jc w:val="both"/>
        <w:rPr>
          <w:rFonts w:cs="Arial"/>
          <w:b w:val="0"/>
          <w:bCs/>
          <w:sz w:val="24"/>
        </w:rPr>
      </w:pPr>
      <w:r w:rsidRPr="0044774C">
        <w:rPr>
          <w:rFonts w:cs="Arial"/>
          <w:b w:val="0"/>
          <w:bCs/>
          <w:sz w:val="24"/>
        </w:rPr>
        <w:t xml:space="preserve">Z nieruchomości niezamieszkałych, z których odpady odbierane są na podstawie umów z podmiotami wpisanymi do rejestru działalności regulowanej odebrano </w:t>
      </w:r>
      <w:r w:rsidR="00696EF9" w:rsidRPr="00696EF9">
        <w:rPr>
          <w:rFonts w:cs="Arial"/>
          <w:b w:val="0"/>
          <w:bCs/>
          <w:sz w:val="24"/>
        </w:rPr>
        <w:t>9 201,986</w:t>
      </w:r>
      <w:r w:rsidR="00696EF9">
        <w:rPr>
          <w:rFonts w:cs="Arial"/>
          <w:b w:val="0"/>
          <w:bCs/>
          <w:sz w:val="24"/>
        </w:rPr>
        <w:t xml:space="preserve"> </w:t>
      </w:r>
      <w:r w:rsidRPr="0044774C">
        <w:rPr>
          <w:rFonts w:cs="Arial"/>
          <w:b w:val="0"/>
          <w:bCs/>
          <w:sz w:val="24"/>
        </w:rPr>
        <w:t xml:space="preserve">Mg, z czego </w:t>
      </w:r>
      <w:r w:rsidR="000D7EC9" w:rsidRPr="0044774C">
        <w:rPr>
          <w:rFonts w:cs="Arial"/>
          <w:b w:val="0"/>
          <w:bCs/>
          <w:sz w:val="24"/>
        </w:rPr>
        <w:t xml:space="preserve">6 550,370 </w:t>
      </w:r>
      <w:r w:rsidRPr="0044774C">
        <w:rPr>
          <w:rFonts w:cs="Arial"/>
          <w:b w:val="0"/>
          <w:bCs/>
          <w:sz w:val="24"/>
        </w:rPr>
        <w:t>Mg odpadów stanowiły odpady zmieszane</w:t>
      </w:r>
      <w:r w:rsidR="00D0076B" w:rsidRPr="0044774C">
        <w:rPr>
          <w:rFonts w:cs="Arial"/>
          <w:b w:val="0"/>
          <w:bCs/>
          <w:sz w:val="24"/>
        </w:rPr>
        <w:t>, czyli ponad 70%.</w:t>
      </w:r>
    </w:p>
    <w:p w14:paraId="6775C419" w14:textId="53C83200" w:rsidR="002076A1" w:rsidRPr="003F54A0" w:rsidRDefault="00EA40BC" w:rsidP="0088212E">
      <w:pPr>
        <w:ind w:left="709"/>
        <w:jc w:val="both"/>
        <w:rPr>
          <w:rFonts w:cs="Arial"/>
          <w:b w:val="0"/>
          <w:bCs/>
          <w:color w:val="1F497D"/>
          <w:sz w:val="24"/>
        </w:rPr>
      </w:pPr>
      <w:r w:rsidRPr="003F54A0">
        <w:rPr>
          <w:rFonts w:cs="Arial"/>
          <w:b w:val="0"/>
          <w:bCs/>
          <w:color w:val="1F497D"/>
          <w:sz w:val="24"/>
        </w:rPr>
        <w:t>Szczegółowe dane o masie i strukturze odebranych odpadów komunalnych przedstawiono za pomocą poniższych tabel i wykresów.</w:t>
      </w:r>
    </w:p>
    <w:p w14:paraId="2BF0E2F4" w14:textId="77777777" w:rsidR="002076A1" w:rsidRDefault="002076A1" w:rsidP="002076A1">
      <w:pPr>
        <w:ind w:left="709"/>
        <w:jc w:val="both"/>
        <w:rPr>
          <w:rFonts w:cs="Arial"/>
          <w:b w:val="0"/>
          <w:bCs/>
          <w:sz w:val="24"/>
        </w:rPr>
      </w:pPr>
    </w:p>
    <w:p w14:paraId="35CE9A3B" w14:textId="2928A49C" w:rsidR="00882F8B" w:rsidRPr="00A9329B" w:rsidRDefault="00270B9E" w:rsidP="003A49D4">
      <w:pPr>
        <w:pStyle w:val="Legenda"/>
        <w:keepNext/>
        <w:spacing w:after="0"/>
      </w:pPr>
      <w:r w:rsidRPr="00882F8B">
        <w:lastRenderedPageBreak/>
        <w:t xml:space="preserve"> </w:t>
      </w:r>
      <w:bookmarkStart w:id="52" w:name="_Toc165367631"/>
      <w:r w:rsidRPr="00180D61">
        <w:t xml:space="preserve">Tabela </w:t>
      </w:r>
      <w:r w:rsidRPr="00180D61">
        <w:fldChar w:fldCharType="begin"/>
      </w:r>
      <w:r w:rsidRPr="00180D61">
        <w:instrText xml:space="preserve"> SEQ Tabela \* ARABIC </w:instrText>
      </w:r>
      <w:r w:rsidRPr="00180D61">
        <w:fldChar w:fldCharType="separate"/>
      </w:r>
      <w:r w:rsidR="00BA5743">
        <w:rPr>
          <w:noProof/>
        </w:rPr>
        <w:t>11</w:t>
      </w:r>
      <w:r w:rsidRPr="00180D61">
        <w:fldChar w:fldCharType="end"/>
      </w:r>
      <w:r w:rsidRPr="00180D61">
        <w:t xml:space="preserve"> Masa </w:t>
      </w:r>
      <w:r w:rsidRPr="00180D61">
        <w:rPr>
          <w:color w:val="1F497D"/>
        </w:rPr>
        <w:t>odebranych w 202</w:t>
      </w:r>
      <w:r w:rsidR="00180D61" w:rsidRPr="00180D61">
        <w:rPr>
          <w:color w:val="1F497D"/>
        </w:rPr>
        <w:t>3</w:t>
      </w:r>
      <w:r w:rsidRPr="00180D61">
        <w:t xml:space="preserve"> r. zmieszanych odpadów komunalnych od właścicieli nieruchomości zamieszkałych</w:t>
      </w:r>
      <w:bookmarkEnd w:id="52"/>
    </w:p>
    <w:tbl>
      <w:tblPr>
        <w:tblStyle w:val="TableNormal"/>
        <w:tblpPr w:leftFromText="141" w:rightFromText="141" w:vertAnchor="text" w:horzAnchor="margin" w:tblpY="43"/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1E0" w:firstRow="1" w:lastRow="1" w:firstColumn="1" w:lastColumn="1" w:noHBand="0" w:noVBand="0"/>
      </w:tblPr>
      <w:tblGrid>
        <w:gridCol w:w="3744"/>
        <w:gridCol w:w="5308"/>
      </w:tblGrid>
      <w:tr w:rsidR="00104756" w:rsidRPr="00AB5A6F" w14:paraId="5B15F914" w14:textId="77777777" w:rsidTr="00104756">
        <w:trPr>
          <w:trHeight w:val="518"/>
        </w:trPr>
        <w:tc>
          <w:tcPr>
            <w:tcW w:w="2068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49A17D"/>
            <w:vAlign w:val="center"/>
          </w:tcPr>
          <w:p w14:paraId="558FB9D1" w14:textId="77777777" w:rsidR="00104756" w:rsidRPr="008612E1" w:rsidRDefault="00104756" w:rsidP="00104756">
            <w:pPr>
              <w:pStyle w:val="TableParagraph"/>
              <w:ind w:left="1334" w:right="1315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</w:pPr>
            <w:bookmarkStart w:id="53" w:name="_Hlk101956402"/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24"/>
                <w:lang w:val="pl-PL"/>
              </w:rPr>
              <w:t>Gmina</w:t>
            </w:r>
          </w:p>
        </w:tc>
        <w:tc>
          <w:tcPr>
            <w:tcW w:w="2932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49A17D"/>
            <w:vAlign w:val="center"/>
          </w:tcPr>
          <w:p w14:paraId="05D86E8E" w14:textId="77777777" w:rsidR="00104756" w:rsidRPr="008612E1" w:rsidRDefault="00104756" w:rsidP="00104756">
            <w:pPr>
              <w:pStyle w:val="TableParagraph"/>
              <w:tabs>
                <w:tab w:val="left" w:pos="4047"/>
              </w:tabs>
              <w:ind w:right="1249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 xml:space="preserve">                                   I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–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XII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1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2023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4"/>
                <w:sz w:val="18"/>
                <w:szCs w:val="24"/>
                <w:lang w:val="pl-PL"/>
              </w:rPr>
              <w:t>[Mg]</w:t>
            </w:r>
          </w:p>
        </w:tc>
      </w:tr>
      <w:tr w:rsidR="00104756" w:rsidRPr="00AB5A6F" w14:paraId="1304F69D" w14:textId="77777777" w:rsidTr="00104756">
        <w:trPr>
          <w:trHeight w:val="269"/>
        </w:trPr>
        <w:tc>
          <w:tcPr>
            <w:tcW w:w="2068" w:type="pc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50156A5" w14:textId="77777777" w:rsidR="00104756" w:rsidRPr="00891131" w:rsidRDefault="00104756" w:rsidP="00104756">
            <w:pPr>
              <w:pStyle w:val="TableParagraph"/>
              <w:spacing w:before="11" w:line="190" w:lineRule="exact"/>
              <w:ind w:left="1333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BOJANOWO</w:t>
            </w:r>
          </w:p>
        </w:tc>
        <w:tc>
          <w:tcPr>
            <w:tcW w:w="2932" w:type="pc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F65E4BD" w14:textId="77777777" w:rsidR="00104756" w:rsidRPr="00891131" w:rsidRDefault="00104756" w:rsidP="00104756">
            <w:pPr>
              <w:pStyle w:val="TableParagraph"/>
              <w:spacing w:before="11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714,470</w:t>
            </w:r>
          </w:p>
        </w:tc>
      </w:tr>
      <w:tr w:rsidR="00104756" w:rsidRPr="00AB5A6F" w14:paraId="53D0E356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4075913E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GOSTYŃ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7951D7CE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3 508,750</w:t>
            </w:r>
          </w:p>
        </w:tc>
      </w:tr>
      <w:tr w:rsidR="00104756" w:rsidRPr="00AB5A6F" w14:paraId="6385005B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FAE2A7E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JUTROSIN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7A0EBDB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671,440</w:t>
            </w:r>
          </w:p>
        </w:tc>
      </w:tr>
      <w:tr w:rsidR="00104756" w:rsidRPr="00AB5A6F" w14:paraId="5806246C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006B8E0F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1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KROBIA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3935979D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1 463,040</w:t>
            </w:r>
          </w:p>
        </w:tc>
      </w:tr>
      <w:tr w:rsidR="00104756" w:rsidRPr="00AB5A6F" w14:paraId="267AA0DC" w14:textId="77777777" w:rsidTr="00104756">
        <w:trPr>
          <w:trHeight w:val="292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EB025FD" w14:textId="77777777" w:rsidR="00104756" w:rsidRPr="00891131" w:rsidRDefault="00104756" w:rsidP="00104756">
            <w:pPr>
              <w:pStyle w:val="TableParagraph"/>
              <w:spacing w:before="30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KRZEMIENIEWO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6AE442F" w14:textId="77777777" w:rsidR="00104756" w:rsidRPr="00891131" w:rsidRDefault="00104756" w:rsidP="00104756">
            <w:pPr>
              <w:pStyle w:val="TableParagraph"/>
              <w:spacing w:before="30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737,400</w:t>
            </w:r>
          </w:p>
        </w:tc>
      </w:tr>
      <w:tr w:rsidR="00104756" w:rsidRPr="00AB5A6F" w14:paraId="3C803DAA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4979CCF9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5" w:right="1313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KRZYWIŃ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60B93702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1 065,280</w:t>
            </w:r>
          </w:p>
        </w:tc>
      </w:tr>
      <w:tr w:rsidR="00104756" w:rsidRPr="00AB5A6F" w14:paraId="6A33A778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ECA78DA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LESZNO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88B11B8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9 454,180</w:t>
            </w:r>
          </w:p>
        </w:tc>
      </w:tr>
      <w:tr w:rsidR="00104756" w:rsidRPr="00AB5A6F" w14:paraId="77569953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5AAC8873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5" w:right="1313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LIPNO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27FB8629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1 179,540</w:t>
            </w:r>
          </w:p>
        </w:tc>
      </w:tr>
      <w:tr w:rsidR="00104756" w:rsidRPr="00AB5A6F" w14:paraId="3A9336A0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044FB77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z w:val="16"/>
                <w:lang w:val="pl-PL"/>
              </w:rPr>
              <w:t>MIEJSKA</w:t>
            </w:r>
            <w:r w:rsidRPr="00891131">
              <w:rPr>
                <w:rFonts w:asciiTheme="minorHAnsi" w:hAnsiTheme="minorHAnsi" w:cstheme="minorHAnsi"/>
                <w:spacing w:val="-5"/>
                <w:sz w:val="16"/>
                <w:lang w:val="pl-PL"/>
              </w:rPr>
              <w:t xml:space="preserve"> </w:t>
            </w: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GÓRKA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16FD6E1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853,030</w:t>
            </w:r>
          </w:p>
        </w:tc>
      </w:tr>
      <w:tr w:rsidR="00104756" w:rsidRPr="00AB5A6F" w14:paraId="4FA8E22F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3CA37D81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OSIECZNA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671299F3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1 053,248</w:t>
            </w:r>
          </w:p>
        </w:tc>
      </w:tr>
      <w:tr w:rsidR="00104756" w:rsidRPr="00AB5A6F" w14:paraId="38E4D1B9" w14:textId="77777777" w:rsidTr="00104756">
        <w:trPr>
          <w:trHeight w:val="292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CF9F5ED" w14:textId="77777777" w:rsidR="00104756" w:rsidRPr="00891131" w:rsidRDefault="00104756" w:rsidP="00104756">
            <w:pPr>
              <w:pStyle w:val="TableParagraph"/>
              <w:spacing w:before="30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PAKOSŁAW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3C5C3833" w14:textId="77777777" w:rsidR="00104756" w:rsidRPr="00891131" w:rsidRDefault="00104756" w:rsidP="00104756">
            <w:pPr>
              <w:pStyle w:val="TableParagraph"/>
              <w:spacing w:before="30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387,880</w:t>
            </w:r>
          </w:p>
        </w:tc>
      </w:tr>
      <w:tr w:rsidR="00104756" w:rsidRPr="00AB5A6F" w14:paraId="051D6EDE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3D4E6DD7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PĘPOWO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04D89D76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483,320</w:t>
            </w:r>
          </w:p>
        </w:tc>
      </w:tr>
      <w:tr w:rsidR="00104756" w:rsidRPr="00AB5A6F" w14:paraId="2027CDDA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532FA90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3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POGORZELA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FC33DD5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442,680</w:t>
            </w:r>
          </w:p>
        </w:tc>
      </w:tr>
      <w:tr w:rsidR="00104756" w:rsidRPr="00AB5A6F" w14:paraId="10714B1A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3210E3E3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3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PONIEC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4D033E13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730,000</w:t>
            </w:r>
          </w:p>
        </w:tc>
      </w:tr>
      <w:tr w:rsidR="00104756" w:rsidRPr="00AB5A6F" w14:paraId="715A88FC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55AE302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RAWICZ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AC3B744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3 725,980</w:t>
            </w:r>
          </w:p>
        </w:tc>
      </w:tr>
      <w:tr w:rsidR="00104756" w:rsidRPr="00AB5A6F" w14:paraId="728DD8A4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39463138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RYDZYNA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54DB0CFB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1 107,280</w:t>
            </w:r>
          </w:p>
        </w:tc>
      </w:tr>
      <w:tr w:rsidR="00104756" w:rsidRPr="00AB5A6F" w14:paraId="0D1F69CD" w14:textId="77777777" w:rsidTr="00104756">
        <w:trPr>
          <w:trHeight w:val="292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6BCF527" w14:textId="77777777" w:rsidR="00104756" w:rsidRPr="00891131" w:rsidRDefault="00104756" w:rsidP="00104756">
            <w:pPr>
              <w:pStyle w:val="TableParagraph"/>
              <w:spacing w:before="30" w:line="190" w:lineRule="exact"/>
              <w:ind w:left="1335" w:right="1314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ŚMIGIEL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A15B075" w14:textId="77777777" w:rsidR="00104756" w:rsidRPr="00891131" w:rsidRDefault="00104756" w:rsidP="00104756">
            <w:pPr>
              <w:pStyle w:val="TableParagraph"/>
              <w:spacing w:before="30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1 892,020</w:t>
            </w:r>
          </w:p>
        </w:tc>
      </w:tr>
      <w:tr w:rsidR="00104756" w:rsidRPr="00AB5A6F" w14:paraId="16F4A6CA" w14:textId="77777777" w:rsidTr="00104756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092A832A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ŚWIĘCIECHOWA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3EF6A3BF" w14:textId="77777777" w:rsidR="00104756" w:rsidRPr="00891131" w:rsidRDefault="00104756" w:rsidP="00104756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916,030</w:t>
            </w:r>
          </w:p>
        </w:tc>
      </w:tr>
      <w:tr w:rsidR="00104756" w:rsidRPr="00AB5A6F" w14:paraId="4AE0832F" w14:textId="77777777" w:rsidTr="00104756">
        <w:trPr>
          <w:trHeight w:val="288"/>
        </w:trPr>
        <w:tc>
          <w:tcPr>
            <w:tcW w:w="20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2AF430A" w14:textId="77777777" w:rsidR="00104756" w:rsidRPr="00891131" w:rsidRDefault="00104756" w:rsidP="00104756">
            <w:pPr>
              <w:pStyle w:val="TableParagraph"/>
              <w:spacing w:before="32" w:line="185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WIJEWO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58AB9E30" w14:textId="77777777" w:rsidR="00104756" w:rsidRPr="00891131" w:rsidRDefault="00104756" w:rsidP="00104756">
            <w:pPr>
              <w:pStyle w:val="TableParagraph"/>
              <w:spacing w:before="32" w:line="185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457,840</w:t>
            </w:r>
          </w:p>
        </w:tc>
      </w:tr>
      <w:tr w:rsidR="00104756" w:rsidRPr="00AB5A6F" w14:paraId="6AD2CA72" w14:textId="77777777" w:rsidTr="00104756">
        <w:trPr>
          <w:trHeight w:val="400"/>
        </w:trPr>
        <w:tc>
          <w:tcPr>
            <w:tcW w:w="20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9A17D"/>
            <w:vAlign w:val="center"/>
          </w:tcPr>
          <w:p w14:paraId="2215838F" w14:textId="77777777" w:rsidR="00104756" w:rsidRPr="008612E1" w:rsidRDefault="00104756" w:rsidP="00104756">
            <w:pPr>
              <w:pStyle w:val="TableParagraph"/>
              <w:spacing w:before="49"/>
              <w:ind w:left="1332" w:right="1315"/>
              <w:jc w:val="center"/>
              <w:rPr>
                <w:rFonts w:asciiTheme="minorHAnsi" w:hAnsiTheme="minorHAnsi" w:cstheme="minorHAnsi"/>
                <w:b/>
                <w:color w:val="F8F8F8"/>
                <w:sz w:val="18"/>
                <w:szCs w:val="24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color w:val="F8F8F8"/>
                <w:spacing w:val="-2"/>
                <w:sz w:val="18"/>
                <w:szCs w:val="24"/>
                <w:lang w:val="pl-PL"/>
              </w:rPr>
              <w:t>Razem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</w:tcPr>
          <w:p w14:paraId="2E64C47D" w14:textId="77777777" w:rsidR="00104756" w:rsidRPr="008612E1" w:rsidRDefault="00104756" w:rsidP="00104756">
            <w:pPr>
              <w:pStyle w:val="TableParagraph"/>
              <w:spacing w:before="26"/>
              <w:ind w:left="1920" w:right="2113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</w:pPr>
            <w:r w:rsidRPr="008612E1">
              <w:rPr>
                <w:b/>
                <w:bCs/>
                <w:color w:val="F8F8F8"/>
                <w:sz w:val="18"/>
                <w:szCs w:val="24"/>
              </w:rPr>
              <w:t>30 843,408</w:t>
            </w:r>
          </w:p>
        </w:tc>
      </w:tr>
      <w:bookmarkEnd w:id="53"/>
    </w:tbl>
    <w:p w14:paraId="3E47465D" w14:textId="77777777" w:rsidR="004B4906" w:rsidRDefault="004B4906" w:rsidP="004B4906">
      <w:pPr>
        <w:pStyle w:val="Legenda"/>
        <w:keepNext/>
        <w:spacing w:after="0"/>
        <w:rPr>
          <w:highlight w:val="yellow"/>
        </w:rPr>
      </w:pPr>
    </w:p>
    <w:p w14:paraId="5A8534A0" w14:textId="0F1120D6" w:rsidR="009158D4" w:rsidRDefault="009158D4" w:rsidP="009158D4">
      <w:pPr>
        <w:pStyle w:val="Legenda"/>
        <w:keepNext/>
        <w:spacing w:after="0"/>
      </w:pPr>
      <w:bookmarkStart w:id="54" w:name="_Toc165367632"/>
      <w:r w:rsidRPr="009158D4">
        <w:t xml:space="preserve">Tabela </w:t>
      </w:r>
      <w:r w:rsidRPr="009158D4">
        <w:fldChar w:fldCharType="begin"/>
      </w:r>
      <w:r w:rsidRPr="009158D4">
        <w:instrText xml:space="preserve"> SEQ Tabela \* ARABIC </w:instrText>
      </w:r>
      <w:r w:rsidRPr="009158D4">
        <w:fldChar w:fldCharType="separate"/>
      </w:r>
      <w:r w:rsidR="00BA5743">
        <w:rPr>
          <w:noProof/>
        </w:rPr>
        <w:t>12</w:t>
      </w:r>
      <w:r w:rsidRPr="009158D4">
        <w:fldChar w:fldCharType="end"/>
      </w:r>
      <w:r w:rsidRPr="009158D4">
        <w:t xml:space="preserve"> Masa odebran</w:t>
      </w:r>
      <w:r>
        <w:t>ego</w:t>
      </w:r>
      <w:r w:rsidRPr="009158D4">
        <w:t xml:space="preserve"> </w:t>
      </w:r>
      <w:r>
        <w:t xml:space="preserve">popiołu </w:t>
      </w:r>
      <w:r w:rsidRPr="009158D4">
        <w:t>w 2023 od właścicieli nieruchomości zamieszkałych</w:t>
      </w:r>
      <w:bookmarkEnd w:id="54"/>
    </w:p>
    <w:tbl>
      <w:tblPr>
        <w:tblStyle w:val="TableNormal"/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1E0" w:firstRow="1" w:lastRow="1" w:firstColumn="1" w:lastColumn="1" w:noHBand="0" w:noVBand="0"/>
      </w:tblPr>
      <w:tblGrid>
        <w:gridCol w:w="3744"/>
        <w:gridCol w:w="5308"/>
      </w:tblGrid>
      <w:tr w:rsidR="009158D4" w:rsidRPr="00AB5A6F" w14:paraId="2C57A207" w14:textId="77777777" w:rsidTr="00104756">
        <w:trPr>
          <w:trHeight w:val="469"/>
        </w:trPr>
        <w:tc>
          <w:tcPr>
            <w:tcW w:w="2068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49A17D"/>
            <w:vAlign w:val="center"/>
          </w:tcPr>
          <w:p w14:paraId="4340D3EA" w14:textId="77777777" w:rsidR="009158D4" w:rsidRPr="008612E1" w:rsidRDefault="009158D4" w:rsidP="00217EF8">
            <w:pPr>
              <w:pStyle w:val="TableParagraph"/>
              <w:ind w:left="1334" w:right="1315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24"/>
                <w:lang w:val="pl-PL"/>
              </w:rPr>
              <w:t>Gmina</w:t>
            </w:r>
          </w:p>
        </w:tc>
        <w:tc>
          <w:tcPr>
            <w:tcW w:w="2932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49A17D"/>
            <w:vAlign w:val="center"/>
          </w:tcPr>
          <w:p w14:paraId="290E802A" w14:textId="77777777" w:rsidR="009158D4" w:rsidRPr="008612E1" w:rsidRDefault="009158D4" w:rsidP="00217EF8">
            <w:pPr>
              <w:pStyle w:val="TableParagraph"/>
              <w:ind w:left="2113" w:right="1675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I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–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XII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1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2023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34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4"/>
                <w:sz w:val="18"/>
                <w:szCs w:val="24"/>
                <w:lang w:val="pl-PL"/>
              </w:rPr>
              <w:t>[Mg]</w:t>
            </w:r>
          </w:p>
        </w:tc>
      </w:tr>
      <w:tr w:rsidR="009158D4" w:rsidRPr="00AB5A6F" w14:paraId="654124C6" w14:textId="77777777" w:rsidTr="009158D4">
        <w:trPr>
          <w:trHeight w:val="269"/>
        </w:trPr>
        <w:tc>
          <w:tcPr>
            <w:tcW w:w="2068" w:type="pc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8EFA70F" w14:textId="77777777" w:rsidR="009158D4" w:rsidRPr="00891131" w:rsidRDefault="009158D4" w:rsidP="009158D4">
            <w:pPr>
              <w:pStyle w:val="TableParagraph"/>
              <w:spacing w:before="11" w:line="190" w:lineRule="exact"/>
              <w:ind w:left="1333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BOJANOWO</w:t>
            </w:r>
          </w:p>
        </w:tc>
        <w:tc>
          <w:tcPr>
            <w:tcW w:w="2932" w:type="pc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CE8ACFC" w14:textId="6F7FF11E" w:rsidR="009158D4" w:rsidRPr="00891131" w:rsidRDefault="009158D4" w:rsidP="009158D4">
            <w:pPr>
              <w:pStyle w:val="TableParagraph"/>
              <w:spacing w:before="11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362,720</w:t>
            </w:r>
          </w:p>
        </w:tc>
      </w:tr>
      <w:tr w:rsidR="009158D4" w:rsidRPr="00AB5A6F" w14:paraId="3230B15B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0F2CA8FC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GOSTYŃ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3F5B71FC" w14:textId="579BBF4B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842,560</w:t>
            </w:r>
          </w:p>
        </w:tc>
      </w:tr>
      <w:tr w:rsidR="009158D4" w:rsidRPr="00AB5A6F" w14:paraId="1C900A65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110BD9D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JUTROSIN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A46E370" w14:textId="4E7D7908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393,660</w:t>
            </w:r>
          </w:p>
        </w:tc>
      </w:tr>
      <w:tr w:rsidR="009158D4" w:rsidRPr="00AB5A6F" w14:paraId="3CFCEA47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5CEB7BD6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1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KROBIA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50FAB4F5" w14:textId="0FFBA184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511,320</w:t>
            </w:r>
          </w:p>
        </w:tc>
      </w:tr>
      <w:tr w:rsidR="009158D4" w:rsidRPr="00AB5A6F" w14:paraId="4366973B" w14:textId="77777777" w:rsidTr="009158D4">
        <w:trPr>
          <w:trHeight w:val="292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DB48660" w14:textId="77777777" w:rsidR="009158D4" w:rsidRPr="00891131" w:rsidRDefault="009158D4" w:rsidP="009158D4">
            <w:pPr>
              <w:pStyle w:val="TableParagraph"/>
              <w:spacing w:before="30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KRZEMIENIEWO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193EFE3" w14:textId="3CDEE000" w:rsidR="009158D4" w:rsidRPr="00891131" w:rsidRDefault="009158D4" w:rsidP="009158D4">
            <w:pPr>
              <w:pStyle w:val="TableParagraph"/>
              <w:spacing w:before="30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341,516</w:t>
            </w:r>
          </w:p>
        </w:tc>
      </w:tr>
      <w:tr w:rsidR="009158D4" w:rsidRPr="00AB5A6F" w14:paraId="31409B90" w14:textId="77777777" w:rsidTr="003F54A0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51C47C03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5" w:right="1313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KRZYWIŃ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79D66729" w14:textId="4BDC30C1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561,080</w:t>
            </w:r>
          </w:p>
        </w:tc>
      </w:tr>
      <w:tr w:rsidR="009158D4" w:rsidRPr="00AB5A6F" w14:paraId="263A831D" w14:textId="77777777" w:rsidTr="003F54A0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69CACF8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LESZNO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3A46EC7" w14:textId="1B77C89E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431,168</w:t>
            </w:r>
          </w:p>
        </w:tc>
      </w:tr>
      <w:tr w:rsidR="009158D4" w:rsidRPr="00AB5A6F" w14:paraId="48994252" w14:textId="77777777" w:rsidTr="008612E1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2DC4B991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5" w:right="1313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LIPNO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6F0FB4D5" w14:textId="179B110E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395,690</w:t>
            </w:r>
          </w:p>
        </w:tc>
      </w:tr>
      <w:tr w:rsidR="009158D4" w:rsidRPr="00AB5A6F" w14:paraId="2FF09167" w14:textId="77777777" w:rsidTr="008612E1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A920FD8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z w:val="16"/>
                <w:lang w:val="pl-PL"/>
              </w:rPr>
              <w:t>MIEJSKA</w:t>
            </w:r>
            <w:r w:rsidRPr="00891131">
              <w:rPr>
                <w:rFonts w:asciiTheme="minorHAnsi" w:hAnsiTheme="minorHAnsi" w:cstheme="minorHAnsi"/>
                <w:spacing w:val="-5"/>
                <w:sz w:val="16"/>
                <w:lang w:val="pl-PL"/>
              </w:rPr>
              <w:t xml:space="preserve"> </w:t>
            </w: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GÓRKA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07692F6" w14:textId="575F60BB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491,440</w:t>
            </w:r>
          </w:p>
        </w:tc>
      </w:tr>
      <w:tr w:rsidR="009158D4" w:rsidRPr="00AB5A6F" w14:paraId="5F518845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3B06F270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OSIECZNA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148F7A3F" w14:textId="2EEB3493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483,581</w:t>
            </w:r>
          </w:p>
        </w:tc>
      </w:tr>
      <w:tr w:rsidR="009158D4" w:rsidRPr="00AB5A6F" w14:paraId="562313E0" w14:textId="77777777" w:rsidTr="009158D4">
        <w:trPr>
          <w:trHeight w:val="292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5E5A08C" w14:textId="77777777" w:rsidR="009158D4" w:rsidRPr="00891131" w:rsidRDefault="009158D4" w:rsidP="009158D4">
            <w:pPr>
              <w:pStyle w:val="TableParagraph"/>
              <w:spacing w:before="30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PAKOSŁAW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54D00C3" w14:textId="6C34D8D3" w:rsidR="009158D4" w:rsidRPr="00891131" w:rsidRDefault="009158D4" w:rsidP="009158D4">
            <w:pPr>
              <w:pStyle w:val="TableParagraph"/>
              <w:spacing w:before="30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237,960</w:t>
            </w:r>
          </w:p>
        </w:tc>
      </w:tr>
      <w:tr w:rsidR="009158D4" w:rsidRPr="00AB5A6F" w14:paraId="2DA38C3F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1ABE6CD1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PĘPOWO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16614BBF" w14:textId="37CBB3DD" w:rsidR="009158D4" w:rsidRPr="00891131" w:rsidRDefault="009158D4" w:rsidP="009158D4">
            <w:pPr>
              <w:pStyle w:val="TableParagraph"/>
              <w:spacing w:before="32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313,420</w:t>
            </w:r>
          </w:p>
        </w:tc>
      </w:tr>
      <w:tr w:rsidR="009158D4" w:rsidRPr="00AB5A6F" w14:paraId="221F3DDC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64806A7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3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POGORZELA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4343698" w14:textId="0B9A2C96" w:rsidR="009158D4" w:rsidRPr="00891131" w:rsidRDefault="009158D4" w:rsidP="009158D4">
            <w:pPr>
              <w:pStyle w:val="TableParagraph"/>
              <w:spacing w:before="32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263,500</w:t>
            </w:r>
          </w:p>
        </w:tc>
      </w:tr>
      <w:tr w:rsidR="009158D4" w:rsidRPr="00AB5A6F" w14:paraId="62A52BA6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2394F631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3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PONIEC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24B58467" w14:textId="734C73F6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408,995</w:t>
            </w:r>
          </w:p>
        </w:tc>
      </w:tr>
      <w:tr w:rsidR="009158D4" w:rsidRPr="00AB5A6F" w14:paraId="699B5E63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5885D09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RAWICZ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B662B64" w14:textId="2443D185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775,888</w:t>
            </w:r>
          </w:p>
        </w:tc>
      </w:tr>
      <w:tr w:rsidR="009158D4" w:rsidRPr="00AB5A6F" w14:paraId="0591DFCE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0880EB9D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RYDZYNA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54DB8BDF" w14:textId="4A99CF56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312,130</w:t>
            </w:r>
          </w:p>
        </w:tc>
      </w:tr>
      <w:tr w:rsidR="009158D4" w:rsidRPr="00AB5A6F" w14:paraId="45E73A7D" w14:textId="77777777" w:rsidTr="009158D4">
        <w:trPr>
          <w:trHeight w:val="292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84383A1" w14:textId="77777777" w:rsidR="009158D4" w:rsidRPr="00891131" w:rsidRDefault="009158D4" w:rsidP="009158D4">
            <w:pPr>
              <w:pStyle w:val="TableParagraph"/>
              <w:spacing w:before="30" w:line="190" w:lineRule="exact"/>
              <w:ind w:left="1335" w:right="1314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ŚMIGIEL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11D8E41" w14:textId="57280623" w:rsidR="009158D4" w:rsidRPr="00891131" w:rsidRDefault="009158D4" w:rsidP="009158D4">
            <w:pPr>
              <w:pStyle w:val="TableParagraph"/>
              <w:spacing w:before="30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834,365</w:t>
            </w:r>
          </w:p>
        </w:tc>
      </w:tr>
      <w:tr w:rsidR="009158D4" w:rsidRPr="00AB5A6F" w14:paraId="73AE4225" w14:textId="77777777" w:rsidTr="009158D4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52BBB64F" w14:textId="77777777" w:rsidR="009158D4" w:rsidRPr="00891131" w:rsidRDefault="009158D4" w:rsidP="009158D4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ŚWIĘCIECHOWA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064DD9EE" w14:textId="153F25D7" w:rsidR="009158D4" w:rsidRPr="00891131" w:rsidRDefault="009158D4" w:rsidP="009158D4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346,680</w:t>
            </w:r>
          </w:p>
        </w:tc>
      </w:tr>
      <w:tr w:rsidR="009158D4" w:rsidRPr="00AB5A6F" w14:paraId="09B63366" w14:textId="77777777" w:rsidTr="009158D4">
        <w:trPr>
          <w:trHeight w:val="288"/>
        </w:trPr>
        <w:tc>
          <w:tcPr>
            <w:tcW w:w="20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F2C789A" w14:textId="77777777" w:rsidR="009158D4" w:rsidRPr="00891131" w:rsidRDefault="009158D4" w:rsidP="009158D4">
            <w:pPr>
              <w:pStyle w:val="TableParagraph"/>
              <w:spacing w:before="32" w:line="185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WIJEWO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81BB330" w14:textId="0C1EFE9C" w:rsidR="009158D4" w:rsidRPr="00891131" w:rsidRDefault="009158D4" w:rsidP="009158D4">
            <w:pPr>
              <w:pStyle w:val="TableParagraph"/>
              <w:spacing w:before="32" w:line="185" w:lineRule="exact"/>
              <w:ind w:left="2207" w:right="2181"/>
              <w:jc w:val="center"/>
              <w:rPr>
                <w:rFonts w:asciiTheme="minorHAnsi" w:hAnsiTheme="minorHAnsi" w:cstheme="minorHAnsi"/>
                <w:sz w:val="16"/>
                <w:szCs w:val="16"/>
                <w:lang w:val="pl-PL"/>
              </w:rPr>
            </w:pPr>
            <w:r w:rsidRPr="00891131">
              <w:rPr>
                <w:sz w:val="16"/>
                <w:szCs w:val="16"/>
              </w:rPr>
              <w:t>239,180</w:t>
            </w:r>
          </w:p>
        </w:tc>
      </w:tr>
      <w:tr w:rsidR="009158D4" w:rsidRPr="00AB5A6F" w14:paraId="5B4A889C" w14:textId="77777777" w:rsidTr="00104756">
        <w:trPr>
          <w:trHeight w:val="372"/>
        </w:trPr>
        <w:tc>
          <w:tcPr>
            <w:tcW w:w="20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9A17D"/>
            <w:vAlign w:val="center"/>
          </w:tcPr>
          <w:p w14:paraId="2DDE864E" w14:textId="77777777" w:rsidR="009158D4" w:rsidRPr="008612E1" w:rsidRDefault="009158D4" w:rsidP="009158D4">
            <w:pPr>
              <w:pStyle w:val="TableParagraph"/>
              <w:spacing w:before="49"/>
              <w:ind w:left="1332" w:right="1315"/>
              <w:jc w:val="center"/>
              <w:rPr>
                <w:rFonts w:asciiTheme="minorHAnsi" w:hAnsiTheme="minorHAnsi" w:cstheme="minorHAnsi"/>
                <w:b/>
                <w:color w:val="F8F8F8"/>
                <w:sz w:val="18"/>
                <w:szCs w:val="24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color w:val="F8F8F8"/>
                <w:spacing w:val="-2"/>
                <w:sz w:val="18"/>
                <w:szCs w:val="24"/>
                <w:lang w:val="pl-PL"/>
              </w:rPr>
              <w:t>Razem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</w:tcPr>
          <w:p w14:paraId="4CD3254B" w14:textId="37D66E70" w:rsidR="009158D4" w:rsidRPr="008612E1" w:rsidRDefault="009158D4" w:rsidP="009158D4">
            <w:pPr>
              <w:pStyle w:val="TableParagraph"/>
              <w:spacing w:before="26"/>
              <w:ind w:left="1920" w:right="2113"/>
              <w:jc w:val="center"/>
              <w:rPr>
                <w:rFonts w:asciiTheme="minorHAnsi" w:hAnsiTheme="minorHAnsi" w:cstheme="minorHAnsi"/>
                <w:b/>
                <w:color w:val="F8F8F8"/>
                <w:sz w:val="18"/>
                <w:szCs w:val="24"/>
                <w:lang w:val="pl-PL"/>
              </w:rPr>
            </w:pPr>
            <w:r w:rsidRPr="008612E1">
              <w:rPr>
                <w:b/>
                <w:color w:val="F8F8F8"/>
                <w:sz w:val="18"/>
                <w:szCs w:val="24"/>
              </w:rPr>
              <w:t>8 546,853</w:t>
            </w:r>
          </w:p>
        </w:tc>
      </w:tr>
    </w:tbl>
    <w:tbl>
      <w:tblPr>
        <w:tblStyle w:val="TableNormal"/>
        <w:tblpPr w:leftFromText="141" w:rightFromText="141" w:vertAnchor="text" w:horzAnchor="margin" w:tblpY="248"/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1E0" w:firstRow="1" w:lastRow="1" w:firstColumn="1" w:lastColumn="1" w:noHBand="0" w:noVBand="0"/>
      </w:tblPr>
      <w:tblGrid>
        <w:gridCol w:w="3744"/>
        <w:gridCol w:w="5308"/>
      </w:tblGrid>
      <w:tr w:rsidR="006E5042" w:rsidRPr="00AB5A6F" w14:paraId="13D9FB6D" w14:textId="77777777" w:rsidTr="006E5042">
        <w:trPr>
          <w:trHeight w:val="187"/>
        </w:trPr>
        <w:tc>
          <w:tcPr>
            <w:tcW w:w="2068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49A17D"/>
            <w:vAlign w:val="center"/>
          </w:tcPr>
          <w:p w14:paraId="71CF6B28" w14:textId="77777777" w:rsidR="006E5042" w:rsidRPr="008612E1" w:rsidRDefault="006E5042" w:rsidP="006E5042">
            <w:pPr>
              <w:pStyle w:val="TableParagraph"/>
              <w:ind w:left="1334" w:right="1315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24"/>
                <w:lang w:val="pl-PL"/>
              </w:rPr>
              <w:lastRenderedPageBreak/>
              <w:t>Gmina</w:t>
            </w:r>
          </w:p>
        </w:tc>
        <w:tc>
          <w:tcPr>
            <w:tcW w:w="2932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49A17D"/>
            <w:vAlign w:val="center"/>
          </w:tcPr>
          <w:p w14:paraId="3D4ED1F8" w14:textId="77777777" w:rsidR="006E5042" w:rsidRPr="008612E1" w:rsidRDefault="006E5042" w:rsidP="006E5042">
            <w:pPr>
              <w:pStyle w:val="TableParagraph"/>
              <w:ind w:left="2113" w:right="1675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I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–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XII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1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24"/>
                <w:lang w:val="pl-PL"/>
              </w:rPr>
              <w:t>2023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34"/>
                <w:sz w:val="18"/>
                <w:szCs w:val="24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4"/>
                <w:sz w:val="18"/>
                <w:szCs w:val="24"/>
                <w:lang w:val="pl-PL"/>
              </w:rPr>
              <w:t>[Mg]</w:t>
            </w:r>
          </w:p>
        </w:tc>
      </w:tr>
      <w:tr w:rsidR="006E5042" w:rsidRPr="00AB5A6F" w14:paraId="146284A9" w14:textId="77777777" w:rsidTr="006E5042">
        <w:trPr>
          <w:trHeight w:val="269"/>
        </w:trPr>
        <w:tc>
          <w:tcPr>
            <w:tcW w:w="2068" w:type="pct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C8F4064" w14:textId="77777777" w:rsidR="006E5042" w:rsidRPr="00891131" w:rsidRDefault="006E5042" w:rsidP="006E5042">
            <w:pPr>
              <w:pStyle w:val="TableParagraph"/>
              <w:spacing w:before="11" w:line="190" w:lineRule="exact"/>
              <w:ind w:left="1333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BOJANOWO</w:t>
            </w:r>
          </w:p>
        </w:tc>
        <w:tc>
          <w:tcPr>
            <w:tcW w:w="2932" w:type="pc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EA61439" w14:textId="77777777" w:rsidR="006E5042" w:rsidRPr="00891131" w:rsidRDefault="006E5042" w:rsidP="006E5042">
            <w:pPr>
              <w:pStyle w:val="TableParagraph"/>
              <w:spacing w:before="11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551,030</w:t>
            </w:r>
          </w:p>
        </w:tc>
      </w:tr>
      <w:tr w:rsidR="006E5042" w:rsidRPr="00AB5A6F" w14:paraId="1F61D536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2287F27B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GOSTYŃ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546E1D2B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2 554,180</w:t>
            </w:r>
          </w:p>
        </w:tc>
      </w:tr>
      <w:tr w:rsidR="006E5042" w:rsidRPr="00AB5A6F" w14:paraId="274FB3EF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73D4340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JUTROSIN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4499E6E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355,560</w:t>
            </w:r>
          </w:p>
        </w:tc>
      </w:tr>
      <w:tr w:rsidR="006E5042" w:rsidRPr="00AB5A6F" w14:paraId="711E2950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37B6A6B9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1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KROBIA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7526EB4F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980,760</w:t>
            </w:r>
          </w:p>
        </w:tc>
      </w:tr>
      <w:tr w:rsidR="006E5042" w:rsidRPr="00AB5A6F" w14:paraId="2B7A68CF" w14:textId="77777777" w:rsidTr="006E5042">
        <w:trPr>
          <w:trHeight w:val="292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D23C665" w14:textId="77777777" w:rsidR="006E5042" w:rsidRPr="00891131" w:rsidRDefault="006E5042" w:rsidP="006E5042">
            <w:pPr>
              <w:pStyle w:val="TableParagraph"/>
              <w:spacing w:before="30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KRZEMIENIEWO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07ECC8F" w14:textId="77777777" w:rsidR="006E5042" w:rsidRPr="00891131" w:rsidRDefault="006E5042" w:rsidP="006E5042">
            <w:pPr>
              <w:pStyle w:val="TableParagraph"/>
              <w:spacing w:before="30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503,190</w:t>
            </w:r>
          </w:p>
        </w:tc>
      </w:tr>
      <w:tr w:rsidR="006E5042" w:rsidRPr="00AB5A6F" w14:paraId="61FDFC21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1213A565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5" w:right="1313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KRZYWIŃ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16BCBF27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650,160</w:t>
            </w:r>
          </w:p>
        </w:tc>
      </w:tr>
      <w:tr w:rsidR="006E5042" w:rsidRPr="00AB5A6F" w14:paraId="623B3152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7BE6A55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LESZNO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F0231BF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5 774,300</w:t>
            </w:r>
          </w:p>
        </w:tc>
      </w:tr>
      <w:tr w:rsidR="006E5042" w:rsidRPr="00AB5A6F" w14:paraId="11D5822A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13DFF4D4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5" w:right="1313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LIPNO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11C01AEC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1 188,840</w:t>
            </w:r>
          </w:p>
        </w:tc>
      </w:tr>
      <w:tr w:rsidR="006E5042" w:rsidRPr="00AB5A6F" w14:paraId="7D3098D0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6EF4219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z w:val="16"/>
                <w:lang w:val="pl-PL"/>
              </w:rPr>
              <w:t>MIEJSKA</w:t>
            </w:r>
            <w:r w:rsidRPr="00891131">
              <w:rPr>
                <w:rFonts w:asciiTheme="minorHAnsi" w:hAnsiTheme="minorHAnsi" w:cstheme="minorHAnsi"/>
                <w:spacing w:val="-5"/>
                <w:sz w:val="16"/>
                <w:lang w:val="pl-PL"/>
              </w:rPr>
              <w:t xml:space="preserve"> </w:t>
            </w: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GÓRKA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3C7A5CD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498,600</w:t>
            </w:r>
          </w:p>
        </w:tc>
      </w:tr>
      <w:tr w:rsidR="006E5042" w:rsidRPr="00AB5A6F" w14:paraId="5C37163A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4C63609E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OSIECZNA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1B7E6D62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1 795,500</w:t>
            </w:r>
          </w:p>
        </w:tc>
      </w:tr>
      <w:tr w:rsidR="006E5042" w:rsidRPr="00AB5A6F" w14:paraId="4BB51EC1" w14:textId="77777777" w:rsidTr="006E5042">
        <w:trPr>
          <w:trHeight w:val="292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85C8FCD" w14:textId="77777777" w:rsidR="006E5042" w:rsidRPr="00891131" w:rsidRDefault="006E5042" w:rsidP="006E5042">
            <w:pPr>
              <w:pStyle w:val="TableParagraph"/>
              <w:spacing w:before="30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PAKOSŁAW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205986C" w14:textId="77777777" w:rsidR="006E5042" w:rsidRPr="00891131" w:rsidRDefault="006E5042" w:rsidP="006E5042">
            <w:pPr>
              <w:pStyle w:val="TableParagraph"/>
              <w:spacing w:before="30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223,240</w:t>
            </w:r>
          </w:p>
        </w:tc>
      </w:tr>
      <w:tr w:rsidR="006E5042" w:rsidRPr="00AB5A6F" w14:paraId="0BAFDC2F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7E69C2CD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PĘPOWO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3A6339DE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288,840</w:t>
            </w:r>
          </w:p>
        </w:tc>
      </w:tr>
      <w:tr w:rsidR="006E5042" w:rsidRPr="00AB5A6F" w14:paraId="18715CA4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49EA514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3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POGORZELA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52FDE57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7" w:right="2181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263,600</w:t>
            </w:r>
          </w:p>
        </w:tc>
      </w:tr>
      <w:tr w:rsidR="006E5042" w:rsidRPr="00AB5A6F" w14:paraId="7078A192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4FFBB96C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3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PONIEC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070546C5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479,880</w:t>
            </w:r>
          </w:p>
        </w:tc>
      </w:tr>
      <w:tr w:rsidR="006E5042" w:rsidRPr="00AB5A6F" w14:paraId="0C5A17E3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EDB4C1B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5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RAWICZ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E03A192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2 550,140</w:t>
            </w:r>
          </w:p>
        </w:tc>
      </w:tr>
      <w:tr w:rsidR="006E5042" w:rsidRPr="00AB5A6F" w14:paraId="29C15491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77531BA1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RYDZYNA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4A57EA38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1 092,680</w:t>
            </w:r>
          </w:p>
        </w:tc>
      </w:tr>
      <w:tr w:rsidR="006E5042" w:rsidRPr="00AB5A6F" w14:paraId="3CEA6BBF" w14:textId="77777777" w:rsidTr="006E5042">
        <w:trPr>
          <w:trHeight w:val="292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8D5F991" w14:textId="77777777" w:rsidR="006E5042" w:rsidRPr="00891131" w:rsidRDefault="006E5042" w:rsidP="006E5042">
            <w:pPr>
              <w:pStyle w:val="TableParagraph"/>
              <w:spacing w:before="30" w:line="190" w:lineRule="exact"/>
              <w:ind w:left="1335" w:right="1314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ŚMIGIEL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3D42709" w14:textId="77777777" w:rsidR="006E5042" w:rsidRPr="00891131" w:rsidRDefault="006E5042" w:rsidP="006E5042">
            <w:pPr>
              <w:pStyle w:val="TableParagraph"/>
              <w:spacing w:before="30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1 570,640</w:t>
            </w:r>
          </w:p>
        </w:tc>
      </w:tr>
      <w:tr w:rsidR="006E5042" w:rsidRPr="00AB5A6F" w14:paraId="599BF70D" w14:textId="77777777" w:rsidTr="006E5042">
        <w:trPr>
          <w:trHeight w:val="295"/>
        </w:trPr>
        <w:tc>
          <w:tcPr>
            <w:tcW w:w="206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DC1"/>
            <w:vAlign w:val="center"/>
          </w:tcPr>
          <w:p w14:paraId="0834524F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ŚWIĘCIECHOWA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7E3CC"/>
            <w:vAlign w:val="center"/>
          </w:tcPr>
          <w:p w14:paraId="5A4664F5" w14:textId="77777777" w:rsidR="006E5042" w:rsidRPr="00891131" w:rsidRDefault="006E5042" w:rsidP="006E5042">
            <w:pPr>
              <w:pStyle w:val="TableParagraph"/>
              <w:spacing w:before="32" w:line="190" w:lineRule="exact"/>
              <w:ind w:left="2206" w:right="2184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823,670</w:t>
            </w:r>
          </w:p>
        </w:tc>
      </w:tr>
      <w:tr w:rsidR="006E5042" w:rsidRPr="00AB5A6F" w14:paraId="40799517" w14:textId="77777777" w:rsidTr="006E5042">
        <w:trPr>
          <w:trHeight w:val="288"/>
        </w:trPr>
        <w:tc>
          <w:tcPr>
            <w:tcW w:w="206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F6184B7" w14:textId="77777777" w:rsidR="006E5042" w:rsidRPr="00891131" w:rsidRDefault="006E5042" w:rsidP="006E5042">
            <w:pPr>
              <w:pStyle w:val="TableParagraph"/>
              <w:spacing w:before="32" w:line="185" w:lineRule="exact"/>
              <w:ind w:left="1334" w:right="1315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WIJEWO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6B2D35E5" w14:textId="77777777" w:rsidR="006E5042" w:rsidRPr="00891131" w:rsidRDefault="006E5042" w:rsidP="006E5042">
            <w:pPr>
              <w:pStyle w:val="TableParagraph"/>
              <w:spacing w:before="32" w:line="185" w:lineRule="exact"/>
              <w:ind w:left="2207" w:right="2181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234,980</w:t>
            </w:r>
          </w:p>
        </w:tc>
      </w:tr>
      <w:tr w:rsidR="006E5042" w:rsidRPr="00AB5A6F" w14:paraId="5D2CB0C3" w14:textId="77777777" w:rsidTr="006E5042">
        <w:trPr>
          <w:trHeight w:val="334"/>
        </w:trPr>
        <w:tc>
          <w:tcPr>
            <w:tcW w:w="206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9A17D"/>
            <w:vAlign w:val="center"/>
          </w:tcPr>
          <w:p w14:paraId="135979C9" w14:textId="77777777" w:rsidR="006E5042" w:rsidRPr="008612E1" w:rsidRDefault="006E5042" w:rsidP="006E5042">
            <w:pPr>
              <w:pStyle w:val="TableParagraph"/>
              <w:spacing w:before="49"/>
              <w:ind w:left="1332" w:right="1315"/>
              <w:jc w:val="center"/>
              <w:rPr>
                <w:rFonts w:asciiTheme="minorHAnsi" w:hAnsiTheme="minorHAnsi" w:cstheme="minorHAnsi"/>
                <w:b/>
                <w:color w:val="F8F8F8"/>
                <w:sz w:val="18"/>
                <w:szCs w:val="18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color w:val="F8F8F8"/>
                <w:spacing w:val="-2"/>
                <w:sz w:val="18"/>
                <w:szCs w:val="18"/>
                <w:lang w:val="pl-PL"/>
              </w:rPr>
              <w:t>Razem</w:t>
            </w:r>
          </w:p>
        </w:tc>
        <w:tc>
          <w:tcPr>
            <w:tcW w:w="293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</w:tcPr>
          <w:p w14:paraId="6AA1D31B" w14:textId="77777777" w:rsidR="006E5042" w:rsidRPr="008612E1" w:rsidRDefault="006E5042" w:rsidP="006E5042">
            <w:pPr>
              <w:pStyle w:val="TableParagraph"/>
              <w:spacing w:before="26"/>
              <w:ind w:left="1920" w:right="2113"/>
              <w:jc w:val="center"/>
              <w:rPr>
                <w:rFonts w:asciiTheme="minorHAnsi" w:hAnsiTheme="minorHAnsi" w:cstheme="minorHAnsi"/>
                <w:b/>
                <w:color w:val="F8F8F8"/>
                <w:sz w:val="18"/>
                <w:szCs w:val="18"/>
                <w:lang w:val="pl-PL"/>
              </w:rPr>
            </w:pPr>
            <w:r w:rsidRPr="008612E1">
              <w:rPr>
                <w:b/>
                <w:color w:val="F8F8F8"/>
                <w:sz w:val="18"/>
                <w:szCs w:val="18"/>
              </w:rPr>
              <w:t>22 379,790</w:t>
            </w:r>
          </w:p>
        </w:tc>
      </w:tr>
    </w:tbl>
    <w:p w14:paraId="596798F4" w14:textId="21B9E16D" w:rsidR="00270B9E" w:rsidRPr="00882F8B" w:rsidRDefault="00104756" w:rsidP="00B7799E">
      <w:pPr>
        <w:pStyle w:val="Legenda"/>
        <w:keepNext/>
      </w:pPr>
      <w:bookmarkStart w:id="55" w:name="_Toc165367633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BA5743">
        <w:rPr>
          <w:noProof/>
        </w:rPr>
        <w:t>13</w:t>
      </w:r>
      <w:r>
        <w:fldChar w:fldCharType="end"/>
      </w:r>
      <w:r>
        <w:t xml:space="preserve"> Masa odebranych bioodpadów w 2023 od właścicieli nieruchomości zamieszkałych</w:t>
      </w:r>
      <w:bookmarkEnd w:id="55"/>
    </w:p>
    <w:p w14:paraId="7DD1D6EF" w14:textId="0B5CF3CB" w:rsidR="00B7799E" w:rsidRDefault="00B7799E" w:rsidP="006E5042">
      <w:pPr>
        <w:pStyle w:val="Legenda"/>
        <w:keepNext/>
        <w:spacing w:after="0"/>
      </w:pPr>
      <w:bookmarkStart w:id="56" w:name="_Toc165367634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BA5743">
        <w:rPr>
          <w:noProof/>
        </w:rPr>
        <w:t>14</w:t>
      </w:r>
      <w:r>
        <w:fldChar w:fldCharType="end"/>
      </w:r>
      <w:r>
        <w:t xml:space="preserve"> Masa odebranych odpadów komunalnych zbieranych selektywnie (tworzywa sztuczne, papier, szkło) w 2023 r. z nieruchomości zamieszkałych</w:t>
      </w:r>
      <w:bookmarkEnd w:id="56"/>
    </w:p>
    <w:tbl>
      <w:tblPr>
        <w:tblStyle w:val="TableNormal"/>
        <w:tblW w:w="5081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1715"/>
        <w:gridCol w:w="1783"/>
        <w:gridCol w:w="1461"/>
        <w:gridCol w:w="1519"/>
        <w:gridCol w:w="2731"/>
      </w:tblGrid>
      <w:tr w:rsidR="009158D4" w:rsidRPr="004652A5" w14:paraId="1F5F77EB" w14:textId="77777777" w:rsidTr="00104756">
        <w:trPr>
          <w:trHeight w:val="429"/>
        </w:trPr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77989951" w14:textId="77777777" w:rsidR="009158D4" w:rsidRPr="008612E1" w:rsidRDefault="009158D4" w:rsidP="006E5042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18"/>
                <w:lang w:val="pl-PL"/>
              </w:rPr>
            </w:pPr>
          </w:p>
          <w:p w14:paraId="343EAAD8" w14:textId="77777777" w:rsidR="009158D4" w:rsidRPr="008612E1" w:rsidRDefault="009158D4" w:rsidP="006E5042">
            <w:pPr>
              <w:pStyle w:val="TableParagraph"/>
              <w:ind w:left="277" w:right="266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18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2"/>
                <w:sz w:val="18"/>
                <w:szCs w:val="18"/>
                <w:lang w:val="pl-PL"/>
              </w:rPr>
              <w:t>GMINA</w:t>
            </w:r>
          </w:p>
        </w:tc>
        <w:tc>
          <w:tcPr>
            <w:tcW w:w="9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4BE82446" w14:textId="77777777" w:rsidR="009158D4" w:rsidRPr="008612E1" w:rsidRDefault="009158D4" w:rsidP="006E5042">
            <w:pPr>
              <w:pStyle w:val="TableParagraph"/>
              <w:ind w:left="478" w:right="462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6"/>
                <w:szCs w:val="16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6"/>
                <w:szCs w:val="16"/>
                <w:lang w:val="pl-PL"/>
              </w:rPr>
              <w:t>Papier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29"/>
                <w:sz w:val="16"/>
                <w:szCs w:val="16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4"/>
                <w:sz w:val="16"/>
                <w:szCs w:val="16"/>
                <w:lang w:val="pl-PL"/>
              </w:rPr>
              <w:t>[Mg]</w:t>
            </w:r>
          </w:p>
        </w:tc>
        <w:tc>
          <w:tcPr>
            <w:tcW w:w="7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23C46354" w14:textId="1CB4B486" w:rsidR="009158D4" w:rsidRPr="008612E1" w:rsidRDefault="009158D4" w:rsidP="006E5042">
            <w:pPr>
              <w:pStyle w:val="TableParagraph"/>
              <w:ind w:left="177" w:right="81" w:hanging="66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6"/>
                <w:szCs w:val="16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6"/>
                <w:szCs w:val="16"/>
                <w:lang w:val="pl-PL"/>
              </w:rPr>
              <w:t>Tworzywa sztuczne,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40"/>
                <w:sz w:val="16"/>
                <w:szCs w:val="16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6"/>
                <w:szCs w:val="16"/>
                <w:lang w:val="pl-PL"/>
              </w:rPr>
              <w:t>metal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40"/>
                <w:sz w:val="16"/>
                <w:szCs w:val="16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6"/>
                <w:szCs w:val="16"/>
                <w:lang w:val="pl-PL"/>
              </w:rPr>
              <w:t>[Mg]</w:t>
            </w:r>
          </w:p>
        </w:tc>
        <w:tc>
          <w:tcPr>
            <w:tcW w:w="8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40235572" w14:textId="383945E5" w:rsidR="009158D4" w:rsidRPr="008612E1" w:rsidRDefault="009158D4" w:rsidP="006E5042">
            <w:pPr>
              <w:pStyle w:val="TableParagraph"/>
              <w:ind w:left="152" w:right="140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6"/>
                <w:szCs w:val="16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6"/>
                <w:szCs w:val="16"/>
                <w:lang w:val="pl-PL"/>
              </w:rPr>
              <w:t>Szkło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9"/>
                <w:sz w:val="16"/>
                <w:szCs w:val="16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4"/>
                <w:sz w:val="16"/>
                <w:szCs w:val="16"/>
                <w:lang w:val="pl-PL"/>
              </w:rPr>
              <w:t>[Mg]</w:t>
            </w:r>
          </w:p>
        </w:tc>
        <w:tc>
          <w:tcPr>
            <w:tcW w:w="14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2691DEA4" w14:textId="77777777" w:rsidR="009158D4" w:rsidRPr="008612E1" w:rsidRDefault="009158D4" w:rsidP="006E5042">
            <w:pPr>
              <w:pStyle w:val="TableParagraph"/>
              <w:ind w:left="168" w:right="162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18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18"/>
                <w:lang w:val="pl-PL"/>
              </w:rPr>
              <w:t>Łączna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5"/>
                <w:sz w:val="18"/>
                <w:szCs w:val="18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4"/>
                <w:sz w:val="18"/>
                <w:szCs w:val="18"/>
                <w:lang w:val="pl-PL"/>
              </w:rPr>
              <w:t>masa</w:t>
            </w:r>
          </w:p>
          <w:p w14:paraId="45170674" w14:textId="77777777" w:rsidR="009158D4" w:rsidRPr="008612E1" w:rsidRDefault="009158D4" w:rsidP="006E5042">
            <w:pPr>
              <w:pStyle w:val="TableParagraph"/>
              <w:ind w:left="171" w:right="162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18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18"/>
                <w:lang w:val="pl-PL"/>
              </w:rPr>
              <w:t>odpadów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9"/>
                <w:sz w:val="18"/>
                <w:szCs w:val="18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18"/>
                <w:lang w:val="pl-PL"/>
              </w:rPr>
              <w:t>selektywnie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8"/>
                <w:sz w:val="18"/>
                <w:szCs w:val="18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z w:val="18"/>
                <w:szCs w:val="18"/>
                <w:lang w:val="pl-PL"/>
              </w:rPr>
              <w:t>zebranych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40"/>
                <w:sz w:val="18"/>
                <w:szCs w:val="18"/>
                <w:lang w:val="pl-PL"/>
              </w:rPr>
              <w:t xml:space="preserve"> </w:t>
            </w:r>
            <w:r w:rsidRPr="008612E1">
              <w:rPr>
                <w:rFonts w:asciiTheme="minorHAnsi" w:hAnsiTheme="minorHAnsi" w:cstheme="minorHAnsi"/>
                <w:b/>
                <w:bCs/>
                <w:color w:val="F8F8F8"/>
                <w:spacing w:val="-4"/>
                <w:sz w:val="18"/>
                <w:szCs w:val="18"/>
                <w:lang w:val="pl-PL"/>
              </w:rPr>
              <w:t>[Mg]</w:t>
            </w:r>
          </w:p>
        </w:tc>
      </w:tr>
      <w:tr w:rsidR="00F96E54" w:rsidRPr="004652A5" w14:paraId="447413AB" w14:textId="77777777" w:rsidTr="00F96E54">
        <w:trPr>
          <w:trHeight w:val="302"/>
        </w:trPr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C883BCD" w14:textId="77777777" w:rsidR="00F96E54" w:rsidRPr="00891131" w:rsidRDefault="00F96E54" w:rsidP="00F96E54">
            <w:pPr>
              <w:pStyle w:val="TableParagraph"/>
              <w:spacing w:before="66"/>
              <w:ind w:left="277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BOJANOWO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6B019E" w14:textId="02777452" w:rsidR="00F96E54" w:rsidRPr="00891131" w:rsidRDefault="00F96E54" w:rsidP="00F96E54">
            <w:pPr>
              <w:pStyle w:val="TableParagraph"/>
              <w:spacing w:before="15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62,260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29AB39" w14:textId="40790506" w:rsidR="00F96E54" w:rsidRPr="00891131" w:rsidRDefault="00F96E54" w:rsidP="00F96E54">
            <w:pPr>
              <w:pStyle w:val="TableParagraph"/>
              <w:spacing w:before="15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208,500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69A4C40" w14:textId="0FFFD7F0" w:rsidR="00F96E54" w:rsidRPr="00891131" w:rsidRDefault="00F96E54" w:rsidP="00F96E54">
            <w:pPr>
              <w:pStyle w:val="TableParagraph"/>
              <w:spacing w:before="15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163,040</w:t>
            </w:r>
          </w:p>
        </w:tc>
        <w:tc>
          <w:tcPr>
            <w:tcW w:w="148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86C0E79" w14:textId="2CA59CE2" w:rsidR="00F96E54" w:rsidRPr="00891131" w:rsidRDefault="00F96E54" w:rsidP="00F96E54">
            <w:pPr>
              <w:pStyle w:val="TableParagraph"/>
              <w:spacing w:before="15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433,800</w:t>
            </w:r>
          </w:p>
        </w:tc>
      </w:tr>
      <w:tr w:rsidR="00F96E54" w:rsidRPr="004652A5" w14:paraId="7DA14907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34236D8D" w14:textId="77777777" w:rsidR="00F96E54" w:rsidRPr="00891131" w:rsidRDefault="00F96E54" w:rsidP="00F96E54">
            <w:pPr>
              <w:pStyle w:val="TableParagraph"/>
              <w:spacing w:before="71"/>
              <w:ind w:left="277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GOSTYŃ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4E2E7950" w14:textId="5449A956" w:rsidR="00F96E54" w:rsidRPr="00891131" w:rsidRDefault="00F96E54" w:rsidP="00F96E54">
            <w:pPr>
              <w:pStyle w:val="TableParagraph"/>
              <w:spacing w:before="13"/>
              <w:ind w:left="476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300,380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67F0C9A7" w14:textId="2BD22EFF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660,080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1B74F279" w14:textId="1320349A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522,080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7086C786" w14:textId="20E2E216" w:rsidR="00F96E54" w:rsidRPr="00891131" w:rsidRDefault="00F96E54" w:rsidP="00F96E54">
            <w:pPr>
              <w:pStyle w:val="TableParagraph"/>
              <w:spacing w:before="13"/>
              <w:ind w:left="171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1 482,540</w:t>
            </w:r>
          </w:p>
        </w:tc>
      </w:tr>
      <w:tr w:rsidR="00F96E54" w:rsidRPr="004652A5" w14:paraId="6A9E5342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7B7A5E" w14:textId="77777777" w:rsidR="00F96E54" w:rsidRPr="00891131" w:rsidRDefault="00F96E54" w:rsidP="00F96E54">
            <w:pPr>
              <w:pStyle w:val="TableParagraph"/>
              <w:spacing w:before="71"/>
              <w:ind w:left="276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JUTROSIN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12467C" w14:textId="6B435A9C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40,210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B26D0D2" w14:textId="76DA0A0F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173,740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B25F6F5" w14:textId="5CC3665F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150,710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A7FF9C9" w14:textId="43F07DCC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364,660</w:t>
            </w:r>
          </w:p>
        </w:tc>
      </w:tr>
      <w:tr w:rsidR="00F96E54" w:rsidRPr="004652A5" w14:paraId="04140BE7" w14:textId="77777777" w:rsidTr="00F96E54">
        <w:trPr>
          <w:trHeight w:val="312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56ECF081" w14:textId="77777777" w:rsidR="00F96E54" w:rsidRPr="00891131" w:rsidRDefault="00F96E54" w:rsidP="00F96E54">
            <w:pPr>
              <w:pStyle w:val="TableParagraph"/>
              <w:spacing w:before="71"/>
              <w:ind w:left="275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KROBIA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5AD3636C" w14:textId="7360BF7C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89,700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7A9A08E9" w14:textId="71EE68D0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299,180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0254DB51" w14:textId="2CFF4A93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254,720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0C6E71E5" w14:textId="1133D421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643,600</w:t>
            </w:r>
          </w:p>
        </w:tc>
      </w:tr>
      <w:tr w:rsidR="00F96E54" w:rsidRPr="004652A5" w14:paraId="46BBE3FE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0195FBF" w14:textId="77777777" w:rsidR="00F96E54" w:rsidRPr="00891131" w:rsidRDefault="00F96E54" w:rsidP="00F96E54">
            <w:pPr>
              <w:pStyle w:val="TableParagraph"/>
              <w:spacing w:before="71"/>
              <w:ind w:left="277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KRZEMIENIEWO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87AEDDE" w14:textId="27568713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66,910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F043B88" w14:textId="13708757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185,000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06CC119" w14:textId="23C2E6AB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137,130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738BD1E" w14:textId="7ECB1C74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389,040</w:t>
            </w:r>
          </w:p>
        </w:tc>
      </w:tr>
      <w:tr w:rsidR="00F96E54" w:rsidRPr="004652A5" w14:paraId="799BC661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312654AD" w14:textId="77777777" w:rsidR="00F96E54" w:rsidRPr="00891131" w:rsidRDefault="00F96E54" w:rsidP="00F96E54">
            <w:pPr>
              <w:pStyle w:val="TableParagraph"/>
              <w:spacing w:before="71"/>
              <w:ind w:left="277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KRZYWIŃ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268B3CAD" w14:textId="4009A909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50,780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46A38BCB" w14:textId="57DB2403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220,810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0B36C783" w14:textId="3E7ACB1C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215,680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4F909B1F" w14:textId="5B53690B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487,270</w:t>
            </w:r>
          </w:p>
        </w:tc>
      </w:tr>
      <w:tr w:rsidR="00F96E54" w:rsidRPr="004652A5" w14:paraId="7048D03E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8167A70" w14:textId="77777777" w:rsidR="00F96E54" w:rsidRPr="00891131" w:rsidRDefault="00F96E54" w:rsidP="00F96E54">
            <w:pPr>
              <w:pStyle w:val="TableParagraph"/>
              <w:spacing w:before="71"/>
              <w:ind w:left="277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LESZNO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163F6A0" w14:textId="097FAEDC" w:rsidR="00F96E54" w:rsidRPr="00891131" w:rsidRDefault="00F96E54" w:rsidP="00F96E54">
            <w:pPr>
              <w:pStyle w:val="TableParagraph"/>
              <w:spacing w:before="13"/>
              <w:ind w:left="476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990,250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F92D18" w14:textId="0ACAA6CC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1311,690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C43CAD0" w14:textId="244638A4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1232,370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FC83FE9" w14:textId="398C320A" w:rsidR="00F96E54" w:rsidRPr="00891131" w:rsidRDefault="00F96E54" w:rsidP="00F96E54">
            <w:pPr>
              <w:pStyle w:val="TableParagraph"/>
              <w:spacing w:before="13"/>
              <w:ind w:left="171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3 534,310</w:t>
            </w:r>
          </w:p>
        </w:tc>
      </w:tr>
      <w:tr w:rsidR="00F96E54" w:rsidRPr="004652A5" w14:paraId="598B91A7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3469CB71" w14:textId="77777777" w:rsidR="00F96E54" w:rsidRPr="00891131" w:rsidRDefault="00F96E54" w:rsidP="00F96E54">
            <w:pPr>
              <w:pStyle w:val="TableParagraph"/>
              <w:spacing w:before="71"/>
              <w:ind w:left="277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LIPNO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59AE7DB3" w14:textId="4B860657" w:rsidR="00F96E54" w:rsidRPr="00891131" w:rsidRDefault="00F96E54" w:rsidP="00F96E54">
            <w:pPr>
              <w:pStyle w:val="TableParagraph"/>
              <w:spacing w:before="13"/>
              <w:ind w:left="476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126,320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16191917" w14:textId="5747C1B4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271,870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5BE451C2" w14:textId="1EED7C19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227,100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6121677A" w14:textId="0E352E62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625,290</w:t>
            </w:r>
          </w:p>
        </w:tc>
      </w:tr>
      <w:tr w:rsidR="00F96E54" w:rsidRPr="004652A5" w14:paraId="284F2A85" w14:textId="77777777" w:rsidTr="00F96E54">
        <w:trPr>
          <w:trHeight w:val="312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5FA7CE" w14:textId="77777777" w:rsidR="00F96E54" w:rsidRPr="00891131" w:rsidRDefault="00F96E54" w:rsidP="00F96E54">
            <w:pPr>
              <w:pStyle w:val="TableParagraph"/>
              <w:spacing w:before="71"/>
              <w:ind w:left="275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z w:val="16"/>
                <w:lang w:val="pl-PL"/>
              </w:rPr>
              <w:t>MIEJSKA</w:t>
            </w:r>
            <w:r w:rsidRPr="00891131">
              <w:rPr>
                <w:rFonts w:asciiTheme="minorHAnsi" w:hAnsiTheme="minorHAnsi" w:cstheme="minorHAnsi"/>
                <w:spacing w:val="-4"/>
                <w:sz w:val="16"/>
                <w:lang w:val="pl-PL"/>
              </w:rPr>
              <w:t xml:space="preserve"> </w:t>
            </w: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GÓRKA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2B57882" w14:textId="049B02B0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61,520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DCD192" w14:textId="647E98E7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235,860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608650" w14:textId="064894BD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185,680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20D6E5A" w14:textId="42043F15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483,060</w:t>
            </w:r>
          </w:p>
        </w:tc>
      </w:tr>
      <w:tr w:rsidR="00F96E54" w:rsidRPr="004652A5" w14:paraId="233149AA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001EFE87" w14:textId="77777777" w:rsidR="00F96E54" w:rsidRPr="00891131" w:rsidRDefault="00F96E54" w:rsidP="00F96E54">
            <w:pPr>
              <w:pStyle w:val="TableParagraph"/>
              <w:spacing w:before="71"/>
              <w:ind w:left="274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OSIECZNA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40172E4D" w14:textId="5001BC2E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81,020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54580EB9" w14:textId="4E13E71D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227,395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5139B3C3" w14:textId="0250D90B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200,590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2DB2108A" w14:textId="4A52F3BD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509,005</w:t>
            </w:r>
          </w:p>
        </w:tc>
      </w:tr>
      <w:tr w:rsidR="00F96E54" w:rsidRPr="004652A5" w14:paraId="7F00920F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4E3B5D5" w14:textId="77777777" w:rsidR="00F96E54" w:rsidRPr="00891131" w:rsidRDefault="00F96E54" w:rsidP="00F96E54">
            <w:pPr>
              <w:pStyle w:val="TableParagraph"/>
              <w:spacing w:before="71"/>
              <w:ind w:left="274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PAKOSŁAW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EC37343" w14:textId="3F3FB726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31,440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B29A4BC" w14:textId="54091388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121,940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7A1A082" w14:textId="78D8EE06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99,820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E975765" w14:textId="79CEB68F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253,200</w:t>
            </w:r>
          </w:p>
        </w:tc>
      </w:tr>
      <w:tr w:rsidR="00F96E54" w:rsidRPr="004652A5" w14:paraId="155E60A0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53F03785" w14:textId="77777777" w:rsidR="00F96E54" w:rsidRPr="00891131" w:rsidRDefault="00F96E54" w:rsidP="00F96E54">
            <w:pPr>
              <w:pStyle w:val="TableParagraph"/>
              <w:spacing w:before="71"/>
              <w:ind w:left="275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PĘPOWO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418EBCB6" w14:textId="6F43A6FD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28,680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1BEA7254" w14:textId="41818C01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128,760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0C30BCB0" w14:textId="1CB95D50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126,000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44C359F2" w14:textId="1B4614EB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283,440</w:t>
            </w:r>
          </w:p>
        </w:tc>
      </w:tr>
      <w:tr w:rsidR="00F96E54" w:rsidRPr="004652A5" w14:paraId="6C7D3B7E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0AD8715" w14:textId="77777777" w:rsidR="00F96E54" w:rsidRPr="00891131" w:rsidRDefault="00F96E54" w:rsidP="00F96E54">
            <w:pPr>
              <w:pStyle w:val="TableParagraph"/>
              <w:spacing w:before="71"/>
              <w:ind w:left="274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POGORZELA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C2409DD" w14:textId="30346219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24,340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D9B704E" w14:textId="6544F886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108,700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F300E1F" w14:textId="6C4EDC8C" w:rsidR="00F96E54" w:rsidRPr="00891131" w:rsidRDefault="00F96E54" w:rsidP="00F96E54">
            <w:pPr>
              <w:pStyle w:val="TableParagraph"/>
              <w:spacing w:before="13"/>
              <w:ind w:left="151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104,080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19A6E11" w14:textId="2EBB82BC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237,120</w:t>
            </w:r>
          </w:p>
        </w:tc>
      </w:tr>
      <w:tr w:rsidR="00F96E54" w:rsidRPr="004652A5" w14:paraId="73BA8199" w14:textId="77777777" w:rsidTr="00F96E54">
        <w:trPr>
          <w:trHeight w:val="312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1B604F41" w14:textId="77777777" w:rsidR="00F96E54" w:rsidRPr="00891131" w:rsidRDefault="00F96E54" w:rsidP="00F96E54">
            <w:pPr>
              <w:pStyle w:val="TableParagraph"/>
              <w:spacing w:before="71"/>
              <w:ind w:left="276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PONIEC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58CD3B77" w14:textId="07EF542E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47,940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546F2FAD" w14:textId="538101C2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193,470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4884EBD2" w14:textId="63BEB37F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136,300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2E57A750" w14:textId="29FCDF55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377,710</w:t>
            </w:r>
          </w:p>
        </w:tc>
      </w:tr>
      <w:tr w:rsidR="00F96E54" w:rsidRPr="004652A5" w14:paraId="348715ED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50ACD1B" w14:textId="77777777" w:rsidR="00F96E54" w:rsidRPr="00891131" w:rsidRDefault="00F96E54" w:rsidP="00F96E54">
            <w:pPr>
              <w:pStyle w:val="TableParagraph"/>
              <w:spacing w:before="71"/>
              <w:ind w:left="276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RAWICZ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A6B6ED6" w14:textId="72F9C03C" w:rsidR="00F96E54" w:rsidRPr="00891131" w:rsidRDefault="00F96E54" w:rsidP="00F96E54">
            <w:pPr>
              <w:pStyle w:val="TableParagraph"/>
              <w:spacing w:before="13"/>
              <w:ind w:left="476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325,780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87BC0B" w14:textId="40D2698B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805,250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045C398" w14:textId="5D168210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649,700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6D70A4" w14:textId="48CC1AAE" w:rsidR="00F96E54" w:rsidRPr="00891131" w:rsidRDefault="00F96E54" w:rsidP="00F96E54">
            <w:pPr>
              <w:pStyle w:val="TableParagraph"/>
              <w:spacing w:before="13"/>
              <w:ind w:left="171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1 780,730</w:t>
            </w:r>
          </w:p>
        </w:tc>
      </w:tr>
      <w:tr w:rsidR="00F96E54" w:rsidRPr="004652A5" w14:paraId="0D67C841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3D60F07A" w14:textId="77777777" w:rsidR="00F96E54" w:rsidRPr="00891131" w:rsidRDefault="00F96E54" w:rsidP="00F96E54">
            <w:pPr>
              <w:pStyle w:val="TableParagraph"/>
              <w:spacing w:before="71"/>
              <w:ind w:left="277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RYDZYNA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4AF647D2" w14:textId="1C7C4FDC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120,480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652E1269" w14:textId="0B420C24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291,290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33853F28" w14:textId="681F9146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233,310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19D4A26C" w14:textId="7C912A5E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645,080</w:t>
            </w:r>
          </w:p>
        </w:tc>
      </w:tr>
      <w:tr w:rsidR="00F96E54" w:rsidRPr="004652A5" w14:paraId="6151EDCE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7A0FDF" w14:textId="77777777" w:rsidR="00F96E54" w:rsidRPr="00891131" w:rsidRDefault="00F96E54" w:rsidP="00F96E54">
            <w:pPr>
              <w:pStyle w:val="TableParagraph"/>
              <w:spacing w:before="71"/>
              <w:ind w:left="276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ŚMIGIEL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2BFC8F0" w14:textId="57753B8D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114,574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8C5A62" w14:textId="2D4FC505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365,780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74281C" w14:textId="2B370FDD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349,460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C339116" w14:textId="46150A57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829,814</w:t>
            </w:r>
          </w:p>
        </w:tc>
      </w:tr>
      <w:tr w:rsidR="00F96E54" w:rsidRPr="004652A5" w14:paraId="4A5B298F" w14:textId="77777777" w:rsidTr="00F96E54">
        <w:trPr>
          <w:trHeight w:val="311"/>
        </w:trPr>
        <w:tc>
          <w:tcPr>
            <w:tcW w:w="9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1F1CD892" w14:textId="77777777" w:rsidR="00F96E54" w:rsidRPr="00891131" w:rsidRDefault="00F96E54" w:rsidP="00F96E54">
            <w:pPr>
              <w:pStyle w:val="TableParagraph"/>
              <w:spacing w:before="71"/>
              <w:ind w:left="277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ŚWIĘCIECHOWA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30AD1F9F" w14:textId="423D4BB4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79,850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7CA2F4A5" w14:textId="63A365F2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196,000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12904EA3" w14:textId="113BEF50" w:rsidR="00F96E54" w:rsidRPr="00891131" w:rsidRDefault="00F96E54" w:rsidP="00F96E54">
            <w:pPr>
              <w:pStyle w:val="TableParagraph"/>
              <w:spacing w:before="13"/>
              <w:ind w:left="150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162,940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DDC1"/>
            <w:vAlign w:val="center"/>
          </w:tcPr>
          <w:p w14:paraId="45257DE2" w14:textId="50BC50F9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438,790</w:t>
            </w:r>
          </w:p>
        </w:tc>
      </w:tr>
      <w:tr w:rsidR="00F96E54" w:rsidRPr="004652A5" w14:paraId="6D04618A" w14:textId="77777777" w:rsidTr="00F96E54">
        <w:trPr>
          <w:trHeight w:val="309"/>
        </w:trPr>
        <w:tc>
          <w:tcPr>
            <w:tcW w:w="931" w:type="pc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656205A" w14:textId="77777777" w:rsidR="00F96E54" w:rsidRPr="00891131" w:rsidRDefault="00F96E54" w:rsidP="00F96E54">
            <w:pPr>
              <w:pStyle w:val="TableParagraph"/>
              <w:spacing w:before="71"/>
              <w:ind w:left="275" w:right="266"/>
              <w:jc w:val="center"/>
              <w:rPr>
                <w:rFonts w:asciiTheme="minorHAnsi" w:hAnsiTheme="minorHAnsi" w:cstheme="minorHAnsi"/>
                <w:sz w:val="16"/>
                <w:lang w:val="pl-PL"/>
              </w:rPr>
            </w:pPr>
            <w:r w:rsidRPr="00891131">
              <w:rPr>
                <w:rFonts w:asciiTheme="minorHAnsi" w:hAnsiTheme="minorHAnsi" w:cstheme="minorHAnsi"/>
                <w:spacing w:val="-2"/>
                <w:sz w:val="16"/>
                <w:lang w:val="pl-PL"/>
              </w:rPr>
              <w:t>WIJEWO</w:t>
            </w:r>
          </w:p>
        </w:tc>
        <w:tc>
          <w:tcPr>
            <w:tcW w:w="968" w:type="pc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123E886" w14:textId="1924B5B2" w:rsidR="00F96E54" w:rsidRPr="00891131" w:rsidRDefault="00F96E54" w:rsidP="00F96E54">
            <w:pPr>
              <w:pStyle w:val="TableParagraph"/>
              <w:spacing w:before="13"/>
              <w:ind w:left="477" w:right="462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20,510</w:t>
            </w:r>
          </w:p>
        </w:tc>
        <w:tc>
          <w:tcPr>
            <w:tcW w:w="793" w:type="pc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99C2FA0" w14:textId="037D167D" w:rsidR="00F96E54" w:rsidRPr="00891131" w:rsidRDefault="00F96E54" w:rsidP="00F96E54">
            <w:pPr>
              <w:pStyle w:val="TableParagraph"/>
              <w:spacing w:before="13"/>
              <w:ind w:left="106" w:right="-7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104,850</w:t>
            </w:r>
          </w:p>
        </w:tc>
        <w:tc>
          <w:tcPr>
            <w:tcW w:w="825" w:type="pc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7DBE9E3" w14:textId="3479254A" w:rsidR="00F96E54" w:rsidRPr="00891131" w:rsidRDefault="00F96E54" w:rsidP="00F96E54">
            <w:pPr>
              <w:pStyle w:val="TableParagraph"/>
              <w:spacing w:before="13"/>
              <w:ind w:left="151" w:right="140"/>
              <w:jc w:val="center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99,600</w:t>
            </w:r>
          </w:p>
        </w:tc>
        <w:tc>
          <w:tcPr>
            <w:tcW w:w="1483" w:type="pc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AA87E5C" w14:textId="09EE21FC" w:rsidR="00F96E54" w:rsidRPr="00891131" w:rsidRDefault="00F96E54" w:rsidP="00F96E54">
            <w:pPr>
              <w:pStyle w:val="TableParagraph"/>
              <w:spacing w:before="13"/>
              <w:ind w:left="169" w:right="16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</w:pPr>
            <w:r w:rsidRPr="00891131">
              <w:rPr>
                <w:sz w:val="18"/>
                <w:szCs w:val="18"/>
              </w:rPr>
              <w:t>224,960</w:t>
            </w:r>
          </w:p>
        </w:tc>
      </w:tr>
      <w:tr w:rsidR="00F96E54" w:rsidRPr="004652A5" w14:paraId="7BE1271E" w14:textId="77777777" w:rsidTr="00104756">
        <w:trPr>
          <w:trHeight w:val="327"/>
        </w:trPr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5C1EEE55" w14:textId="77777777" w:rsidR="00F96E54" w:rsidRPr="008612E1" w:rsidRDefault="00F96E54" w:rsidP="00F96E54">
            <w:pPr>
              <w:pStyle w:val="TableParagraph"/>
              <w:spacing w:before="34"/>
              <w:ind w:left="276" w:right="266"/>
              <w:jc w:val="center"/>
              <w:rPr>
                <w:rFonts w:asciiTheme="minorHAnsi" w:hAnsiTheme="minorHAnsi" w:cstheme="minorHAnsi"/>
                <w:b/>
                <w:color w:val="F8F8F8"/>
                <w:sz w:val="18"/>
                <w:lang w:val="pl-PL"/>
              </w:rPr>
            </w:pPr>
            <w:r w:rsidRPr="008612E1">
              <w:rPr>
                <w:rFonts w:asciiTheme="minorHAnsi" w:hAnsiTheme="minorHAnsi" w:cstheme="minorHAnsi"/>
                <w:b/>
                <w:color w:val="F8F8F8"/>
                <w:spacing w:val="-4"/>
                <w:sz w:val="18"/>
                <w:lang w:val="pl-PL"/>
              </w:rPr>
              <w:t>Razem</w:t>
            </w:r>
          </w:p>
        </w:tc>
        <w:tc>
          <w:tcPr>
            <w:tcW w:w="9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29AA0ED1" w14:textId="33DC6AB3" w:rsidR="00F96E54" w:rsidRPr="008612E1" w:rsidRDefault="00F96E54" w:rsidP="00F96E54">
            <w:pPr>
              <w:pStyle w:val="TableParagraph"/>
              <w:spacing w:before="1"/>
              <w:ind w:left="473" w:right="462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20"/>
                <w:szCs w:val="20"/>
                <w:lang w:val="pl-PL"/>
              </w:rPr>
            </w:pPr>
            <w:r w:rsidRPr="008612E1">
              <w:rPr>
                <w:b/>
                <w:bCs/>
                <w:color w:val="F8F8F8"/>
                <w:sz w:val="20"/>
                <w:szCs w:val="20"/>
              </w:rPr>
              <w:t>2662,944</w:t>
            </w:r>
          </w:p>
        </w:tc>
        <w:tc>
          <w:tcPr>
            <w:tcW w:w="7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7C073CE4" w14:textId="20C98D7C" w:rsidR="00F96E54" w:rsidRPr="008612E1" w:rsidRDefault="00F96E54" w:rsidP="00F96E54">
            <w:pPr>
              <w:pStyle w:val="TableParagraph"/>
              <w:spacing w:before="1"/>
              <w:ind w:right="-7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20"/>
                <w:szCs w:val="20"/>
                <w:lang w:val="pl-PL"/>
              </w:rPr>
            </w:pPr>
            <w:r w:rsidRPr="008612E1">
              <w:rPr>
                <w:b/>
                <w:bCs/>
                <w:color w:val="F8F8F8"/>
                <w:sz w:val="20"/>
                <w:szCs w:val="20"/>
              </w:rPr>
              <w:t>6110,165</w:t>
            </w:r>
          </w:p>
        </w:tc>
        <w:tc>
          <w:tcPr>
            <w:tcW w:w="8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3CB7F648" w14:textId="3F068696" w:rsidR="00F96E54" w:rsidRPr="008612E1" w:rsidRDefault="00F96E54" w:rsidP="00F96E54">
            <w:pPr>
              <w:pStyle w:val="TableParagraph"/>
              <w:spacing w:before="1"/>
              <w:ind w:left="147" w:right="140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20"/>
                <w:szCs w:val="20"/>
                <w:lang w:val="pl-PL"/>
              </w:rPr>
            </w:pPr>
            <w:r w:rsidRPr="008612E1">
              <w:rPr>
                <w:b/>
                <w:bCs/>
                <w:color w:val="F8F8F8"/>
                <w:sz w:val="20"/>
                <w:szCs w:val="20"/>
              </w:rPr>
              <w:t>5250,310</w:t>
            </w:r>
          </w:p>
        </w:tc>
        <w:tc>
          <w:tcPr>
            <w:tcW w:w="14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17D"/>
            <w:vAlign w:val="center"/>
          </w:tcPr>
          <w:p w14:paraId="787000F1" w14:textId="30FD9766" w:rsidR="00F96E54" w:rsidRPr="008612E1" w:rsidRDefault="00F96E54" w:rsidP="00F96E54">
            <w:pPr>
              <w:pStyle w:val="TableParagraph"/>
              <w:spacing w:line="243" w:lineRule="exact"/>
              <w:ind w:left="164" w:right="162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20"/>
                <w:szCs w:val="20"/>
                <w:lang w:val="pl-PL"/>
              </w:rPr>
            </w:pPr>
            <w:r w:rsidRPr="008612E1">
              <w:rPr>
                <w:b/>
                <w:bCs/>
                <w:color w:val="F8F8F8"/>
                <w:sz w:val="20"/>
                <w:szCs w:val="20"/>
              </w:rPr>
              <w:t>14 023,419</w:t>
            </w:r>
          </w:p>
        </w:tc>
      </w:tr>
    </w:tbl>
    <w:p w14:paraId="39C12954" w14:textId="77777777" w:rsidR="00E14CAC" w:rsidRDefault="00E14CAC" w:rsidP="001E48AF">
      <w:pPr>
        <w:jc w:val="both"/>
        <w:rPr>
          <w:rFonts w:cs="Arial"/>
          <w:b w:val="0"/>
          <w:bCs/>
          <w:sz w:val="24"/>
        </w:rPr>
        <w:sectPr w:rsidR="00E14CAC" w:rsidSect="0010475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009" w:right="1417" w:bottom="568" w:left="1417" w:header="426" w:footer="708" w:gutter="0"/>
          <w:cols w:space="708"/>
          <w:titlePg/>
          <w:docGrid w:linePitch="382"/>
        </w:sectPr>
      </w:pPr>
    </w:p>
    <w:tbl>
      <w:tblPr>
        <w:tblStyle w:val="TableNormal"/>
        <w:tblpPr w:leftFromText="141" w:rightFromText="141" w:vertAnchor="text" w:horzAnchor="margin" w:tblpXSpec="center" w:tblpY="249"/>
        <w:tblW w:w="15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662"/>
        <w:gridCol w:w="746"/>
        <w:gridCol w:w="663"/>
        <w:gridCol w:w="663"/>
        <w:gridCol w:w="879"/>
        <w:gridCol w:w="663"/>
        <w:gridCol w:w="746"/>
        <w:gridCol w:w="663"/>
        <w:gridCol w:w="663"/>
        <w:gridCol w:w="663"/>
        <w:gridCol w:w="663"/>
        <w:gridCol w:w="663"/>
        <w:gridCol w:w="665"/>
        <w:gridCol w:w="663"/>
        <w:gridCol w:w="744"/>
        <w:gridCol w:w="666"/>
        <w:gridCol w:w="664"/>
        <w:gridCol w:w="856"/>
        <w:gridCol w:w="582"/>
        <w:gridCol w:w="900"/>
      </w:tblGrid>
      <w:tr w:rsidR="006534DB" w:rsidRPr="008274F8" w14:paraId="5EF64463" w14:textId="77777777" w:rsidTr="006534DB">
        <w:trPr>
          <w:trHeight w:val="829"/>
        </w:trPr>
        <w:tc>
          <w:tcPr>
            <w:tcW w:w="1108" w:type="dxa"/>
            <w:tcBorders>
              <w:top w:val="nil"/>
            </w:tcBorders>
            <w:shd w:val="clear" w:color="auto" w:fill="49A17D"/>
            <w:vAlign w:val="center"/>
          </w:tcPr>
          <w:p w14:paraId="6E91FF72" w14:textId="77777777" w:rsidR="00270B9E" w:rsidRPr="006534DB" w:rsidRDefault="00270B9E" w:rsidP="00270B9E">
            <w:pPr>
              <w:rPr>
                <w:color w:val="F8F8F8"/>
                <w:sz w:val="2"/>
                <w:szCs w:val="2"/>
                <w:lang w:val="pl-PL"/>
              </w:rPr>
            </w:pPr>
          </w:p>
        </w:tc>
        <w:tc>
          <w:tcPr>
            <w:tcW w:w="662" w:type="dxa"/>
            <w:shd w:val="clear" w:color="auto" w:fill="49A17D"/>
            <w:vAlign w:val="center"/>
          </w:tcPr>
          <w:p w14:paraId="45680A7D" w14:textId="77777777" w:rsidR="00270B9E" w:rsidRPr="006534DB" w:rsidRDefault="00270B9E" w:rsidP="00270B9E">
            <w:pPr>
              <w:pStyle w:val="TableParagraph"/>
              <w:spacing w:before="101"/>
              <w:ind w:right="60"/>
              <w:jc w:val="right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Bojanowo</w:t>
            </w:r>
          </w:p>
        </w:tc>
        <w:tc>
          <w:tcPr>
            <w:tcW w:w="746" w:type="dxa"/>
            <w:shd w:val="clear" w:color="auto" w:fill="49A17D"/>
            <w:vAlign w:val="center"/>
          </w:tcPr>
          <w:p w14:paraId="6BD04C20" w14:textId="77777777" w:rsidR="00270B9E" w:rsidRPr="006534DB" w:rsidRDefault="00270B9E" w:rsidP="00270B9E">
            <w:pPr>
              <w:pStyle w:val="TableParagraph"/>
              <w:spacing w:before="101"/>
              <w:ind w:left="59" w:right="46"/>
              <w:jc w:val="center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6534DB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Gostyń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32F4F53C" w14:textId="77777777" w:rsidR="00270B9E" w:rsidRPr="006534DB" w:rsidRDefault="00270B9E" w:rsidP="00270B9E">
            <w:pPr>
              <w:pStyle w:val="TableParagraph"/>
              <w:spacing w:before="101"/>
              <w:ind w:right="114"/>
              <w:jc w:val="right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Jutrosin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55C39BEE" w14:textId="77777777" w:rsidR="00270B9E" w:rsidRPr="006534DB" w:rsidRDefault="00270B9E" w:rsidP="00270B9E">
            <w:pPr>
              <w:pStyle w:val="TableParagraph"/>
              <w:spacing w:before="101"/>
              <w:ind w:left="58" w:right="39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Krobia</w:t>
            </w:r>
          </w:p>
        </w:tc>
        <w:tc>
          <w:tcPr>
            <w:tcW w:w="879" w:type="dxa"/>
            <w:shd w:val="clear" w:color="auto" w:fill="49A17D"/>
            <w:vAlign w:val="center"/>
          </w:tcPr>
          <w:p w14:paraId="155C76C0" w14:textId="77777777" w:rsidR="00270B9E" w:rsidRPr="006534DB" w:rsidRDefault="00270B9E" w:rsidP="00270B9E">
            <w:pPr>
              <w:pStyle w:val="TableParagraph"/>
              <w:spacing w:before="101"/>
              <w:ind w:left="67" w:right="48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Krzemieniewo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346E56C2" w14:textId="77777777" w:rsidR="00270B9E" w:rsidRPr="006534DB" w:rsidRDefault="00270B9E" w:rsidP="00270B9E">
            <w:pPr>
              <w:pStyle w:val="TableParagraph"/>
              <w:spacing w:before="101"/>
              <w:ind w:left="58" w:right="39"/>
              <w:jc w:val="center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6534DB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Krzywiń</w:t>
            </w:r>
          </w:p>
        </w:tc>
        <w:tc>
          <w:tcPr>
            <w:tcW w:w="746" w:type="dxa"/>
            <w:shd w:val="clear" w:color="auto" w:fill="49A17D"/>
            <w:vAlign w:val="center"/>
          </w:tcPr>
          <w:p w14:paraId="7D8F2AAE" w14:textId="77777777" w:rsidR="00270B9E" w:rsidRPr="006534DB" w:rsidRDefault="00270B9E" w:rsidP="00270B9E">
            <w:pPr>
              <w:pStyle w:val="TableParagraph"/>
              <w:spacing w:before="101"/>
              <w:ind w:left="59" w:right="45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Leszno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60AD6AB9" w14:textId="77777777" w:rsidR="00270B9E" w:rsidRPr="006534DB" w:rsidRDefault="00270B9E" w:rsidP="00270B9E">
            <w:pPr>
              <w:pStyle w:val="TableParagraph"/>
              <w:spacing w:before="101"/>
              <w:ind w:left="58" w:right="38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Lipno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040DFEC7" w14:textId="77777777" w:rsidR="00270B9E" w:rsidRPr="006534DB" w:rsidRDefault="00270B9E" w:rsidP="00270B9E">
            <w:pPr>
              <w:pStyle w:val="TableParagraph"/>
              <w:spacing w:before="101"/>
              <w:ind w:left="110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6534DB">
              <w:rPr>
                <w:rFonts w:ascii="Cambria" w:hAnsi="Cambria"/>
                <w:color w:val="F8F8F8"/>
                <w:sz w:val="12"/>
                <w:lang w:val="pl-PL"/>
              </w:rPr>
              <w:t>M.</w:t>
            </w:r>
            <w:r w:rsidRPr="006534DB">
              <w:rPr>
                <w:rFonts w:ascii="Cambria" w:hAnsi="Cambria"/>
                <w:color w:val="F8F8F8"/>
                <w:spacing w:val="-1"/>
                <w:sz w:val="12"/>
                <w:lang w:val="pl-PL"/>
              </w:rPr>
              <w:t xml:space="preserve"> </w:t>
            </w:r>
            <w:r w:rsidRPr="006534DB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Górka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4D8FA53D" w14:textId="77777777" w:rsidR="00270B9E" w:rsidRPr="006534DB" w:rsidRDefault="00270B9E" w:rsidP="00270B9E">
            <w:pPr>
              <w:pStyle w:val="TableParagraph"/>
              <w:spacing w:before="101"/>
              <w:ind w:left="58" w:right="39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Osieczna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45ECC6ED" w14:textId="77777777" w:rsidR="00270B9E" w:rsidRPr="006534DB" w:rsidRDefault="00270B9E" w:rsidP="00270B9E">
            <w:pPr>
              <w:pStyle w:val="TableParagraph"/>
              <w:spacing w:before="101"/>
              <w:ind w:left="58" w:right="36"/>
              <w:jc w:val="center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6534DB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Pakosław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1A43F53D" w14:textId="77777777" w:rsidR="00270B9E" w:rsidRPr="006534DB" w:rsidRDefault="00270B9E" w:rsidP="00270B9E">
            <w:pPr>
              <w:pStyle w:val="TableParagraph"/>
              <w:spacing w:before="101"/>
              <w:ind w:right="106"/>
              <w:jc w:val="right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6534DB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Pępowo</w:t>
            </w:r>
          </w:p>
        </w:tc>
        <w:tc>
          <w:tcPr>
            <w:tcW w:w="665" w:type="dxa"/>
            <w:shd w:val="clear" w:color="auto" w:fill="49A17D"/>
            <w:vAlign w:val="center"/>
          </w:tcPr>
          <w:p w14:paraId="4937547C" w14:textId="77777777" w:rsidR="00270B9E" w:rsidRPr="006534DB" w:rsidRDefault="00270B9E" w:rsidP="00270B9E">
            <w:pPr>
              <w:pStyle w:val="TableParagraph"/>
              <w:spacing w:before="101"/>
              <w:ind w:left="65" w:right="36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Pogorzela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23C424B9" w14:textId="77777777" w:rsidR="00270B9E" w:rsidRPr="006534DB" w:rsidRDefault="00270B9E" w:rsidP="00270B9E">
            <w:pPr>
              <w:pStyle w:val="TableParagraph"/>
              <w:spacing w:before="101"/>
              <w:ind w:right="142"/>
              <w:jc w:val="right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Poniec</w:t>
            </w:r>
          </w:p>
        </w:tc>
        <w:tc>
          <w:tcPr>
            <w:tcW w:w="744" w:type="dxa"/>
            <w:shd w:val="clear" w:color="auto" w:fill="49A17D"/>
            <w:vAlign w:val="center"/>
          </w:tcPr>
          <w:p w14:paraId="39AEBD05" w14:textId="77777777" w:rsidR="00270B9E" w:rsidRPr="006534DB" w:rsidRDefault="00270B9E" w:rsidP="00270B9E">
            <w:pPr>
              <w:pStyle w:val="TableParagraph"/>
              <w:spacing w:before="101"/>
              <w:ind w:left="65" w:right="38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Rawicz</w:t>
            </w:r>
          </w:p>
        </w:tc>
        <w:tc>
          <w:tcPr>
            <w:tcW w:w="666" w:type="dxa"/>
            <w:shd w:val="clear" w:color="auto" w:fill="49A17D"/>
            <w:vAlign w:val="center"/>
          </w:tcPr>
          <w:p w14:paraId="4384ED53" w14:textId="77777777" w:rsidR="00270B9E" w:rsidRPr="006534DB" w:rsidRDefault="00270B9E" w:rsidP="00270B9E">
            <w:pPr>
              <w:pStyle w:val="TableParagraph"/>
              <w:spacing w:before="101"/>
              <w:ind w:left="67" w:right="38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lang w:val="pl-PL"/>
              </w:rPr>
              <w:t>Rydzyna</w:t>
            </w:r>
          </w:p>
        </w:tc>
        <w:tc>
          <w:tcPr>
            <w:tcW w:w="664" w:type="dxa"/>
            <w:shd w:val="clear" w:color="auto" w:fill="49A17D"/>
            <w:vAlign w:val="center"/>
          </w:tcPr>
          <w:p w14:paraId="2AE91A78" w14:textId="77777777" w:rsidR="00270B9E" w:rsidRPr="006534DB" w:rsidRDefault="00270B9E" w:rsidP="00270B9E">
            <w:pPr>
              <w:pStyle w:val="TableParagraph"/>
              <w:spacing w:before="101"/>
              <w:ind w:right="124"/>
              <w:jc w:val="right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6534DB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Śmigiel</w:t>
            </w:r>
          </w:p>
        </w:tc>
        <w:tc>
          <w:tcPr>
            <w:tcW w:w="856" w:type="dxa"/>
            <w:shd w:val="clear" w:color="auto" w:fill="49A17D"/>
            <w:vAlign w:val="center"/>
          </w:tcPr>
          <w:p w14:paraId="345AAAB6" w14:textId="77777777" w:rsidR="00270B9E" w:rsidRPr="006534DB" w:rsidRDefault="00270B9E" w:rsidP="00270B9E">
            <w:pPr>
              <w:pStyle w:val="TableParagraph"/>
              <w:spacing w:before="101"/>
              <w:ind w:left="71" w:right="43"/>
              <w:jc w:val="center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6534DB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Święciechowa</w:t>
            </w:r>
          </w:p>
        </w:tc>
        <w:tc>
          <w:tcPr>
            <w:tcW w:w="582" w:type="dxa"/>
            <w:shd w:val="clear" w:color="auto" w:fill="49A17D"/>
            <w:vAlign w:val="center"/>
          </w:tcPr>
          <w:p w14:paraId="4A05743C" w14:textId="77777777" w:rsidR="00270B9E" w:rsidRPr="006534DB" w:rsidRDefault="00270B9E" w:rsidP="00270B9E">
            <w:pPr>
              <w:pStyle w:val="TableParagraph"/>
              <w:spacing w:before="101"/>
              <w:ind w:right="78"/>
              <w:jc w:val="right"/>
              <w:rPr>
                <w:rFonts w:ascii="Cambria"/>
                <w:color w:val="F8F8F8"/>
                <w:sz w:val="12"/>
                <w:szCs w:val="12"/>
                <w:lang w:val="pl-PL"/>
              </w:rPr>
            </w:pPr>
            <w:r w:rsidRPr="006534DB">
              <w:rPr>
                <w:rFonts w:ascii="Cambria"/>
                <w:color w:val="F8F8F8"/>
                <w:spacing w:val="-2"/>
                <w:sz w:val="12"/>
                <w:szCs w:val="12"/>
                <w:lang w:val="pl-PL"/>
              </w:rPr>
              <w:t>Wijewo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49A17D"/>
            <w:vAlign w:val="center"/>
          </w:tcPr>
          <w:p w14:paraId="4E48EE99" w14:textId="7EA4A35C" w:rsidR="00270B9E" w:rsidRPr="006534DB" w:rsidRDefault="006534DB" w:rsidP="006534DB">
            <w:pPr>
              <w:jc w:val="center"/>
              <w:rPr>
                <w:color w:val="F8F8F8"/>
                <w:sz w:val="12"/>
                <w:szCs w:val="12"/>
                <w:lang w:val="pl-PL"/>
              </w:rPr>
            </w:pPr>
            <w:r w:rsidRPr="006534DB">
              <w:rPr>
                <w:color w:val="F8F8F8"/>
                <w:sz w:val="14"/>
                <w:szCs w:val="14"/>
                <w:lang w:val="pl-PL"/>
              </w:rPr>
              <w:t>Łączna masa</w:t>
            </w:r>
          </w:p>
        </w:tc>
      </w:tr>
      <w:tr w:rsidR="006534DB" w:rsidRPr="008274F8" w14:paraId="56CD63CF" w14:textId="77777777" w:rsidTr="003A49D4">
        <w:trPr>
          <w:trHeight w:val="1057"/>
        </w:trPr>
        <w:tc>
          <w:tcPr>
            <w:tcW w:w="1108" w:type="dxa"/>
            <w:shd w:val="clear" w:color="auto" w:fill="49A17D"/>
            <w:vAlign w:val="center"/>
          </w:tcPr>
          <w:p w14:paraId="28AA7DE1" w14:textId="77777777" w:rsidR="006534DB" w:rsidRPr="003A49D4" w:rsidRDefault="006534DB" w:rsidP="006534DB">
            <w:pPr>
              <w:pStyle w:val="TableParagraph"/>
              <w:spacing w:before="13"/>
              <w:ind w:left="69" w:right="59" w:hanging="2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3A49D4">
              <w:rPr>
                <w:rFonts w:ascii="Cambria"/>
                <w:color w:val="F8F8F8"/>
                <w:spacing w:val="-2"/>
                <w:sz w:val="12"/>
                <w:lang w:val="pl-PL"/>
              </w:rPr>
              <w:t>odpady</w:t>
            </w:r>
            <w:r w:rsidRPr="003A49D4">
              <w:rPr>
                <w:rFonts w:ascii="Cambria"/>
                <w:color w:val="F8F8F8"/>
                <w:spacing w:val="80"/>
                <w:sz w:val="12"/>
                <w:lang w:val="pl-PL"/>
              </w:rPr>
              <w:t xml:space="preserve"> </w:t>
            </w:r>
            <w:r w:rsidRPr="003A49D4">
              <w:rPr>
                <w:rFonts w:ascii="Cambria"/>
                <w:color w:val="F8F8F8"/>
                <w:spacing w:val="-2"/>
                <w:sz w:val="12"/>
                <w:lang w:val="pl-PL"/>
              </w:rPr>
              <w:t>selektywne</w:t>
            </w:r>
            <w:r w:rsidRPr="003A49D4">
              <w:rPr>
                <w:rFonts w:ascii="Cambria"/>
                <w:color w:val="F8F8F8"/>
                <w:spacing w:val="40"/>
                <w:sz w:val="12"/>
                <w:lang w:val="pl-PL"/>
              </w:rPr>
              <w:t xml:space="preserve"> </w:t>
            </w:r>
            <w:r w:rsidRPr="003A49D4">
              <w:rPr>
                <w:rFonts w:ascii="Cambria"/>
                <w:color w:val="F8F8F8"/>
                <w:sz w:val="12"/>
                <w:lang w:val="pl-PL"/>
              </w:rPr>
              <w:t>(opakowania</w:t>
            </w:r>
            <w:r w:rsidRPr="003A49D4">
              <w:rPr>
                <w:rFonts w:ascii="Cambria"/>
                <w:color w:val="F8F8F8"/>
                <w:spacing w:val="-7"/>
                <w:sz w:val="12"/>
                <w:lang w:val="pl-PL"/>
              </w:rPr>
              <w:t xml:space="preserve"> </w:t>
            </w:r>
            <w:r w:rsidRPr="003A49D4">
              <w:rPr>
                <w:rFonts w:ascii="Cambria"/>
                <w:color w:val="F8F8F8"/>
                <w:sz w:val="12"/>
                <w:lang w:val="pl-PL"/>
              </w:rPr>
              <w:t>z</w:t>
            </w:r>
            <w:r w:rsidRPr="003A49D4">
              <w:rPr>
                <w:rFonts w:ascii="Cambria"/>
                <w:color w:val="F8F8F8"/>
                <w:spacing w:val="40"/>
                <w:sz w:val="12"/>
                <w:lang w:val="pl-PL"/>
              </w:rPr>
              <w:t xml:space="preserve"> </w:t>
            </w:r>
            <w:r w:rsidRPr="003A49D4">
              <w:rPr>
                <w:rFonts w:ascii="Cambria"/>
                <w:color w:val="F8F8F8"/>
                <w:sz w:val="12"/>
                <w:lang w:val="pl-PL"/>
              </w:rPr>
              <w:t>papieru,</w:t>
            </w:r>
            <w:r w:rsidRPr="003A49D4">
              <w:rPr>
                <w:rFonts w:ascii="Cambria"/>
                <w:color w:val="F8F8F8"/>
                <w:spacing w:val="-2"/>
                <w:sz w:val="12"/>
                <w:lang w:val="pl-PL"/>
              </w:rPr>
              <w:t xml:space="preserve"> tworzyw</w:t>
            </w:r>
          </w:p>
          <w:p w14:paraId="2FABFA81" w14:textId="77777777" w:rsidR="006534DB" w:rsidRPr="003A49D4" w:rsidRDefault="006534DB" w:rsidP="006534DB">
            <w:pPr>
              <w:pStyle w:val="TableParagraph"/>
              <w:spacing w:line="140" w:lineRule="exact"/>
              <w:ind w:left="69" w:right="59"/>
              <w:jc w:val="center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sztucznych,</w:t>
            </w:r>
            <w:r w:rsidRPr="003A49D4">
              <w:rPr>
                <w:rFonts w:ascii="Cambria" w:hAnsi="Cambria"/>
                <w:color w:val="F8F8F8"/>
                <w:spacing w:val="-7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metalu</w:t>
            </w:r>
            <w:r w:rsidRPr="003A49D4">
              <w:rPr>
                <w:rFonts w:ascii="Cambria" w:hAnsi="Cambria"/>
                <w:color w:val="F8F8F8"/>
                <w:spacing w:val="40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i</w:t>
            </w:r>
            <w:r w:rsidRPr="003A49D4">
              <w:rPr>
                <w:rFonts w:ascii="Cambria" w:hAnsi="Cambria"/>
                <w:color w:val="F8F8F8"/>
                <w:spacing w:val="-7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szkła)</w:t>
            </w:r>
          </w:p>
        </w:tc>
        <w:tc>
          <w:tcPr>
            <w:tcW w:w="662" w:type="dxa"/>
            <w:vAlign w:val="center"/>
          </w:tcPr>
          <w:p w14:paraId="73B5F190" w14:textId="6E8EFB3D" w:rsidR="006534DB" w:rsidRPr="003A49D4" w:rsidRDefault="006534DB" w:rsidP="006534DB">
            <w:pPr>
              <w:pStyle w:val="TableParagraph"/>
              <w:ind w:left="166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8,300</w:t>
            </w:r>
          </w:p>
        </w:tc>
        <w:tc>
          <w:tcPr>
            <w:tcW w:w="746" w:type="dxa"/>
            <w:vAlign w:val="center"/>
          </w:tcPr>
          <w:p w14:paraId="26012530" w14:textId="5D8BAE7B" w:rsidR="006534DB" w:rsidRPr="003A49D4" w:rsidRDefault="006534DB" w:rsidP="006534DB">
            <w:pPr>
              <w:pStyle w:val="TableParagraph"/>
              <w:ind w:left="57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7,740</w:t>
            </w:r>
          </w:p>
        </w:tc>
        <w:tc>
          <w:tcPr>
            <w:tcW w:w="663" w:type="dxa"/>
            <w:vAlign w:val="center"/>
          </w:tcPr>
          <w:p w14:paraId="14FC704A" w14:textId="7EF664D9" w:rsidR="006534DB" w:rsidRPr="003A49D4" w:rsidRDefault="006534DB" w:rsidP="006534DB">
            <w:pPr>
              <w:pStyle w:val="TableParagraph"/>
              <w:ind w:right="113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37,780</w:t>
            </w:r>
          </w:p>
        </w:tc>
        <w:tc>
          <w:tcPr>
            <w:tcW w:w="663" w:type="dxa"/>
            <w:vAlign w:val="center"/>
          </w:tcPr>
          <w:p w14:paraId="336C9628" w14:textId="6E39900D" w:rsidR="006534DB" w:rsidRPr="003A49D4" w:rsidRDefault="006534DB" w:rsidP="006534DB">
            <w:pPr>
              <w:pStyle w:val="TableParagraph"/>
              <w:ind w:left="5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14,360</w:t>
            </w:r>
          </w:p>
        </w:tc>
        <w:tc>
          <w:tcPr>
            <w:tcW w:w="879" w:type="dxa"/>
            <w:vAlign w:val="center"/>
          </w:tcPr>
          <w:p w14:paraId="67C95D1D" w14:textId="1F1E11AD" w:rsidR="006534DB" w:rsidRPr="003A49D4" w:rsidRDefault="006534DB" w:rsidP="006534DB">
            <w:pPr>
              <w:pStyle w:val="TableParagraph"/>
              <w:ind w:left="63" w:right="48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20,640</w:t>
            </w:r>
          </w:p>
        </w:tc>
        <w:tc>
          <w:tcPr>
            <w:tcW w:w="663" w:type="dxa"/>
            <w:vAlign w:val="center"/>
          </w:tcPr>
          <w:p w14:paraId="3306008C" w14:textId="0645C118" w:rsidR="006534DB" w:rsidRPr="003A49D4" w:rsidRDefault="006534DB" w:rsidP="006534DB">
            <w:pPr>
              <w:pStyle w:val="TableParagraph"/>
              <w:ind w:left="54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14,730</w:t>
            </w:r>
          </w:p>
        </w:tc>
        <w:tc>
          <w:tcPr>
            <w:tcW w:w="746" w:type="dxa"/>
            <w:vAlign w:val="center"/>
          </w:tcPr>
          <w:p w14:paraId="084FBAA1" w14:textId="444D6E92" w:rsidR="006534DB" w:rsidRPr="003A49D4" w:rsidRDefault="006534DB" w:rsidP="006534DB">
            <w:pPr>
              <w:pStyle w:val="TableParagraph"/>
              <w:ind w:left="57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355,060</w:t>
            </w:r>
          </w:p>
        </w:tc>
        <w:tc>
          <w:tcPr>
            <w:tcW w:w="663" w:type="dxa"/>
            <w:vAlign w:val="center"/>
          </w:tcPr>
          <w:p w14:paraId="75B755B4" w14:textId="7D830139" w:rsidR="006534DB" w:rsidRPr="003A49D4" w:rsidRDefault="006534DB" w:rsidP="006534DB">
            <w:pPr>
              <w:pStyle w:val="TableParagraph"/>
              <w:ind w:left="56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26,090</w:t>
            </w:r>
          </w:p>
        </w:tc>
        <w:tc>
          <w:tcPr>
            <w:tcW w:w="663" w:type="dxa"/>
            <w:vAlign w:val="center"/>
          </w:tcPr>
          <w:p w14:paraId="155FC278" w14:textId="26850DEA" w:rsidR="006534DB" w:rsidRPr="003A49D4" w:rsidRDefault="006534DB" w:rsidP="006534DB">
            <w:pPr>
              <w:pStyle w:val="TableParagraph"/>
              <w:ind w:left="132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14,980</w:t>
            </w:r>
          </w:p>
        </w:tc>
        <w:tc>
          <w:tcPr>
            <w:tcW w:w="663" w:type="dxa"/>
            <w:vAlign w:val="center"/>
          </w:tcPr>
          <w:p w14:paraId="15B4349D" w14:textId="4150D0CF" w:rsidR="006534DB" w:rsidRPr="003A49D4" w:rsidRDefault="006534DB" w:rsidP="006534DB">
            <w:pPr>
              <w:pStyle w:val="TableParagraph"/>
              <w:ind w:left="58" w:right="38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14,535</w:t>
            </w:r>
          </w:p>
        </w:tc>
        <w:tc>
          <w:tcPr>
            <w:tcW w:w="663" w:type="dxa"/>
            <w:vAlign w:val="center"/>
          </w:tcPr>
          <w:p w14:paraId="3D53154C" w14:textId="20EA6F7C" w:rsidR="006534DB" w:rsidRPr="003A49D4" w:rsidRDefault="006534DB" w:rsidP="006534DB">
            <w:pPr>
              <w:pStyle w:val="TableParagraph"/>
              <w:ind w:left="58" w:right="32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3,160</w:t>
            </w:r>
          </w:p>
        </w:tc>
        <w:tc>
          <w:tcPr>
            <w:tcW w:w="663" w:type="dxa"/>
            <w:vAlign w:val="center"/>
          </w:tcPr>
          <w:p w14:paraId="3764C92B" w14:textId="5B2EA771" w:rsidR="006534DB" w:rsidRPr="003A49D4" w:rsidRDefault="006534DB" w:rsidP="006534DB">
            <w:pPr>
              <w:pStyle w:val="TableParagraph"/>
              <w:ind w:right="10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19,120</w:t>
            </w:r>
          </w:p>
        </w:tc>
        <w:tc>
          <w:tcPr>
            <w:tcW w:w="665" w:type="dxa"/>
            <w:vAlign w:val="center"/>
          </w:tcPr>
          <w:p w14:paraId="3086582E" w14:textId="01C52D34" w:rsidR="006534DB" w:rsidRPr="003A49D4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7,060</w:t>
            </w:r>
          </w:p>
        </w:tc>
        <w:tc>
          <w:tcPr>
            <w:tcW w:w="663" w:type="dxa"/>
            <w:vAlign w:val="center"/>
          </w:tcPr>
          <w:p w14:paraId="2CF1A338" w14:textId="058C1FDA" w:rsidR="006534DB" w:rsidRPr="003A49D4" w:rsidRDefault="006534DB" w:rsidP="006534DB">
            <w:pPr>
              <w:pStyle w:val="TableParagraph"/>
              <w:ind w:right="108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12,730</w:t>
            </w:r>
          </w:p>
        </w:tc>
        <w:tc>
          <w:tcPr>
            <w:tcW w:w="744" w:type="dxa"/>
            <w:vAlign w:val="center"/>
          </w:tcPr>
          <w:p w14:paraId="4D0F7243" w14:textId="2629316A" w:rsidR="006534DB" w:rsidRPr="003A49D4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126,440</w:t>
            </w:r>
          </w:p>
        </w:tc>
        <w:tc>
          <w:tcPr>
            <w:tcW w:w="666" w:type="dxa"/>
            <w:vAlign w:val="center"/>
          </w:tcPr>
          <w:p w14:paraId="649F42CA" w14:textId="252541F5" w:rsidR="006534DB" w:rsidRPr="003A49D4" w:rsidRDefault="006534DB" w:rsidP="006534DB">
            <w:pPr>
              <w:pStyle w:val="TableParagraph"/>
              <w:ind w:left="67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34,450</w:t>
            </w:r>
          </w:p>
        </w:tc>
        <w:tc>
          <w:tcPr>
            <w:tcW w:w="664" w:type="dxa"/>
            <w:vAlign w:val="center"/>
          </w:tcPr>
          <w:p w14:paraId="4CD2200A" w14:textId="7E4AB17D" w:rsidR="006534DB" w:rsidRPr="003A49D4" w:rsidRDefault="006534DB" w:rsidP="006534DB">
            <w:pPr>
              <w:pStyle w:val="TableParagraph"/>
              <w:ind w:right="108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38,894</w:t>
            </w:r>
          </w:p>
        </w:tc>
        <w:tc>
          <w:tcPr>
            <w:tcW w:w="856" w:type="dxa"/>
            <w:vAlign w:val="center"/>
          </w:tcPr>
          <w:p w14:paraId="3424059C" w14:textId="04E521A2" w:rsidR="006534DB" w:rsidRPr="003A49D4" w:rsidRDefault="006534DB" w:rsidP="006534DB">
            <w:pPr>
              <w:pStyle w:val="TableParagraph"/>
              <w:ind w:left="66" w:right="43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21,480</w:t>
            </w:r>
          </w:p>
        </w:tc>
        <w:tc>
          <w:tcPr>
            <w:tcW w:w="582" w:type="dxa"/>
            <w:vAlign w:val="center"/>
          </w:tcPr>
          <w:p w14:paraId="64F813AD" w14:textId="1785E50F" w:rsidR="006534DB" w:rsidRPr="003A49D4" w:rsidRDefault="006534DB" w:rsidP="006534DB">
            <w:pPr>
              <w:pStyle w:val="TableParagraph"/>
              <w:ind w:right="6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6,020</w:t>
            </w:r>
          </w:p>
        </w:tc>
        <w:tc>
          <w:tcPr>
            <w:tcW w:w="900" w:type="dxa"/>
            <w:shd w:val="clear" w:color="auto" w:fill="49A17D"/>
            <w:vAlign w:val="center"/>
          </w:tcPr>
          <w:p w14:paraId="1C17C42B" w14:textId="547FAF7C" w:rsidR="006534DB" w:rsidRPr="003A49D4" w:rsidRDefault="006534DB" w:rsidP="006534DB">
            <w:pPr>
              <w:pStyle w:val="TableParagraph"/>
              <w:ind w:right="170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</w:rPr>
              <w:t>783,569</w:t>
            </w:r>
          </w:p>
        </w:tc>
      </w:tr>
      <w:tr w:rsidR="006534DB" w:rsidRPr="008274F8" w14:paraId="45C50551" w14:textId="77777777" w:rsidTr="003A49D4">
        <w:trPr>
          <w:trHeight w:val="1061"/>
        </w:trPr>
        <w:tc>
          <w:tcPr>
            <w:tcW w:w="1108" w:type="dxa"/>
            <w:shd w:val="clear" w:color="auto" w:fill="49A17D"/>
            <w:vAlign w:val="center"/>
          </w:tcPr>
          <w:p w14:paraId="207AF343" w14:textId="77777777" w:rsidR="006534DB" w:rsidRPr="003A49D4" w:rsidRDefault="006534DB" w:rsidP="006534DB">
            <w:pPr>
              <w:pStyle w:val="TableParagraph"/>
              <w:spacing w:before="8"/>
              <w:rPr>
                <w:color w:val="F8F8F8"/>
                <w:sz w:val="12"/>
                <w:lang w:val="pl-PL"/>
              </w:rPr>
            </w:pPr>
          </w:p>
          <w:p w14:paraId="27D31CDF" w14:textId="77777777" w:rsidR="006534DB" w:rsidRPr="003A49D4" w:rsidRDefault="006534DB" w:rsidP="006534DB">
            <w:pPr>
              <w:pStyle w:val="TableParagraph"/>
              <w:ind w:left="63" w:right="59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proofErr w:type="spellStart"/>
            <w:r w:rsidRPr="003A49D4">
              <w:rPr>
                <w:rFonts w:ascii="Cambria"/>
                <w:color w:val="F8F8F8"/>
                <w:sz w:val="12"/>
                <w:lang w:val="pl-PL"/>
              </w:rPr>
              <w:t>ZSEiE</w:t>
            </w:r>
            <w:proofErr w:type="spellEnd"/>
            <w:r w:rsidRPr="003A49D4">
              <w:rPr>
                <w:rFonts w:ascii="Cambria"/>
                <w:color w:val="F8F8F8"/>
                <w:spacing w:val="1"/>
                <w:sz w:val="12"/>
                <w:lang w:val="pl-PL"/>
              </w:rPr>
              <w:t xml:space="preserve"> </w:t>
            </w:r>
            <w:r w:rsidRPr="003A49D4">
              <w:rPr>
                <w:rFonts w:ascii="Cambria"/>
                <w:color w:val="F8F8F8"/>
                <w:spacing w:val="-10"/>
                <w:sz w:val="12"/>
                <w:lang w:val="pl-PL"/>
              </w:rPr>
              <w:t>-</w:t>
            </w:r>
          </w:p>
          <w:p w14:paraId="69074E15" w14:textId="77777777" w:rsidR="006534DB" w:rsidRPr="003A49D4" w:rsidRDefault="006534DB" w:rsidP="006534DB">
            <w:pPr>
              <w:pStyle w:val="TableParagraph"/>
              <w:spacing w:before="1"/>
              <w:ind w:left="201" w:right="187" w:firstLine="2"/>
              <w:jc w:val="both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Zużyty</w:t>
            </w:r>
            <w:r w:rsidRPr="003A49D4">
              <w:rPr>
                <w:rFonts w:ascii="Cambria" w:hAnsi="Cambria"/>
                <w:color w:val="F8F8F8"/>
                <w:spacing w:val="-7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Sprzęt</w:t>
            </w:r>
            <w:r w:rsidRPr="003A49D4">
              <w:rPr>
                <w:rFonts w:ascii="Cambria" w:hAnsi="Cambria"/>
                <w:color w:val="F8F8F8"/>
                <w:spacing w:val="40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Elektryczny</w:t>
            </w:r>
            <w:r w:rsidRPr="003A49D4">
              <w:rPr>
                <w:rFonts w:ascii="Cambria" w:hAnsi="Cambria"/>
                <w:color w:val="F8F8F8"/>
                <w:spacing w:val="-7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i</w:t>
            </w:r>
            <w:r w:rsidRPr="003A49D4">
              <w:rPr>
                <w:rFonts w:ascii="Cambria" w:hAnsi="Cambria"/>
                <w:color w:val="F8F8F8"/>
                <w:spacing w:val="40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Elektroniczny</w:t>
            </w:r>
          </w:p>
        </w:tc>
        <w:tc>
          <w:tcPr>
            <w:tcW w:w="662" w:type="dxa"/>
            <w:vAlign w:val="center"/>
          </w:tcPr>
          <w:p w14:paraId="584B68E0" w14:textId="4EC882F8" w:rsidR="006534DB" w:rsidRPr="003A49D4" w:rsidRDefault="006534DB" w:rsidP="006534DB">
            <w:pPr>
              <w:pStyle w:val="TableParagraph"/>
              <w:ind w:left="166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4,885</w:t>
            </w:r>
          </w:p>
        </w:tc>
        <w:tc>
          <w:tcPr>
            <w:tcW w:w="746" w:type="dxa"/>
            <w:vAlign w:val="center"/>
          </w:tcPr>
          <w:p w14:paraId="60032CC5" w14:textId="4D6EC661" w:rsidR="006534DB" w:rsidRPr="003A49D4" w:rsidRDefault="006534DB" w:rsidP="006534DB">
            <w:pPr>
              <w:pStyle w:val="TableParagraph"/>
              <w:ind w:left="58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14,090</w:t>
            </w:r>
          </w:p>
        </w:tc>
        <w:tc>
          <w:tcPr>
            <w:tcW w:w="663" w:type="dxa"/>
            <w:vAlign w:val="center"/>
          </w:tcPr>
          <w:p w14:paraId="74D961C5" w14:textId="53C7F355" w:rsidR="006534DB" w:rsidRPr="003A49D4" w:rsidRDefault="006534DB" w:rsidP="006534DB">
            <w:pPr>
              <w:pStyle w:val="TableParagraph"/>
              <w:ind w:right="113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7,088</w:t>
            </w:r>
          </w:p>
        </w:tc>
        <w:tc>
          <w:tcPr>
            <w:tcW w:w="663" w:type="dxa"/>
            <w:vAlign w:val="center"/>
          </w:tcPr>
          <w:p w14:paraId="5288CB76" w14:textId="7425219D" w:rsidR="006534DB" w:rsidRPr="003A49D4" w:rsidRDefault="006534DB" w:rsidP="006534DB">
            <w:pPr>
              <w:pStyle w:val="TableParagraph"/>
              <w:ind w:left="5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15,190</w:t>
            </w:r>
          </w:p>
        </w:tc>
        <w:tc>
          <w:tcPr>
            <w:tcW w:w="879" w:type="dxa"/>
            <w:vAlign w:val="center"/>
          </w:tcPr>
          <w:p w14:paraId="64F2424F" w14:textId="1D8422ED" w:rsidR="006534DB" w:rsidRPr="003A49D4" w:rsidRDefault="006534DB" w:rsidP="006534DB">
            <w:pPr>
              <w:pStyle w:val="TableParagraph"/>
              <w:ind w:left="64" w:right="48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3,797</w:t>
            </w:r>
          </w:p>
        </w:tc>
        <w:tc>
          <w:tcPr>
            <w:tcW w:w="663" w:type="dxa"/>
            <w:vAlign w:val="center"/>
          </w:tcPr>
          <w:p w14:paraId="3CE6C5BD" w14:textId="3DC8CDA2" w:rsidR="006534DB" w:rsidRPr="003A49D4" w:rsidRDefault="006534DB" w:rsidP="006534DB">
            <w:pPr>
              <w:pStyle w:val="TableParagraph"/>
              <w:ind w:left="54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10,050</w:t>
            </w:r>
          </w:p>
        </w:tc>
        <w:tc>
          <w:tcPr>
            <w:tcW w:w="746" w:type="dxa"/>
            <w:vAlign w:val="center"/>
          </w:tcPr>
          <w:p w14:paraId="7C3CB2DB" w14:textId="2D9A01AB" w:rsidR="006534DB" w:rsidRPr="003A49D4" w:rsidRDefault="006534DB" w:rsidP="006534DB">
            <w:pPr>
              <w:pStyle w:val="TableParagraph"/>
              <w:ind w:left="57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105,895</w:t>
            </w:r>
          </w:p>
        </w:tc>
        <w:tc>
          <w:tcPr>
            <w:tcW w:w="663" w:type="dxa"/>
            <w:vAlign w:val="center"/>
          </w:tcPr>
          <w:p w14:paraId="3FA67B89" w14:textId="690C639D" w:rsidR="006534DB" w:rsidRPr="003A49D4" w:rsidRDefault="006534DB" w:rsidP="006534DB">
            <w:pPr>
              <w:pStyle w:val="TableParagraph"/>
              <w:ind w:left="56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8,397</w:t>
            </w:r>
          </w:p>
        </w:tc>
        <w:tc>
          <w:tcPr>
            <w:tcW w:w="663" w:type="dxa"/>
            <w:vAlign w:val="center"/>
          </w:tcPr>
          <w:p w14:paraId="70DE19E6" w14:textId="5C4D68D6" w:rsidR="006534DB" w:rsidRPr="003A49D4" w:rsidRDefault="006534DB" w:rsidP="006534DB">
            <w:pPr>
              <w:pStyle w:val="TableParagraph"/>
              <w:ind w:left="132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2,120</w:t>
            </w:r>
          </w:p>
        </w:tc>
        <w:tc>
          <w:tcPr>
            <w:tcW w:w="663" w:type="dxa"/>
            <w:vAlign w:val="center"/>
          </w:tcPr>
          <w:p w14:paraId="1394724F" w14:textId="5E07543A" w:rsidR="006534DB" w:rsidRPr="003A49D4" w:rsidRDefault="006534DB" w:rsidP="006534DB">
            <w:pPr>
              <w:pStyle w:val="TableParagraph"/>
              <w:ind w:left="58" w:right="38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2,571</w:t>
            </w:r>
          </w:p>
        </w:tc>
        <w:tc>
          <w:tcPr>
            <w:tcW w:w="663" w:type="dxa"/>
            <w:vAlign w:val="center"/>
          </w:tcPr>
          <w:p w14:paraId="40F20DF3" w14:textId="1096AC0A" w:rsidR="006534DB" w:rsidRPr="003A49D4" w:rsidRDefault="006534DB" w:rsidP="006534DB">
            <w:pPr>
              <w:pStyle w:val="TableParagraph"/>
              <w:ind w:left="58" w:right="32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3,349</w:t>
            </w:r>
          </w:p>
        </w:tc>
        <w:tc>
          <w:tcPr>
            <w:tcW w:w="663" w:type="dxa"/>
            <w:vAlign w:val="center"/>
          </w:tcPr>
          <w:p w14:paraId="210E0789" w14:textId="232E4A2C" w:rsidR="006534DB" w:rsidRPr="003A49D4" w:rsidRDefault="006534DB" w:rsidP="006534DB">
            <w:pPr>
              <w:pStyle w:val="TableParagraph"/>
              <w:ind w:right="145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8,159</w:t>
            </w:r>
          </w:p>
        </w:tc>
        <w:tc>
          <w:tcPr>
            <w:tcW w:w="665" w:type="dxa"/>
            <w:vAlign w:val="center"/>
          </w:tcPr>
          <w:p w14:paraId="3243C798" w14:textId="52E33B04" w:rsidR="006534DB" w:rsidRPr="003A49D4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0,800</w:t>
            </w:r>
          </w:p>
        </w:tc>
        <w:tc>
          <w:tcPr>
            <w:tcW w:w="663" w:type="dxa"/>
            <w:vAlign w:val="center"/>
          </w:tcPr>
          <w:p w14:paraId="6D4CEE3A" w14:textId="4DAE3EC2" w:rsidR="006534DB" w:rsidRPr="003A49D4" w:rsidRDefault="006534DB" w:rsidP="006534DB">
            <w:pPr>
              <w:pStyle w:val="TableParagraph"/>
              <w:ind w:right="14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7,624</w:t>
            </w:r>
          </w:p>
        </w:tc>
        <w:tc>
          <w:tcPr>
            <w:tcW w:w="744" w:type="dxa"/>
            <w:vAlign w:val="center"/>
          </w:tcPr>
          <w:p w14:paraId="3B5C295F" w14:textId="15C2612B" w:rsidR="006534DB" w:rsidRPr="003A49D4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0,040</w:t>
            </w:r>
          </w:p>
        </w:tc>
        <w:tc>
          <w:tcPr>
            <w:tcW w:w="666" w:type="dxa"/>
            <w:vAlign w:val="center"/>
          </w:tcPr>
          <w:p w14:paraId="59ABF68E" w14:textId="42CEBBF0" w:rsidR="006534DB" w:rsidRPr="003A49D4" w:rsidRDefault="006534DB" w:rsidP="006534DB">
            <w:pPr>
              <w:pStyle w:val="TableParagraph"/>
              <w:ind w:left="67" w:right="38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9,180</w:t>
            </w:r>
          </w:p>
        </w:tc>
        <w:tc>
          <w:tcPr>
            <w:tcW w:w="664" w:type="dxa"/>
            <w:vAlign w:val="center"/>
          </w:tcPr>
          <w:p w14:paraId="351E85A5" w14:textId="54C5177D" w:rsidR="006534DB" w:rsidRPr="003A49D4" w:rsidRDefault="006534DB" w:rsidP="006534DB">
            <w:pPr>
              <w:pStyle w:val="TableParagraph"/>
              <w:ind w:right="108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15,986</w:t>
            </w:r>
          </w:p>
        </w:tc>
        <w:tc>
          <w:tcPr>
            <w:tcW w:w="856" w:type="dxa"/>
            <w:vAlign w:val="center"/>
          </w:tcPr>
          <w:p w14:paraId="6EF9DF88" w14:textId="61B7BE47" w:rsidR="006534DB" w:rsidRPr="003A49D4" w:rsidRDefault="006534DB" w:rsidP="006534DB">
            <w:pPr>
              <w:pStyle w:val="TableParagraph"/>
              <w:ind w:left="66" w:right="43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11,501</w:t>
            </w:r>
          </w:p>
        </w:tc>
        <w:tc>
          <w:tcPr>
            <w:tcW w:w="582" w:type="dxa"/>
            <w:vAlign w:val="center"/>
          </w:tcPr>
          <w:p w14:paraId="03016763" w14:textId="16B6769F" w:rsidR="006534DB" w:rsidRPr="003A49D4" w:rsidRDefault="006534DB" w:rsidP="006534DB">
            <w:pPr>
              <w:pStyle w:val="TableParagraph"/>
              <w:ind w:right="105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4,440</w:t>
            </w:r>
          </w:p>
        </w:tc>
        <w:tc>
          <w:tcPr>
            <w:tcW w:w="900" w:type="dxa"/>
            <w:shd w:val="clear" w:color="auto" w:fill="49A17D"/>
            <w:vAlign w:val="center"/>
          </w:tcPr>
          <w:p w14:paraId="67E7E18E" w14:textId="7BED36FA" w:rsidR="006534DB" w:rsidRPr="003A49D4" w:rsidRDefault="006534DB" w:rsidP="006534DB">
            <w:pPr>
              <w:pStyle w:val="TableParagraph"/>
              <w:ind w:right="170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</w:rPr>
              <w:t>235,162</w:t>
            </w:r>
          </w:p>
        </w:tc>
      </w:tr>
      <w:tr w:rsidR="006534DB" w:rsidRPr="008274F8" w14:paraId="024A57EE" w14:textId="77777777" w:rsidTr="003A49D4">
        <w:trPr>
          <w:trHeight w:val="1057"/>
        </w:trPr>
        <w:tc>
          <w:tcPr>
            <w:tcW w:w="1108" w:type="dxa"/>
            <w:shd w:val="clear" w:color="auto" w:fill="49A17D"/>
            <w:vAlign w:val="center"/>
          </w:tcPr>
          <w:p w14:paraId="3269C127" w14:textId="77777777" w:rsidR="006534DB" w:rsidRPr="003A49D4" w:rsidRDefault="006534DB" w:rsidP="006534DB">
            <w:pPr>
              <w:pStyle w:val="TableParagraph"/>
              <w:spacing w:before="4"/>
              <w:rPr>
                <w:color w:val="F8F8F8"/>
                <w:sz w:val="18"/>
                <w:lang w:val="pl-PL"/>
              </w:rPr>
            </w:pPr>
          </w:p>
          <w:p w14:paraId="1E23CF02" w14:textId="77777777" w:rsidR="006534DB" w:rsidRPr="003A49D4" w:rsidRDefault="006534DB" w:rsidP="006534DB">
            <w:pPr>
              <w:pStyle w:val="TableParagraph"/>
              <w:ind w:left="69" w:right="58" w:hanging="3"/>
              <w:jc w:val="center"/>
              <w:rPr>
                <w:rFonts w:ascii="Cambria"/>
                <w:color w:val="F8F8F8"/>
                <w:sz w:val="12"/>
                <w:lang w:val="pl-PL"/>
              </w:rPr>
            </w:pPr>
            <w:r w:rsidRPr="003A49D4">
              <w:rPr>
                <w:rFonts w:ascii="Cambria"/>
                <w:color w:val="F8F8F8"/>
                <w:spacing w:val="-2"/>
                <w:sz w:val="12"/>
                <w:lang w:val="pl-PL"/>
              </w:rPr>
              <w:t>odpady</w:t>
            </w:r>
            <w:r w:rsidRPr="003A49D4">
              <w:rPr>
                <w:rFonts w:ascii="Cambria"/>
                <w:color w:val="F8F8F8"/>
                <w:spacing w:val="40"/>
                <w:sz w:val="12"/>
                <w:lang w:val="pl-PL"/>
              </w:rPr>
              <w:t xml:space="preserve"> </w:t>
            </w:r>
            <w:r w:rsidRPr="003A49D4">
              <w:rPr>
                <w:rFonts w:ascii="Cambria"/>
                <w:color w:val="F8F8F8"/>
                <w:spacing w:val="-2"/>
                <w:sz w:val="12"/>
                <w:lang w:val="pl-PL"/>
              </w:rPr>
              <w:t>wielkogabarytowe,</w:t>
            </w:r>
            <w:r w:rsidRPr="003A49D4">
              <w:rPr>
                <w:rFonts w:ascii="Cambria"/>
                <w:color w:val="F8F8F8"/>
                <w:spacing w:val="40"/>
                <w:sz w:val="12"/>
                <w:lang w:val="pl-PL"/>
              </w:rPr>
              <w:t xml:space="preserve"> </w:t>
            </w:r>
            <w:r w:rsidRPr="003A49D4">
              <w:rPr>
                <w:rFonts w:ascii="Cambria"/>
                <w:color w:val="F8F8F8"/>
                <w:spacing w:val="-2"/>
                <w:sz w:val="12"/>
                <w:lang w:val="pl-PL"/>
              </w:rPr>
              <w:t>opony</w:t>
            </w:r>
          </w:p>
        </w:tc>
        <w:tc>
          <w:tcPr>
            <w:tcW w:w="662" w:type="dxa"/>
            <w:vAlign w:val="center"/>
          </w:tcPr>
          <w:p w14:paraId="5EC95166" w14:textId="338EC8E4" w:rsidR="006534DB" w:rsidRPr="003A49D4" w:rsidRDefault="006534DB" w:rsidP="006534DB">
            <w:pPr>
              <w:pStyle w:val="TableParagraph"/>
              <w:ind w:left="128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22,320</w:t>
            </w:r>
          </w:p>
        </w:tc>
        <w:tc>
          <w:tcPr>
            <w:tcW w:w="746" w:type="dxa"/>
            <w:vAlign w:val="center"/>
          </w:tcPr>
          <w:p w14:paraId="6C448F71" w14:textId="11B897C1" w:rsidR="006534DB" w:rsidRPr="003A49D4" w:rsidRDefault="006534DB" w:rsidP="006534DB">
            <w:pPr>
              <w:pStyle w:val="TableParagraph"/>
              <w:ind w:left="55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223,980</w:t>
            </w:r>
          </w:p>
        </w:tc>
        <w:tc>
          <w:tcPr>
            <w:tcW w:w="663" w:type="dxa"/>
            <w:vAlign w:val="center"/>
          </w:tcPr>
          <w:p w14:paraId="1D3FD6A4" w14:textId="02C41355" w:rsidR="006534DB" w:rsidRPr="003A49D4" w:rsidRDefault="006534DB" w:rsidP="006534DB">
            <w:pPr>
              <w:pStyle w:val="TableParagraph"/>
              <w:ind w:right="113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51,650</w:t>
            </w:r>
          </w:p>
        </w:tc>
        <w:tc>
          <w:tcPr>
            <w:tcW w:w="663" w:type="dxa"/>
            <w:vAlign w:val="center"/>
          </w:tcPr>
          <w:p w14:paraId="351A1D55" w14:textId="533D2364" w:rsidR="006534DB" w:rsidRPr="003A49D4" w:rsidRDefault="006534DB" w:rsidP="006534DB">
            <w:pPr>
              <w:pStyle w:val="TableParagraph"/>
              <w:ind w:left="5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30,220</w:t>
            </w:r>
          </w:p>
        </w:tc>
        <w:tc>
          <w:tcPr>
            <w:tcW w:w="879" w:type="dxa"/>
            <w:vAlign w:val="center"/>
          </w:tcPr>
          <w:p w14:paraId="45E411DB" w14:textId="304FE1DB" w:rsidR="006534DB" w:rsidRPr="003A49D4" w:rsidRDefault="006534DB" w:rsidP="006534DB">
            <w:pPr>
              <w:pStyle w:val="TableParagraph"/>
              <w:ind w:left="63" w:right="48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49,590</w:t>
            </w:r>
          </w:p>
        </w:tc>
        <w:tc>
          <w:tcPr>
            <w:tcW w:w="663" w:type="dxa"/>
            <w:vAlign w:val="center"/>
          </w:tcPr>
          <w:p w14:paraId="598DDF71" w14:textId="06AAFC98" w:rsidR="006534DB" w:rsidRPr="003A49D4" w:rsidRDefault="006534DB" w:rsidP="006534DB">
            <w:pPr>
              <w:pStyle w:val="TableParagraph"/>
              <w:ind w:left="54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47,080</w:t>
            </w:r>
          </w:p>
        </w:tc>
        <w:tc>
          <w:tcPr>
            <w:tcW w:w="746" w:type="dxa"/>
            <w:vAlign w:val="center"/>
          </w:tcPr>
          <w:p w14:paraId="32C1C692" w14:textId="3A2A4D0A" w:rsidR="006534DB" w:rsidRPr="003A49D4" w:rsidRDefault="006534DB" w:rsidP="006534DB">
            <w:pPr>
              <w:pStyle w:val="TableParagraph"/>
              <w:ind w:left="57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940,894</w:t>
            </w:r>
          </w:p>
        </w:tc>
        <w:tc>
          <w:tcPr>
            <w:tcW w:w="663" w:type="dxa"/>
            <w:vAlign w:val="center"/>
          </w:tcPr>
          <w:p w14:paraId="4EEBA4AE" w14:textId="698F3E25" w:rsidR="006534DB" w:rsidRPr="003A49D4" w:rsidRDefault="006534DB" w:rsidP="006534DB">
            <w:pPr>
              <w:pStyle w:val="TableParagraph"/>
              <w:ind w:left="56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47,730</w:t>
            </w:r>
          </w:p>
        </w:tc>
        <w:tc>
          <w:tcPr>
            <w:tcW w:w="663" w:type="dxa"/>
            <w:vAlign w:val="center"/>
          </w:tcPr>
          <w:p w14:paraId="411998A7" w14:textId="12691F28" w:rsidR="006534DB" w:rsidRPr="003A49D4" w:rsidRDefault="006534DB" w:rsidP="006534DB">
            <w:pPr>
              <w:pStyle w:val="TableParagraph"/>
              <w:ind w:left="132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31,970</w:t>
            </w:r>
          </w:p>
        </w:tc>
        <w:tc>
          <w:tcPr>
            <w:tcW w:w="663" w:type="dxa"/>
            <w:vAlign w:val="center"/>
          </w:tcPr>
          <w:p w14:paraId="0E0218A9" w14:textId="68B01F65" w:rsidR="006534DB" w:rsidRPr="003A49D4" w:rsidRDefault="006534DB" w:rsidP="006534DB">
            <w:pPr>
              <w:pStyle w:val="TableParagraph"/>
              <w:ind w:left="56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82,510</w:t>
            </w:r>
          </w:p>
        </w:tc>
        <w:tc>
          <w:tcPr>
            <w:tcW w:w="663" w:type="dxa"/>
            <w:vAlign w:val="center"/>
          </w:tcPr>
          <w:p w14:paraId="0178C4A5" w14:textId="7B8D94A3" w:rsidR="006534DB" w:rsidRPr="003A49D4" w:rsidRDefault="006534DB" w:rsidP="006534DB">
            <w:pPr>
              <w:pStyle w:val="TableParagraph"/>
              <w:ind w:left="58" w:right="33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19,890</w:t>
            </w:r>
          </w:p>
        </w:tc>
        <w:tc>
          <w:tcPr>
            <w:tcW w:w="663" w:type="dxa"/>
            <w:vAlign w:val="center"/>
          </w:tcPr>
          <w:p w14:paraId="111C98BB" w14:textId="78343FEE" w:rsidR="006534DB" w:rsidRPr="003A49D4" w:rsidRDefault="006534DB" w:rsidP="006534DB">
            <w:pPr>
              <w:pStyle w:val="TableParagraph"/>
              <w:ind w:right="10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27,560</w:t>
            </w:r>
          </w:p>
        </w:tc>
        <w:tc>
          <w:tcPr>
            <w:tcW w:w="665" w:type="dxa"/>
            <w:vAlign w:val="center"/>
          </w:tcPr>
          <w:p w14:paraId="111BE68D" w14:textId="25F25A00" w:rsidR="006534DB" w:rsidRPr="003A49D4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21,570</w:t>
            </w:r>
          </w:p>
        </w:tc>
        <w:tc>
          <w:tcPr>
            <w:tcW w:w="663" w:type="dxa"/>
            <w:vAlign w:val="center"/>
          </w:tcPr>
          <w:p w14:paraId="76685911" w14:textId="340DB12F" w:rsidR="006534DB" w:rsidRPr="003A49D4" w:rsidRDefault="006534DB" w:rsidP="006534DB">
            <w:pPr>
              <w:pStyle w:val="TableParagraph"/>
              <w:ind w:right="108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31,720</w:t>
            </w:r>
          </w:p>
        </w:tc>
        <w:tc>
          <w:tcPr>
            <w:tcW w:w="744" w:type="dxa"/>
            <w:vAlign w:val="center"/>
          </w:tcPr>
          <w:p w14:paraId="1C2DDF52" w14:textId="6E83919E" w:rsidR="006534DB" w:rsidRPr="003A49D4" w:rsidRDefault="006534DB" w:rsidP="006534DB">
            <w:pPr>
              <w:pStyle w:val="TableParagraph"/>
              <w:ind w:left="62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268,040</w:t>
            </w:r>
          </w:p>
        </w:tc>
        <w:tc>
          <w:tcPr>
            <w:tcW w:w="666" w:type="dxa"/>
            <w:vAlign w:val="center"/>
          </w:tcPr>
          <w:p w14:paraId="26DD0B82" w14:textId="7D315247" w:rsidR="006534DB" w:rsidRPr="003A49D4" w:rsidRDefault="006534DB" w:rsidP="006534DB">
            <w:pPr>
              <w:pStyle w:val="TableParagraph"/>
              <w:ind w:left="67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67,520</w:t>
            </w:r>
          </w:p>
        </w:tc>
        <w:tc>
          <w:tcPr>
            <w:tcW w:w="664" w:type="dxa"/>
            <w:vAlign w:val="center"/>
          </w:tcPr>
          <w:p w14:paraId="090F2EFB" w14:textId="54A3EAF9" w:rsidR="006534DB" w:rsidRPr="003A49D4" w:rsidRDefault="006534DB" w:rsidP="006534DB">
            <w:pPr>
              <w:pStyle w:val="TableParagraph"/>
              <w:ind w:right="108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93,820</w:t>
            </w:r>
          </w:p>
        </w:tc>
        <w:tc>
          <w:tcPr>
            <w:tcW w:w="856" w:type="dxa"/>
            <w:vAlign w:val="center"/>
          </w:tcPr>
          <w:p w14:paraId="268A01DE" w14:textId="7C0DDC45" w:rsidR="006534DB" w:rsidRPr="003A49D4" w:rsidRDefault="006534DB" w:rsidP="006534DB">
            <w:pPr>
              <w:pStyle w:val="TableParagraph"/>
              <w:ind w:left="66" w:right="43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66,350</w:t>
            </w:r>
          </w:p>
        </w:tc>
        <w:tc>
          <w:tcPr>
            <w:tcW w:w="582" w:type="dxa"/>
            <w:vAlign w:val="center"/>
          </w:tcPr>
          <w:p w14:paraId="17765B59" w14:textId="3078D7DA" w:rsidR="006534DB" w:rsidRPr="003A49D4" w:rsidRDefault="006534DB" w:rsidP="006534DB">
            <w:pPr>
              <w:pStyle w:val="TableParagraph"/>
              <w:ind w:right="6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26,620</w:t>
            </w:r>
          </w:p>
        </w:tc>
        <w:tc>
          <w:tcPr>
            <w:tcW w:w="900" w:type="dxa"/>
            <w:shd w:val="clear" w:color="auto" w:fill="49A17D"/>
            <w:vAlign w:val="center"/>
          </w:tcPr>
          <w:p w14:paraId="329B1390" w14:textId="67B29050" w:rsidR="006534DB" w:rsidRPr="003A49D4" w:rsidRDefault="006534DB" w:rsidP="006534DB">
            <w:pPr>
              <w:pStyle w:val="TableParagraph"/>
              <w:ind w:right="129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</w:rPr>
              <w:t>2 151,034</w:t>
            </w:r>
          </w:p>
        </w:tc>
      </w:tr>
      <w:tr w:rsidR="006534DB" w:rsidRPr="008274F8" w14:paraId="337C1661" w14:textId="77777777" w:rsidTr="003A49D4">
        <w:trPr>
          <w:trHeight w:val="1061"/>
        </w:trPr>
        <w:tc>
          <w:tcPr>
            <w:tcW w:w="1108" w:type="dxa"/>
            <w:shd w:val="clear" w:color="auto" w:fill="49A17D"/>
            <w:vAlign w:val="center"/>
          </w:tcPr>
          <w:p w14:paraId="791BE60D" w14:textId="77777777" w:rsidR="006534DB" w:rsidRPr="003A49D4" w:rsidRDefault="006534DB" w:rsidP="006534DB">
            <w:pPr>
              <w:pStyle w:val="TableParagraph"/>
              <w:spacing w:before="6"/>
              <w:rPr>
                <w:color w:val="F8F8F8"/>
                <w:sz w:val="18"/>
                <w:lang w:val="pl-PL"/>
              </w:rPr>
            </w:pPr>
          </w:p>
          <w:p w14:paraId="3E558174" w14:textId="77777777" w:rsidR="006534DB" w:rsidRPr="003A49D4" w:rsidRDefault="006534DB" w:rsidP="006534DB">
            <w:pPr>
              <w:pStyle w:val="TableParagraph"/>
              <w:spacing w:before="1"/>
              <w:ind w:left="194" w:right="181" w:firstLine="170"/>
              <w:rPr>
                <w:rFonts w:ascii="Cambria" w:hAnsi="Cambria"/>
                <w:color w:val="F8F8F8"/>
                <w:sz w:val="12"/>
                <w:lang w:val="pl-PL"/>
              </w:rPr>
            </w:pPr>
            <w:r w:rsidRPr="003A49D4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odpady</w:t>
            </w:r>
            <w:r w:rsidRPr="003A49D4">
              <w:rPr>
                <w:rFonts w:ascii="Cambria" w:hAnsi="Cambria"/>
                <w:color w:val="F8F8F8"/>
                <w:spacing w:val="40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rozbiórkowe</w:t>
            </w:r>
            <w:r w:rsidRPr="003A49D4">
              <w:rPr>
                <w:rFonts w:ascii="Cambria" w:hAnsi="Cambria"/>
                <w:color w:val="F8F8F8"/>
                <w:spacing w:val="-7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z w:val="12"/>
                <w:lang w:val="pl-PL"/>
              </w:rPr>
              <w:t>i</w:t>
            </w:r>
            <w:r w:rsidRPr="003A49D4">
              <w:rPr>
                <w:rFonts w:ascii="Cambria" w:hAnsi="Cambria"/>
                <w:color w:val="F8F8F8"/>
                <w:spacing w:val="40"/>
                <w:sz w:val="12"/>
                <w:lang w:val="pl-PL"/>
              </w:rPr>
              <w:t xml:space="preserve"> </w:t>
            </w:r>
            <w:r w:rsidRPr="003A49D4">
              <w:rPr>
                <w:rFonts w:ascii="Cambria" w:hAnsi="Cambria"/>
                <w:color w:val="F8F8F8"/>
                <w:spacing w:val="-2"/>
                <w:sz w:val="12"/>
                <w:lang w:val="pl-PL"/>
              </w:rPr>
              <w:t>poremontowe</w:t>
            </w:r>
          </w:p>
        </w:tc>
        <w:tc>
          <w:tcPr>
            <w:tcW w:w="662" w:type="dxa"/>
            <w:vAlign w:val="center"/>
          </w:tcPr>
          <w:p w14:paraId="71540BF0" w14:textId="586CD92D" w:rsidR="006534DB" w:rsidRPr="003A49D4" w:rsidRDefault="006534DB" w:rsidP="006534DB">
            <w:pPr>
              <w:pStyle w:val="TableParagraph"/>
              <w:ind w:left="128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104,267</w:t>
            </w:r>
          </w:p>
        </w:tc>
        <w:tc>
          <w:tcPr>
            <w:tcW w:w="746" w:type="dxa"/>
            <w:vAlign w:val="center"/>
          </w:tcPr>
          <w:p w14:paraId="405AFD5C" w14:textId="0B5C3161" w:rsidR="006534DB" w:rsidRPr="003A49D4" w:rsidRDefault="006534DB" w:rsidP="006534DB">
            <w:pPr>
              <w:pStyle w:val="TableParagraph"/>
              <w:ind w:left="55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509,340</w:t>
            </w:r>
          </w:p>
        </w:tc>
        <w:tc>
          <w:tcPr>
            <w:tcW w:w="663" w:type="dxa"/>
            <w:vAlign w:val="center"/>
          </w:tcPr>
          <w:p w14:paraId="7DB67FF8" w14:textId="09EEDE5F" w:rsidR="006534DB" w:rsidRPr="003A49D4" w:rsidRDefault="006534DB" w:rsidP="006534DB">
            <w:pPr>
              <w:pStyle w:val="TableParagraph"/>
              <w:ind w:right="74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156,160</w:t>
            </w:r>
          </w:p>
        </w:tc>
        <w:tc>
          <w:tcPr>
            <w:tcW w:w="663" w:type="dxa"/>
            <w:vAlign w:val="center"/>
          </w:tcPr>
          <w:p w14:paraId="5D584D38" w14:textId="3BFEDB8C" w:rsidR="006534DB" w:rsidRPr="003A49D4" w:rsidRDefault="006534DB" w:rsidP="006534DB">
            <w:pPr>
              <w:pStyle w:val="TableParagraph"/>
              <w:ind w:left="53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141,680</w:t>
            </w:r>
          </w:p>
        </w:tc>
        <w:tc>
          <w:tcPr>
            <w:tcW w:w="879" w:type="dxa"/>
            <w:vAlign w:val="center"/>
          </w:tcPr>
          <w:p w14:paraId="1F974E90" w14:textId="2470532A" w:rsidR="006534DB" w:rsidRPr="003A49D4" w:rsidRDefault="006534DB" w:rsidP="006534DB">
            <w:pPr>
              <w:pStyle w:val="TableParagraph"/>
              <w:ind w:left="63" w:right="48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98,380</w:t>
            </w:r>
          </w:p>
        </w:tc>
        <w:tc>
          <w:tcPr>
            <w:tcW w:w="663" w:type="dxa"/>
            <w:vAlign w:val="center"/>
          </w:tcPr>
          <w:p w14:paraId="0AADAF66" w14:textId="3E65B37B" w:rsidR="006534DB" w:rsidRPr="003A49D4" w:rsidRDefault="006534DB" w:rsidP="006534DB">
            <w:pPr>
              <w:pStyle w:val="TableParagraph"/>
              <w:ind w:left="51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93,664</w:t>
            </w:r>
          </w:p>
        </w:tc>
        <w:tc>
          <w:tcPr>
            <w:tcW w:w="746" w:type="dxa"/>
            <w:vAlign w:val="center"/>
          </w:tcPr>
          <w:p w14:paraId="442EA1AA" w14:textId="37BBF58C" w:rsidR="006534DB" w:rsidRPr="003A49D4" w:rsidRDefault="006534DB" w:rsidP="006534DB">
            <w:pPr>
              <w:pStyle w:val="TableParagraph"/>
              <w:ind w:left="57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1 102,741</w:t>
            </w:r>
          </w:p>
        </w:tc>
        <w:tc>
          <w:tcPr>
            <w:tcW w:w="663" w:type="dxa"/>
            <w:vAlign w:val="center"/>
          </w:tcPr>
          <w:p w14:paraId="4BFCC6C8" w14:textId="49F42D04" w:rsidR="006534DB" w:rsidRPr="003A49D4" w:rsidRDefault="006534DB" w:rsidP="006534DB">
            <w:pPr>
              <w:pStyle w:val="TableParagraph"/>
              <w:ind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148,150</w:t>
            </w:r>
          </w:p>
        </w:tc>
        <w:tc>
          <w:tcPr>
            <w:tcW w:w="663" w:type="dxa"/>
            <w:vAlign w:val="center"/>
          </w:tcPr>
          <w:p w14:paraId="3B62C032" w14:textId="54F20274" w:rsidR="006534DB" w:rsidRPr="003A49D4" w:rsidRDefault="006534DB" w:rsidP="006534DB">
            <w:pPr>
              <w:pStyle w:val="TableParagraph"/>
              <w:ind w:left="91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104,470</w:t>
            </w:r>
          </w:p>
        </w:tc>
        <w:tc>
          <w:tcPr>
            <w:tcW w:w="663" w:type="dxa"/>
            <w:vAlign w:val="center"/>
          </w:tcPr>
          <w:p w14:paraId="56741A53" w14:textId="5086CC29" w:rsidR="006534DB" w:rsidRPr="003A49D4" w:rsidRDefault="006534DB" w:rsidP="006534DB">
            <w:pPr>
              <w:pStyle w:val="TableParagraph"/>
              <w:ind w:left="56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297,820</w:t>
            </w:r>
          </w:p>
        </w:tc>
        <w:tc>
          <w:tcPr>
            <w:tcW w:w="663" w:type="dxa"/>
            <w:vAlign w:val="center"/>
          </w:tcPr>
          <w:p w14:paraId="3F22CC07" w14:textId="37299978" w:rsidR="006534DB" w:rsidRPr="003A49D4" w:rsidRDefault="006534DB" w:rsidP="006534DB">
            <w:pPr>
              <w:pStyle w:val="TableParagraph"/>
              <w:ind w:left="58" w:right="33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40,040</w:t>
            </w:r>
          </w:p>
        </w:tc>
        <w:tc>
          <w:tcPr>
            <w:tcW w:w="663" w:type="dxa"/>
            <w:vAlign w:val="center"/>
          </w:tcPr>
          <w:p w14:paraId="34F9F545" w14:textId="3182248E" w:rsidR="006534DB" w:rsidRPr="003A49D4" w:rsidRDefault="006534DB" w:rsidP="006534DB">
            <w:pPr>
              <w:pStyle w:val="TableParagraph"/>
              <w:ind w:right="10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79,005</w:t>
            </w:r>
          </w:p>
        </w:tc>
        <w:tc>
          <w:tcPr>
            <w:tcW w:w="665" w:type="dxa"/>
            <w:vAlign w:val="center"/>
          </w:tcPr>
          <w:p w14:paraId="744331E7" w14:textId="55373EC5" w:rsidR="006534DB" w:rsidRPr="003A49D4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75,830</w:t>
            </w:r>
          </w:p>
        </w:tc>
        <w:tc>
          <w:tcPr>
            <w:tcW w:w="663" w:type="dxa"/>
            <w:vAlign w:val="center"/>
          </w:tcPr>
          <w:p w14:paraId="50DE62F4" w14:textId="3AA8EB73" w:rsidR="006534DB" w:rsidRPr="003A49D4" w:rsidRDefault="006534DB" w:rsidP="006534DB">
            <w:pPr>
              <w:pStyle w:val="TableParagraph"/>
              <w:ind w:right="69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113,910</w:t>
            </w:r>
          </w:p>
        </w:tc>
        <w:tc>
          <w:tcPr>
            <w:tcW w:w="744" w:type="dxa"/>
            <w:vAlign w:val="center"/>
          </w:tcPr>
          <w:p w14:paraId="7E87042D" w14:textId="030AFD33" w:rsidR="006534DB" w:rsidRPr="003A49D4" w:rsidRDefault="006534DB" w:rsidP="006534DB">
            <w:pPr>
              <w:pStyle w:val="TableParagraph"/>
              <w:ind w:left="62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862,710</w:t>
            </w:r>
          </w:p>
        </w:tc>
        <w:tc>
          <w:tcPr>
            <w:tcW w:w="666" w:type="dxa"/>
            <w:vAlign w:val="center"/>
          </w:tcPr>
          <w:p w14:paraId="1CB834E0" w14:textId="381EA9BB" w:rsidR="006534DB" w:rsidRPr="003A49D4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106,579</w:t>
            </w:r>
          </w:p>
        </w:tc>
        <w:tc>
          <w:tcPr>
            <w:tcW w:w="664" w:type="dxa"/>
            <w:vAlign w:val="center"/>
          </w:tcPr>
          <w:p w14:paraId="61D13909" w14:textId="52AAA079" w:rsidR="006534DB" w:rsidRPr="003A49D4" w:rsidRDefault="006534DB" w:rsidP="006534DB">
            <w:pPr>
              <w:pStyle w:val="TableParagraph"/>
              <w:ind w:right="69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251,210</w:t>
            </w:r>
          </w:p>
        </w:tc>
        <w:tc>
          <w:tcPr>
            <w:tcW w:w="856" w:type="dxa"/>
            <w:vAlign w:val="center"/>
          </w:tcPr>
          <w:p w14:paraId="3285E8EF" w14:textId="50BD3C26" w:rsidR="006534DB" w:rsidRPr="003A49D4" w:rsidRDefault="006534DB" w:rsidP="006534DB">
            <w:pPr>
              <w:pStyle w:val="TableParagraph"/>
              <w:ind w:left="68" w:right="43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181,150</w:t>
            </w:r>
          </w:p>
        </w:tc>
        <w:tc>
          <w:tcPr>
            <w:tcW w:w="582" w:type="dxa"/>
            <w:vAlign w:val="center"/>
          </w:tcPr>
          <w:p w14:paraId="5645EA6C" w14:textId="107DD9F1" w:rsidR="006534DB" w:rsidRPr="003A49D4" w:rsidRDefault="006534DB" w:rsidP="006534DB">
            <w:pPr>
              <w:pStyle w:val="TableParagraph"/>
              <w:ind w:right="6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30,690</w:t>
            </w:r>
          </w:p>
        </w:tc>
        <w:tc>
          <w:tcPr>
            <w:tcW w:w="900" w:type="dxa"/>
            <w:shd w:val="clear" w:color="auto" w:fill="49A17D"/>
            <w:vAlign w:val="center"/>
          </w:tcPr>
          <w:p w14:paraId="533F03A8" w14:textId="007A8DB3" w:rsidR="006534DB" w:rsidRPr="003A49D4" w:rsidRDefault="006534DB" w:rsidP="006534DB">
            <w:pPr>
              <w:pStyle w:val="TableParagraph"/>
              <w:ind w:right="129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</w:rPr>
              <w:t>4 497,796</w:t>
            </w:r>
          </w:p>
        </w:tc>
      </w:tr>
      <w:tr w:rsidR="006534DB" w:rsidRPr="008274F8" w14:paraId="100FE71B" w14:textId="77777777" w:rsidTr="003A49D4">
        <w:trPr>
          <w:trHeight w:val="1057"/>
        </w:trPr>
        <w:tc>
          <w:tcPr>
            <w:tcW w:w="1108" w:type="dxa"/>
            <w:shd w:val="clear" w:color="auto" w:fill="49A17D"/>
            <w:vAlign w:val="center"/>
          </w:tcPr>
          <w:p w14:paraId="3A73529E" w14:textId="77777777" w:rsidR="006534DB" w:rsidRPr="003A49D4" w:rsidRDefault="006534DB" w:rsidP="006534DB">
            <w:pPr>
              <w:pStyle w:val="TableParagraph"/>
              <w:rPr>
                <w:color w:val="F8F8F8"/>
                <w:sz w:val="14"/>
                <w:lang w:val="pl-PL"/>
              </w:rPr>
            </w:pPr>
          </w:p>
          <w:p w14:paraId="753546E5" w14:textId="77777777" w:rsidR="006534DB" w:rsidRPr="003A49D4" w:rsidRDefault="006534DB" w:rsidP="006534DB">
            <w:pPr>
              <w:pStyle w:val="TableParagraph"/>
              <w:spacing w:before="11"/>
              <w:rPr>
                <w:color w:val="F8F8F8"/>
                <w:sz w:val="15"/>
                <w:lang w:val="pl-PL"/>
              </w:rPr>
            </w:pPr>
          </w:p>
          <w:p w14:paraId="17EDB4AF" w14:textId="77777777" w:rsidR="006534DB" w:rsidRPr="003A49D4" w:rsidRDefault="006534DB" w:rsidP="006534DB">
            <w:pPr>
              <w:pStyle w:val="TableParagraph"/>
              <w:ind w:right="159"/>
              <w:jc w:val="right"/>
              <w:rPr>
                <w:rFonts w:ascii="Cambria"/>
                <w:color w:val="F8F8F8"/>
                <w:sz w:val="12"/>
                <w:lang w:val="pl-PL"/>
              </w:rPr>
            </w:pPr>
            <w:r w:rsidRPr="003A49D4">
              <w:rPr>
                <w:rFonts w:ascii="Cambria"/>
                <w:color w:val="F8F8F8"/>
                <w:sz w:val="12"/>
                <w:lang w:val="pl-PL"/>
              </w:rPr>
              <w:t xml:space="preserve">odpady </w:t>
            </w:r>
            <w:r w:rsidRPr="003A49D4">
              <w:rPr>
                <w:rFonts w:ascii="Cambria"/>
                <w:color w:val="F8F8F8"/>
                <w:spacing w:val="-2"/>
                <w:sz w:val="12"/>
                <w:lang w:val="pl-PL"/>
              </w:rPr>
              <w:t>zielone</w:t>
            </w:r>
          </w:p>
        </w:tc>
        <w:tc>
          <w:tcPr>
            <w:tcW w:w="662" w:type="dxa"/>
            <w:vAlign w:val="center"/>
          </w:tcPr>
          <w:p w14:paraId="153949DC" w14:textId="619AE197" w:rsidR="006534DB" w:rsidRPr="003A49D4" w:rsidRDefault="006534DB" w:rsidP="006534DB">
            <w:pPr>
              <w:pStyle w:val="TableParagraph"/>
              <w:ind w:left="128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85,630</w:t>
            </w:r>
          </w:p>
        </w:tc>
        <w:tc>
          <w:tcPr>
            <w:tcW w:w="746" w:type="dxa"/>
            <w:vAlign w:val="center"/>
          </w:tcPr>
          <w:p w14:paraId="51D33DCF" w14:textId="166B277E" w:rsidR="006534DB" w:rsidRPr="003A49D4" w:rsidRDefault="006534DB" w:rsidP="006534DB">
            <w:pPr>
              <w:pStyle w:val="TableParagraph"/>
              <w:ind w:left="55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450,780</w:t>
            </w:r>
          </w:p>
        </w:tc>
        <w:tc>
          <w:tcPr>
            <w:tcW w:w="663" w:type="dxa"/>
            <w:vAlign w:val="center"/>
          </w:tcPr>
          <w:p w14:paraId="2FF71394" w14:textId="758B9E0E" w:rsidR="006534DB" w:rsidRPr="003A49D4" w:rsidRDefault="006534DB" w:rsidP="006534DB">
            <w:pPr>
              <w:pStyle w:val="TableParagraph"/>
              <w:ind w:right="113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37,600</w:t>
            </w:r>
          </w:p>
        </w:tc>
        <w:tc>
          <w:tcPr>
            <w:tcW w:w="663" w:type="dxa"/>
            <w:vAlign w:val="center"/>
          </w:tcPr>
          <w:p w14:paraId="34B6E564" w14:textId="6D5B4DF4" w:rsidR="006534DB" w:rsidRPr="003A49D4" w:rsidRDefault="006534DB" w:rsidP="006534DB">
            <w:pPr>
              <w:pStyle w:val="TableParagraph"/>
              <w:ind w:left="5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96,000</w:t>
            </w:r>
          </w:p>
        </w:tc>
        <w:tc>
          <w:tcPr>
            <w:tcW w:w="879" w:type="dxa"/>
            <w:vAlign w:val="center"/>
          </w:tcPr>
          <w:p w14:paraId="678AF1E3" w14:textId="0FAF4E4A" w:rsidR="006534DB" w:rsidRPr="003A49D4" w:rsidRDefault="006534DB" w:rsidP="006534DB">
            <w:pPr>
              <w:pStyle w:val="TableParagraph"/>
              <w:ind w:left="63" w:right="48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45,100</w:t>
            </w:r>
          </w:p>
        </w:tc>
        <w:tc>
          <w:tcPr>
            <w:tcW w:w="663" w:type="dxa"/>
            <w:vAlign w:val="center"/>
          </w:tcPr>
          <w:p w14:paraId="586E7305" w14:textId="6BA74790" w:rsidR="006534DB" w:rsidRPr="003A49D4" w:rsidRDefault="006534DB" w:rsidP="006534DB">
            <w:pPr>
              <w:pStyle w:val="TableParagraph"/>
              <w:ind w:left="54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42,620</w:t>
            </w:r>
          </w:p>
        </w:tc>
        <w:tc>
          <w:tcPr>
            <w:tcW w:w="746" w:type="dxa"/>
            <w:vAlign w:val="center"/>
          </w:tcPr>
          <w:p w14:paraId="203F73B1" w14:textId="16140C05" w:rsidR="006534DB" w:rsidRPr="003A49D4" w:rsidRDefault="006534DB" w:rsidP="006534DB">
            <w:pPr>
              <w:pStyle w:val="TableParagraph"/>
              <w:ind w:left="57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1 662,460</w:t>
            </w:r>
          </w:p>
        </w:tc>
        <w:tc>
          <w:tcPr>
            <w:tcW w:w="663" w:type="dxa"/>
            <w:vAlign w:val="center"/>
          </w:tcPr>
          <w:p w14:paraId="3D45FDDB" w14:textId="0355F10E" w:rsidR="006534DB" w:rsidRPr="003A49D4" w:rsidRDefault="006534DB" w:rsidP="006534DB">
            <w:pPr>
              <w:pStyle w:val="TableParagraph"/>
              <w:ind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120,140</w:t>
            </w:r>
          </w:p>
        </w:tc>
        <w:tc>
          <w:tcPr>
            <w:tcW w:w="663" w:type="dxa"/>
            <w:vAlign w:val="center"/>
          </w:tcPr>
          <w:p w14:paraId="41288902" w14:textId="7FA53856" w:rsidR="006534DB" w:rsidRPr="003A49D4" w:rsidRDefault="006534DB" w:rsidP="006534DB">
            <w:pPr>
              <w:pStyle w:val="TableParagraph"/>
              <w:ind w:left="132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41,140</w:t>
            </w:r>
          </w:p>
        </w:tc>
        <w:tc>
          <w:tcPr>
            <w:tcW w:w="663" w:type="dxa"/>
            <w:vAlign w:val="center"/>
          </w:tcPr>
          <w:p w14:paraId="4B1CF262" w14:textId="486D5D89" w:rsidR="006534DB" w:rsidRPr="003A49D4" w:rsidRDefault="006534DB" w:rsidP="006534DB">
            <w:pPr>
              <w:pStyle w:val="TableParagraph"/>
              <w:ind w:left="20" w:right="27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1 022,860</w:t>
            </w:r>
          </w:p>
        </w:tc>
        <w:tc>
          <w:tcPr>
            <w:tcW w:w="663" w:type="dxa"/>
            <w:vAlign w:val="center"/>
          </w:tcPr>
          <w:p w14:paraId="308B7F95" w14:textId="683D2ACC" w:rsidR="006534DB" w:rsidRPr="003A49D4" w:rsidRDefault="006534DB" w:rsidP="006534DB">
            <w:pPr>
              <w:pStyle w:val="TableParagraph"/>
              <w:ind w:left="58" w:right="33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43,360</w:t>
            </w:r>
          </w:p>
        </w:tc>
        <w:tc>
          <w:tcPr>
            <w:tcW w:w="663" w:type="dxa"/>
            <w:vAlign w:val="center"/>
          </w:tcPr>
          <w:p w14:paraId="72AA32C5" w14:textId="471C98AF" w:rsidR="006534DB" w:rsidRPr="003A49D4" w:rsidRDefault="006534DB" w:rsidP="006534DB">
            <w:pPr>
              <w:pStyle w:val="TableParagraph"/>
              <w:ind w:right="10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44,940</w:t>
            </w:r>
          </w:p>
        </w:tc>
        <w:tc>
          <w:tcPr>
            <w:tcW w:w="665" w:type="dxa"/>
            <w:vAlign w:val="center"/>
          </w:tcPr>
          <w:p w14:paraId="066A9FE3" w14:textId="1E6477D6" w:rsidR="006534DB" w:rsidRPr="003A49D4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35,980</w:t>
            </w:r>
          </w:p>
        </w:tc>
        <w:tc>
          <w:tcPr>
            <w:tcW w:w="663" w:type="dxa"/>
            <w:vAlign w:val="center"/>
          </w:tcPr>
          <w:p w14:paraId="438485BB" w14:textId="763E3D5E" w:rsidR="006534DB" w:rsidRPr="003A49D4" w:rsidRDefault="006534DB" w:rsidP="006534DB">
            <w:pPr>
              <w:pStyle w:val="TableParagraph"/>
              <w:ind w:right="108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50,720</w:t>
            </w:r>
          </w:p>
        </w:tc>
        <w:tc>
          <w:tcPr>
            <w:tcW w:w="744" w:type="dxa"/>
            <w:vAlign w:val="center"/>
          </w:tcPr>
          <w:p w14:paraId="4E0B2E99" w14:textId="45C03595" w:rsidR="006534DB" w:rsidRPr="003A49D4" w:rsidRDefault="006534DB" w:rsidP="006534DB">
            <w:pPr>
              <w:pStyle w:val="TableParagraph"/>
              <w:ind w:left="62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745,220</w:t>
            </w:r>
          </w:p>
        </w:tc>
        <w:tc>
          <w:tcPr>
            <w:tcW w:w="666" w:type="dxa"/>
            <w:vAlign w:val="center"/>
          </w:tcPr>
          <w:p w14:paraId="1E07915B" w14:textId="63702BC2" w:rsidR="006534DB" w:rsidRPr="003A49D4" w:rsidRDefault="006534DB" w:rsidP="006534DB">
            <w:pPr>
              <w:pStyle w:val="TableParagraph"/>
              <w:ind w:left="67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114,640</w:t>
            </w:r>
          </w:p>
        </w:tc>
        <w:tc>
          <w:tcPr>
            <w:tcW w:w="664" w:type="dxa"/>
            <w:vAlign w:val="center"/>
          </w:tcPr>
          <w:p w14:paraId="23600782" w14:textId="2D850D8F" w:rsidR="006534DB" w:rsidRPr="003A49D4" w:rsidRDefault="006534DB" w:rsidP="006534DB">
            <w:pPr>
              <w:pStyle w:val="TableParagraph"/>
              <w:ind w:right="69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309,160</w:t>
            </w:r>
          </w:p>
        </w:tc>
        <w:tc>
          <w:tcPr>
            <w:tcW w:w="856" w:type="dxa"/>
            <w:vAlign w:val="center"/>
          </w:tcPr>
          <w:p w14:paraId="360CC997" w14:textId="3816989B" w:rsidR="006534DB" w:rsidRPr="003A49D4" w:rsidRDefault="006534DB" w:rsidP="006534DB">
            <w:pPr>
              <w:pStyle w:val="TableParagraph"/>
              <w:ind w:left="66" w:right="43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132,900</w:t>
            </w:r>
          </w:p>
        </w:tc>
        <w:tc>
          <w:tcPr>
            <w:tcW w:w="582" w:type="dxa"/>
            <w:vAlign w:val="center"/>
          </w:tcPr>
          <w:p w14:paraId="239E64A6" w14:textId="73B34D1C" w:rsidR="006534DB" w:rsidRPr="003A49D4" w:rsidRDefault="006534DB" w:rsidP="006534DB">
            <w:pPr>
              <w:pStyle w:val="TableParagraph"/>
              <w:ind w:right="105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7,600</w:t>
            </w:r>
          </w:p>
        </w:tc>
        <w:tc>
          <w:tcPr>
            <w:tcW w:w="900" w:type="dxa"/>
            <w:shd w:val="clear" w:color="auto" w:fill="49A17D"/>
            <w:vAlign w:val="center"/>
          </w:tcPr>
          <w:p w14:paraId="0E87F007" w14:textId="26DFE536" w:rsidR="006534DB" w:rsidRPr="003A49D4" w:rsidRDefault="006534DB" w:rsidP="006534DB">
            <w:pPr>
              <w:pStyle w:val="TableParagraph"/>
              <w:ind w:right="129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</w:rPr>
              <w:t>5 088,850</w:t>
            </w:r>
          </w:p>
        </w:tc>
      </w:tr>
      <w:tr w:rsidR="006534DB" w:rsidRPr="008274F8" w14:paraId="2E6334AC" w14:textId="77777777" w:rsidTr="003A49D4">
        <w:trPr>
          <w:trHeight w:val="1061"/>
        </w:trPr>
        <w:tc>
          <w:tcPr>
            <w:tcW w:w="1108" w:type="dxa"/>
            <w:shd w:val="clear" w:color="auto" w:fill="49A17D"/>
            <w:vAlign w:val="center"/>
          </w:tcPr>
          <w:p w14:paraId="4D21B0E1" w14:textId="77777777" w:rsidR="006534DB" w:rsidRPr="003A49D4" w:rsidRDefault="006534DB" w:rsidP="006534DB">
            <w:pPr>
              <w:pStyle w:val="TableParagraph"/>
              <w:rPr>
                <w:color w:val="F8F8F8"/>
                <w:sz w:val="14"/>
                <w:lang w:val="pl-PL"/>
              </w:rPr>
            </w:pPr>
          </w:p>
          <w:p w14:paraId="208B78D0" w14:textId="77777777" w:rsidR="006534DB" w:rsidRPr="003A49D4" w:rsidRDefault="006534DB" w:rsidP="006534DB">
            <w:pPr>
              <w:pStyle w:val="TableParagraph"/>
              <w:spacing w:before="11"/>
              <w:rPr>
                <w:color w:val="F8F8F8"/>
                <w:sz w:val="15"/>
                <w:lang w:val="pl-PL"/>
              </w:rPr>
            </w:pPr>
          </w:p>
          <w:p w14:paraId="21A68B92" w14:textId="77777777" w:rsidR="006534DB" w:rsidRPr="003A49D4" w:rsidRDefault="006534DB" w:rsidP="006534DB">
            <w:pPr>
              <w:pStyle w:val="TableParagraph"/>
              <w:ind w:right="228"/>
              <w:jc w:val="right"/>
              <w:rPr>
                <w:rFonts w:ascii="Cambria"/>
                <w:color w:val="F8F8F8"/>
                <w:sz w:val="12"/>
                <w:lang w:val="pl-PL"/>
              </w:rPr>
            </w:pPr>
            <w:r w:rsidRPr="003A49D4">
              <w:rPr>
                <w:rFonts w:ascii="Cambria"/>
                <w:color w:val="F8F8F8"/>
                <w:sz w:val="12"/>
                <w:lang w:val="pl-PL"/>
              </w:rPr>
              <w:t xml:space="preserve">inne </w:t>
            </w:r>
            <w:r w:rsidRPr="003A49D4">
              <w:rPr>
                <w:rFonts w:ascii="Cambria"/>
                <w:color w:val="F8F8F8"/>
                <w:spacing w:val="-2"/>
                <w:sz w:val="12"/>
                <w:lang w:val="pl-PL"/>
              </w:rPr>
              <w:t>odpady</w:t>
            </w:r>
          </w:p>
        </w:tc>
        <w:tc>
          <w:tcPr>
            <w:tcW w:w="662" w:type="dxa"/>
            <w:vAlign w:val="center"/>
          </w:tcPr>
          <w:p w14:paraId="0D4528DF" w14:textId="3916E2CA" w:rsidR="006534DB" w:rsidRPr="003A49D4" w:rsidRDefault="006534DB" w:rsidP="006534DB">
            <w:pPr>
              <w:pStyle w:val="TableParagraph"/>
              <w:ind w:left="166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6,217</w:t>
            </w:r>
          </w:p>
        </w:tc>
        <w:tc>
          <w:tcPr>
            <w:tcW w:w="746" w:type="dxa"/>
            <w:vAlign w:val="center"/>
          </w:tcPr>
          <w:p w14:paraId="313DBBC5" w14:textId="36E8C8D8" w:rsidR="006534DB" w:rsidRPr="003A49D4" w:rsidRDefault="006534DB" w:rsidP="006534DB">
            <w:pPr>
              <w:pStyle w:val="TableParagraph"/>
              <w:ind w:left="58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0,000</w:t>
            </w:r>
          </w:p>
        </w:tc>
        <w:tc>
          <w:tcPr>
            <w:tcW w:w="663" w:type="dxa"/>
            <w:vAlign w:val="center"/>
          </w:tcPr>
          <w:p w14:paraId="2859365B" w14:textId="60AD8F18" w:rsidR="006534DB" w:rsidRPr="003A49D4" w:rsidRDefault="006534DB" w:rsidP="006534DB">
            <w:pPr>
              <w:pStyle w:val="TableParagraph"/>
              <w:ind w:right="152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0,000</w:t>
            </w:r>
          </w:p>
        </w:tc>
        <w:tc>
          <w:tcPr>
            <w:tcW w:w="663" w:type="dxa"/>
            <w:vAlign w:val="center"/>
          </w:tcPr>
          <w:p w14:paraId="018706F9" w14:textId="202D0A9A" w:rsidR="006534DB" w:rsidRPr="003A49D4" w:rsidRDefault="006534DB" w:rsidP="006534DB">
            <w:pPr>
              <w:pStyle w:val="TableParagraph"/>
              <w:ind w:left="5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12,720</w:t>
            </w:r>
          </w:p>
        </w:tc>
        <w:tc>
          <w:tcPr>
            <w:tcW w:w="879" w:type="dxa"/>
            <w:vAlign w:val="center"/>
          </w:tcPr>
          <w:p w14:paraId="34231DA1" w14:textId="42BB0B02" w:rsidR="006534DB" w:rsidRPr="003A49D4" w:rsidRDefault="006534DB" w:rsidP="006534DB">
            <w:pPr>
              <w:pStyle w:val="TableParagraph"/>
              <w:ind w:left="63" w:right="48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13,558</w:t>
            </w:r>
          </w:p>
        </w:tc>
        <w:tc>
          <w:tcPr>
            <w:tcW w:w="663" w:type="dxa"/>
            <w:vAlign w:val="center"/>
          </w:tcPr>
          <w:p w14:paraId="4234728B" w14:textId="118294A1" w:rsidR="006534DB" w:rsidRPr="003A49D4" w:rsidRDefault="006534DB" w:rsidP="006534DB">
            <w:pPr>
              <w:pStyle w:val="TableParagraph"/>
              <w:ind w:left="54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11,981</w:t>
            </w:r>
          </w:p>
        </w:tc>
        <w:tc>
          <w:tcPr>
            <w:tcW w:w="746" w:type="dxa"/>
            <w:vAlign w:val="center"/>
          </w:tcPr>
          <w:p w14:paraId="711B27A8" w14:textId="038BDAF0" w:rsidR="006534DB" w:rsidRPr="003A49D4" w:rsidRDefault="006534DB" w:rsidP="006534DB">
            <w:pPr>
              <w:pStyle w:val="TableParagraph"/>
              <w:ind w:left="57" w:right="46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221,416</w:t>
            </w:r>
          </w:p>
        </w:tc>
        <w:tc>
          <w:tcPr>
            <w:tcW w:w="663" w:type="dxa"/>
            <w:vAlign w:val="center"/>
          </w:tcPr>
          <w:p w14:paraId="39CD426E" w14:textId="64B62D15" w:rsidR="006534DB" w:rsidRPr="003A49D4" w:rsidRDefault="006534DB" w:rsidP="006534DB">
            <w:pPr>
              <w:pStyle w:val="TableParagraph"/>
              <w:ind w:left="56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11,528</w:t>
            </w:r>
          </w:p>
        </w:tc>
        <w:tc>
          <w:tcPr>
            <w:tcW w:w="663" w:type="dxa"/>
            <w:vAlign w:val="center"/>
          </w:tcPr>
          <w:p w14:paraId="127A4D1B" w14:textId="774F6B24" w:rsidR="006534DB" w:rsidRPr="003A49D4" w:rsidRDefault="006534DB" w:rsidP="006534DB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9,720</w:t>
            </w:r>
          </w:p>
        </w:tc>
        <w:tc>
          <w:tcPr>
            <w:tcW w:w="663" w:type="dxa"/>
            <w:vAlign w:val="center"/>
          </w:tcPr>
          <w:p w14:paraId="78ECC1CC" w14:textId="4C07FEFA" w:rsidR="006534DB" w:rsidRPr="003A49D4" w:rsidRDefault="006534DB" w:rsidP="006534DB">
            <w:pPr>
              <w:pStyle w:val="TableParagraph"/>
              <w:ind w:left="20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364,756</w:t>
            </w:r>
          </w:p>
        </w:tc>
        <w:tc>
          <w:tcPr>
            <w:tcW w:w="663" w:type="dxa"/>
            <w:vAlign w:val="center"/>
          </w:tcPr>
          <w:p w14:paraId="2DD3A9C5" w14:textId="10A93118" w:rsidR="006534DB" w:rsidRPr="003A49D4" w:rsidRDefault="006534DB" w:rsidP="006534DB">
            <w:pPr>
              <w:pStyle w:val="TableParagraph"/>
              <w:ind w:left="58" w:right="32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4,080</w:t>
            </w:r>
          </w:p>
        </w:tc>
        <w:tc>
          <w:tcPr>
            <w:tcW w:w="663" w:type="dxa"/>
            <w:vAlign w:val="center"/>
          </w:tcPr>
          <w:p w14:paraId="2C24AB62" w14:textId="689FC115" w:rsidR="006534DB" w:rsidRPr="003A49D4" w:rsidRDefault="006534DB" w:rsidP="006534DB">
            <w:pPr>
              <w:pStyle w:val="TableParagraph"/>
              <w:ind w:right="10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21,559</w:t>
            </w:r>
          </w:p>
        </w:tc>
        <w:tc>
          <w:tcPr>
            <w:tcW w:w="665" w:type="dxa"/>
            <w:vAlign w:val="center"/>
          </w:tcPr>
          <w:p w14:paraId="15CF86A7" w14:textId="6AB8DF74" w:rsidR="006534DB" w:rsidRPr="003A49D4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3,920</w:t>
            </w:r>
          </w:p>
        </w:tc>
        <w:tc>
          <w:tcPr>
            <w:tcW w:w="663" w:type="dxa"/>
            <w:vAlign w:val="center"/>
          </w:tcPr>
          <w:p w14:paraId="556D630C" w14:textId="204E9495" w:rsidR="006534DB" w:rsidRPr="003A49D4" w:rsidRDefault="006534DB" w:rsidP="006534DB">
            <w:pPr>
              <w:pStyle w:val="TableParagraph"/>
              <w:ind w:right="147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13,236</w:t>
            </w:r>
          </w:p>
        </w:tc>
        <w:tc>
          <w:tcPr>
            <w:tcW w:w="744" w:type="dxa"/>
            <w:vAlign w:val="center"/>
          </w:tcPr>
          <w:p w14:paraId="607DADE8" w14:textId="7A504346" w:rsidR="006534DB" w:rsidRPr="003A49D4" w:rsidRDefault="006534DB" w:rsidP="006534DB">
            <w:pPr>
              <w:pStyle w:val="TableParagraph"/>
              <w:ind w:left="62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239,964</w:t>
            </w:r>
          </w:p>
        </w:tc>
        <w:tc>
          <w:tcPr>
            <w:tcW w:w="666" w:type="dxa"/>
            <w:vAlign w:val="center"/>
          </w:tcPr>
          <w:p w14:paraId="5085825C" w14:textId="36C5876B" w:rsidR="006534DB" w:rsidRPr="003A49D4" w:rsidRDefault="006534DB" w:rsidP="006534DB">
            <w:pPr>
              <w:pStyle w:val="TableParagraph"/>
              <w:ind w:left="67" w:right="39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26,223</w:t>
            </w:r>
          </w:p>
        </w:tc>
        <w:tc>
          <w:tcPr>
            <w:tcW w:w="664" w:type="dxa"/>
            <w:vAlign w:val="center"/>
          </w:tcPr>
          <w:p w14:paraId="2CE6DE89" w14:textId="49A716D0" w:rsidR="006534DB" w:rsidRPr="003A49D4" w:rsidRDefault="006534DB" w:rsidP="006534DB">
            <w:pPr>
              <w:pStyle w:val="TableParagraph"/>
              <w:ind w:right="108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19,090</w:t>
            </w:r>
          </w:p>
        </w:tc>
        <w:tc>
          <w:tcPr>
            <w:tcW w:w="856" w:type="dxa"/>
            <w:vAlign w:val="center"/>
          </w:tcPr>
          <w:p w14:paraId="2FF402D0" w14:textId="19CDF48B" w:rsidR="006534DB" w:rsidRPr="003A49D4" w:rsidRDefault="006534DB" w:rsidP="006534DB">
            <w:pPr>
              <w:pStyle w:val="TableParagraph"/>
              <w:ind w:left="66" w:right="43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13,889</w:t>
            </w:r>
          </w:p>
        </w:tc>
        <w:tc>
          <w:tcPr>
            <w:tcW w:w="582" w:type="dxa"/>
            <w:vAlign w:val="center"/>
          </w:tcPr>
          <w:p w14:paraId="3F1CC59F" w14:textId="4FD4D801" w:rsidR="006534DB" w:rsidRPr="003A49D4" w:rsidRDefault="006534DB" w:rsidP="006534DB">
            <w:pPr>
              <w:pStyle w:val="TableParagraph"/>
              <w:ind w:right="105"/>
              <w:jc w:val="right"/>
              <w:rPr>
                <w:rFonts w:asciiTheme="minorHAnsi" w:hAnsiTheme="minorHAnsi" w:cstheme="minorHAnsi"/>
                <w:b/>
                <w:bCs/>
                <w:color w:val="1F497D" w:themeColor="text2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0,811</w:t>
            </w:r>
          </w:p>
        </w:tc>
        <w:tc>
          <w:tcPr>
            <w:tcW w:w="900" w:type="dxa"/>
            <w:shd w:val="clear" w:color="auto" w:fill="49A17D"/>
            <w:vAlign w:val="center"/>
          </w:tcPr>
          <w:p w14:paraId="4DD6395B" w14:textId="55663FF1" w:rsidR="006534DB" w:rsidRPr="003A49D4" w:rsidRDefault="006534DB" w:rsidP="006534DB">
            <w:pPr>
              <w:pStyle w:val="TableParagraph"/>
              <w:ind w:right="129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3A49D4"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</w:rPr>
              <w:t>994,668</w:t>
            </w:r>
          </w:p>
        </w:tc>
      </w:tr>
      <w:tr w:rsidR="006534DB" w:rsidRPr="008274F8" w14:paraId="06384292" w14:textId="77777777" w:rsidTr="006534DB">
        <w:trPr>
          <w:trHeight w:val="1057"/>
        </w:trPr>
        <w:tc>
          <w:tcPr>
            <w:tcW w:w="1108" w:type="dxa"/>
            <w:shd w:val="clear" w:color="auto" w:fill="49A17D"/>
            <w:vAlign w:val="center"/>
          </w:tcPr>
          <w:p w14:paraId="2EE87171" w14:textId="77777777" w:rsidR="006534DB" w:rsidRPr="003A49D4" w:rsidRDefault="006534DB" w:rsidP="006534DB">
            <w:pPr>
              <w:pStyle w:val="TableParagraph"/>
              <w:rPr>
                <w:rFonts w:ascii="Times New Roman"/>
                <w:color w:val="F8F8F8"/>
                <w:sz w:val="14"/>
                <w:lang w:val="pl-PL"/>
              </w:rPr>
            </w:pPr>
          </w:p>
        </w:tc>
        <w:tc>
          <w:tcPr>
            <w:tcW w:w="662" w:type="dxa"/>
            <w:shd w:val="clear" w:color="auto" w:fill="49A17D"/>
            <w:vAlign w:val="center"/>
          </w:tcPr>
          <w:p w14:paraId="2654D66B" w14:textId="4DE3A2C6" w:rsidR="006534DB" w:rsidRPr="006534DB" w:rsidRDefault="006534DB" w:rsidP="006534DB">
            <w:pPr>
              <w:pStyle w:val="TableParagraph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231,619</w:t>
            </w:r>
          </w:p>
        </w:tc>
        <w:tc>
          <w:tcPr>
            <w:tcW w:w="746" w:type="dxa"/>
            <w:shd w:val="clear" w:color="auto" w:fill="49A17D"/>
            <w:vAlign w:val="center"/>
          </w:tcPr>
          <w:p w14:paraId="1FB27C99" w14:textId="5C056D61" w:rsidR="006534DB" w:rsidRPr="006534DB" w:rsidRDefault="006534DB" w:rsidP="006534DB">
            <w:pPr>
              <w:pStyle w:val="TableParagraph"/>
              <w:ind w:left="58" w:right="46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1 205,930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1D62B620" w14:textId="18C9A471" w:rsidR="006534DB" w:rsidRPr="006534DB" w:rsidRDefault="006534DB" w:rsidP="006534DB">
            <w:pPr>
              <w:pStyle w:val="TableParagraph"/>
              <w:ind w:right="55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290,278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6EF1BA78" w14:textId="0C989C3C" w:rsidR="006534DB" w:rsidRPr="006534DB" w:rsidRDefault="006534DB" w:rsidP="006534DB">
            <w:pPr>
              <w:pStyle w:val="TableParagraph"/>
              <w:ind w:left="55" w:right="39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310,170</w:t>
            </w:r>
          </w:p>
        </w:tc>
        <w:tc>
          <w:tcPr>
            <w:tcW w:w="879" w:type="dxa"/>
            <w:shd w:val="clear" w:color="auto" w:fill="49A17D"/>
            <w:vAlign w:val="center"/>
          </w:tcPr>
          <w:p w14:paraId="4A8B8D6C" w14:textId="1CFDDAF3" w:rsidR="006534DB" w:rsidRPr="006534DB" w:rsidRDefault="006534DB" w:rsidP="006534DB">
            <w:pPr>
              <w:pStyle w:val="TableParagraph"/>
              <w:ind w:left="63" w:right="48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231,065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66BD3D93" w14:textId="1B96D982" w:rsidR="006534DB" w:rsidRPr="006534DB" w:rsidRDefault="006534DB" w:rsidP="006534DB">
            <w:pPr>
              <w:pStyle w:val="TableParagraph"/>
              <w:ind w:left="53" w:right="39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220,125</w:t>
            </w:r>
          </w:p>
        </w:tc>
        <w:tc>
          <w:tcPr>
            <w:tcW w:w="746" w:type="dxa"/>
            <w:shd w:val="clear" w:color="auto" w:fill="49A17D"/>
            <w:vAlign w:val="center"/>
          </w:tcPr>
          <w:p w14:paraId="04F02C56" w14:textId="2F11F6DE" w:rsidR="006534DB" w:rsidRPr="006534DB" w:rsidRDefault="006534DB" w:rsidP="006534DB">
            <w:pPr>
              <w:pStyle w:val="TableParagraph"/>
              <w:ind w:left="59" w:right="45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4 388,466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0CE1A35B" w14:textId="15AD91D8" w:rsidR="006534DB" w:rsidRPr="006534DB" w:rsidRDefault="006534DB" w:rsidP="006534DB">
            <w:pPr>
              <w:pStyle w:val="TableParagraph"/>
              <w:ind w:left="56" w:right="39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362,035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474491CE" w14:textId="0341DD67" w:rsidR="006534DB" w:rsidRPr="006534DB" w:rsidRDefault="006534DB" w:rsidP="006534DB">
            <w:pPr>
              <w:pStyle w:val="TableParagraph"/>
              <w:ind w:left="74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204,400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2C9A6B12" w14:textId="3067A37E" w:rsidR="006534DB" w:rsidRPr="006534DB" w:rsidRDefault="006534DB" w:rsidP="006534DB">
            <w:pPr>
              <w:pStyle w:val="TableParagraph"/>
              <w:ind w:left="-122" w:right="-64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1 785,052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3B0A6635" w14:textId="4A5D42A6" w:rsidR="006534DB" w:rsidRPr="006534DB" w:rsidRDefault="006534DB" w:rsidP="006534DB">
            <w:pPr>
              <w:pStyle w:val="TableParagraph"/>
              <w:ind w:left="58" w:right="33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113,879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18FFE2D6" w14:textId="0F553E96" w:rsidR="006534DB" w:rsidRPr="006534DB" w:rsidRDefault="006534DB" w:rsidP="006534DB">
            <w:pPr>
              <w:pStyle w:val="TableParagraph"/>
              <w:ind w:right="50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200,343</w:t>
            </w:r>
          </w:p>
        </w:tc>
        <w:tc>
          <w:tcPr>
            <w:tcW w:w="665" w:type="dxa"/>
            <w:shd w:val="clear" w:color="auto" w:fill="49A17D"/>
            <w:vAlign w:val="center"/>
          </w:tcPr>
          <w:p w14:paraId="2BADEE94" w14:textId="6C212E54" w:rsidR="006534DB" w:rsidRPr="006534DB" w:rsidRDefault="006534DB" w:rsidP="006534DB">
            <w:pPr>
              <w:pStyle w:val="TableParagraph"/>
              <w:ind w:left="65" w:right="40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145,160</w:t>
            </w:r>
          </w:p>
        </w:tc>
        <w:tc>
          <w:tcPr>
            <w:tcW w:w="663" w:type="dxa"/>
            <w:shd w:val="clear" w:color="auto" w:fill="49A17D"/>
            <w:vAlign w:val="center"/>
          </w:tcPr>
          <w:p w14:paraId="4AA67E81" w14:textId="76D1FF8E" w:rsidR="006534DB" w:rsidRPr="006534DB" w:rsidRDefault="006534DB" w:rsidP="006534DB">
            <w:pPr>
              <w:pStyle w:val="TableParagraph"/>
              <w:ind w:right="50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229,940</w:t>
            </w:r>
          </w:p>
        </w:tc>
        <w:tc>
          <w:tcPr>
            <w:tcW w:w="744" w:type="dxa"/>
            <w:shd w:val="clear" w:color="auto" w:fill="49A17D"/>
            <w:vAlign w:val="center"/>
          </w:tcPr>
          <w:p w14:paraId="704FF36D" w14:textId="1E5666DC" w:rsidR="006534DB" w:rsidRPr="006534DB" w:rsidRDefault="006534DB" w:rsidP="006534DB">
            <w:pPr>
              <w:pStyle w:val="TableParagraph"/>
              <w:ind w:left="65" w:right="39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2 242,414</w:t>
            </w:r>
          </w:p>
        </w:tc>
        <w:tc>
          <w:tcPr>
            <w:tcW w:w="666" w:type="dxa"/>
            <w:shd w:val="clear" w:color="auto" w:fill="49A17D"/>
            <w:vAlign w:val="center"/>
          </w:tcPr>
          <w:p w14:paraId="463A9143" w14:textId="78CBBD9E" w:rsidR="006534DB" w:rsidRPr="006534DB" w:rsidRDefault="006534DB" w:rsidP="006534DB">
            <w:pPr>
              <w:pStyle w:val="TableParagraph"/>
              <w:ind w:left="67" w:right="39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358,592</w:t>
            </w:r>
          </w:p>
        </w:tc>
        <w:tc>
          <w:tcPr>
            <w:tcW w:w="664" w:type="dxa"/>
            <w:shd w:val="clear" w:color="auto" w:fill="49A17D"/>
            <w:vAlign w:val="center"/>
          </w:tcPr>
          <w:p w14:paraId="4FE38A23" w14:textId="2E6026CC" w:rsidR="006534DB" w:rsidRPr="006534DB" w:rsidRDefault="006534DB" w:rsidP="006534DB">
            <w:pPr>
              <w:pStyle w:val="TableParagraph"/>
              <w:ind w:right="51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728,160</w:t>
            </w:r>
          </w:p>
        </w:tc>
        <w:tc>
          <w:tcPr>
            <w:tcW w:w="856" w:type="dxa"/>
            <w:shd w:val="clear" w:color="auto" w:fill="49A17D"/>
            <w:vAlign w:val="center"/>
          </w:tcPr>
          <w:p w14:paraId="67372F8A" w14:textId="29F221A2" w:rsidR="006534DB" w:rsidRPr="006534DB" w:rsidRDefault="006534DB" w:rsidP="006534DB">
            <w:pPr>
              <w:pStyle w:val="TableParagraph"/>
              <w:ind w:left="65" w:right="43"/>
              <w:jc w:val="center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427,270</w:t>
            </w:r>
          </w:p>
        </w:tc>
        <w:tc>
          <w:tcPr>
            <w:tcW w:w="582" w:type="dxa"/>
            <w:shd w:val="clear" w:color="auto" w:fill="49A17D"/>
            <w:vAlign w:val="center"/>
          </w:tcPr>
          <w:p w14:paraId="4B279E45" w14:textId="49F9CB30" w:rsidR="006534DB" w:rsidRPr="006534DB" w:rsidRDefault="006534DB" w:rsidP="006534DB">
            <w:pPr>
              <w:pStyle w:val="TableParagraph"/>
              <w:ind w:right="52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76,181</w:t>
            </w:r>
          </w:p>
        </w:tc>
        <w:tc>
          <w:tcPr>
            <w:tcW w:w="900" w:type="dxa"/>
            <w:shd w:val="clear" w:color="auto" w:fill="49A17D"/>
            <w:vAlign w:val="center"/>
          </w:tcPr>
          <w:p w14:paraId="49EF8E70" w14:textId="62BB5809" w:rsidR="006534DB" w:rsidRPr="006534DB" w:rsidRDefault="006534DB" w:rsidP="006534DB">
            <w:pPr>
              <w:pStyle w:val="TableParagraph"/>
              <w:ind w:right="86"/>
              <w:jc w:val="right"/>
              <w:rPr>
                <w:rFonts w:asciiTheme="minorHAnsi" w:hAnsiTheme="minorHAnsi" w:cstheme="minorHAnsi"/>
                <w:b/>
                <w:bCs/>
                <w:color w:val="F8F8F8"/>
                <w:sz w:val="14"/>
                <w:szCs w:val="14"/>
                <w:lang w:val="pl-PL"/>
              </w:rPr>
            </w:pPr>
            <w:r w:rsidRPr="006534DB">
              <w:rPr>
                <w:rFonts w:asciiTheme="minorHAnsi" w:hAnsiTheme="minorHAnsi" w:cstheme="minorHAnsi"/>
                <w:color w:val="F8F8F8"/>
                <w:sz w:val="14"/>
                <w:szCs w:val="14"/>
              </w:rPr>
              <w:t>13 751,079</w:t>
            </w:r>
          </w:p>
        </w:tc>
      </w:tr>
    </w:tbl>
    <w:p w14:paraId="0C738E53" w14:textId="57454363" w:rsidR="00270B9E" w:rsidRPr="00882F8B" w:rsidRDefault="00270B9E" w:rsidP="00270B9E">
      <w:pPr>
        <w:pStyle w:val="Legenda"/>
        <w:keepNext/>
        <w:ind w:hanging="709"/>
      </w:pPr>
      <w:r w:rsidRPr="00882F8B">
        <w:t xml:space="preserve"> </w:t>
      </w:r>
      <w:bookmarkStart w:id="57" w:name="_Toc165367635"/>
      <w:r w:rsidRPr="002C5B19">
        <w:t xml:space="preserve">Tabela </w:t>
      </w:r>
      <w:r w:rsidRPr="002C5B19">
        <w:fldChar w:fldCharType="begin"/>
      </w:r>
      <w:r w:rsidRPr="002C5B19">
        <w:instrText xml:space="preserve"> SEQ Tabela \* ARABIC </w:instrText>
      </w:r>
      <w:r w:rsidRPr="002C5B19">
        <w:fldChar w:fldCharType="separate"/>
      </w:r>
      <w:r w:rsidR="00BA5743">
        <w:rPr>
          <w:noProof/>
        </w:rPr>
        <w:t>15</w:t>
      </w:r>
      <w:r w:rsidRPr="002C5B19">
        <w:fldChar w:fldCharType="end"/>
      </w:r>
      <w:r w:rsidRPr="002C5B19">
        <w:t xml:space="preserve"> Zestawienie masy odebranych odpadów w PSZOK w 202</w:t>
      </w:r>
      <w:r w:rsidR="003F54A0" w:rsidRPr="002C5B19">
        <w:t>3</w:t>
      </w:r>
      <w:r w:rsidR="00104756">
        <w:t xml:space="preserve"> </w:t>
      </w:r>
      <w:r w:rsidRPr="002C5B19">
        <w:t>roku</w:t>
      </w:r>
      <w:bookmarkEnd w:id="57"/>
    </w:p>
    <w:p w14:paraId="08CE5F33" w14:textId="77777777" w:rsidR="00FF06A0" w:rsidRDefault="00FF06A0" w:rsidP="00FF06A0">
      <w:pPr>
        <w:jc w:val="both"/>
        <w:rPr>
          <w:rFonts w:cs="Arial"/>
          <w:b w:val="0"/>
          <w:bCs/>
          <w:sz w:val="24"/>
        </w:rPr>
        <w:sectPr w:rsidR="00FF06A0" w:rsidSect="000D2E3F">
          <w:pgSz w:w="16838" w:h="11906" w:orient="landscape"/>
          <w:pgMar w:top="1417" w:right="1417" w:bottom="1417" w:left="1417" w:header="708" w:footer="708" w:gutter="0"/>
          <w:cols w:space="708"/>
          <w:docGrid w:linePitch="382"/>
        </w:sectPr>
      </w:pPr>
    </w:p>
    <w:p w14:paraId="1CA6F2CE" w14:textId="5EA67C88" w:rsidR="00FF06A0" w:rsidRPr="00CB5F21" w:rsidRDefault="00523028" w:rsidP="00CB5F21">
      <w:pPr>
        <w:pStyle w:val="Legenda"/>
        <w:keepNext/>
        <w:spacing w:after="0"/>
        <w:rPr>
          <w:color w:val="auto"/>
        </w:rPr>
      </w:pPr>
      <w:r w:rsidRPr="009F0C2A">
        <w:rPr>
          <w:color w:val="auto"/>
        </w:rPr>
        <w:lastRenderedPageBreak/>
        <w:t xml:space="preserve">        </w:t>
      </w:r>
      <w:r w:rsidR="006E5042">
        <w:rPr>
          <w:color w:val="auto"/>
        </w:rPr>
        <w:t xml:space="preserve">   </w:t>
      </w:r>
      <w:bookmarkStart w:id="58" w:name="_Toc165367652"/>
      <w:r w:rsidR="002D20E6" w:rsidRPr="009F0C2A">
        <w:rPr>
          <w:color w:val="auto"/>
        </w:rPr>
        <w:t xml:space="preserve">Wykres </w:t>
      </w:r>
      <w:r w:rsidR="00344E15" w:rsidRPr="009F0C2A">
        <w:rPr>
          <w:color w:val="auto"/>
        </w:rPr>
        <w:fldChar w:fldCharType="begin"/>
      </w:r>
      <w:r w:rsidR="00344E15" w:rsidRPr="009F0C2A">
        <w:rPr>
          <w:color w:val="auto"/>
        </w:rPr>
        <w:instrText xml:space="preserve"> SEQ Wykres \* ARABIC </w:instrText>
      </w:r>
      <w:r w:rsidR="00344E15" w:rsidRPr="009F0C2A">
        <w:rPr>
          <w:color w:val="auto"/>
        </w:rPr>
        <w:fldChar w:fldCharType="separate"/>
      </w:r>
      <w:r w:rsidR="00BA5743">
        <w:rPr>
          <w:noProof/>
          <w:color w:val="auto"/>
        </w:rPr>
        <w:t>3</w:t>
      </w:r>
      <w:r w:rsidR="00344E15" w:rsidRPr="009F0C2A">
        <w:rPr>
          <w:noProof/>
          <w:color w:val="auto"/>
        </w:rPr>
        <w:fldChar w:fldCharType="end"/>
      </w:r>
      <w:r w:rsidR="002D20E6" w:rsidRPr="009F0C2A">
        <w:rPr>
          <w:color w:val="auto"/>
        </w:rPr>
        <w:t xml:space="preserve"> Porównanie ilości odebranych odpadów w PSZOK w latach </w:t>
      </w:r>
      <w:r w:rsidR="009F0C2A" w:rsidRPr="009F0C2A">
        <w:rPr>
          <w:color w:val="auto"/>
        </w:rPr>
        <w:t>2018</w:t>
      </w:r>
      <w:r w:rsidR="002D20E6" w:rsidRPr="009F0C2A">
        <w:rPr>
          <w:color w:val="auto"/>
        </w:rPr>
        <w:t xml:space="preserve"> i 202</w:t>
      </w:r>
      <w:r w:rsidR="009F0C2A" w:rsidRPr="009F0C2A">
        <w:rPr>
          <w:color w:val="auto"/>
        </w:rPr>
        <w:t>3</w:t>
      </w:r>
      <w:bookmarkEnd w:id="58"/>
    </w:p>
    <w:p w14:paraId="30800C97" w14:textId="24E3E09C" w:rsidR="009F0C2A" w:rsidRPr="000C1DAC" w:rsidRDefault="009F0C2A" w:rsidP="00523028">
      <w:pPr>
        <w:jc w:val="center"/>
        <w:rPr>
          <w:rFonts w:cs="Arial"/>
          <w:b w:val="0"/>
          <w:bCs/>
          <w:sz w:val="24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0C1DAC">
        <w:rPr>
          <w:rFonts w:cs="Arial"/>
          <w:bCs/>
          <w:noProof/>
          <w:sz w:val="24"/>
          <w:shd w:val="clear" w:color="auto" w:fill="F8F8F8"/>
        </w:rPr>
        <w:drawing>
          <wp:inline distT="0" distB="0" distL="0" distR="0" wp14:anchorId="72C4BC50" wp14:editId="3DAC0724">
            <wp:extent cx="8305800" cy="4733925"/>
            <wp:effectExtent l="0" t="0" r="0" b="9525"/>
            <wp:docPr id="57600761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712FE6E" w14:textId="77777777" w:rsidR="00924F22" w:rsidRDefault="002D20E6" w:rsidP="00924F22">
      <w:pPr>
        <w:pStyle w:val="Legenda"/>
        <w:keepNext/>
        <w:spacing w:after="0"/>
        <w:ind w:left="1276"/>
      </w:pPr>
      <w:r>
        <w:lastRenderedPageBreak/>
        <w:t xml:space="preserve">        </w:t>
      </w:r>
    </w:p>
    <w:p w14:paraId="4BBD99AF" w14:textId="67DE71FF" w:rsidR="002D20E6" w:rsidRDefault="002D20E6" w:rsidP="00924F22">
      <w:pPr>
        <w:pStyle w:val="Legenda"/>
        <w:keepNext/>
        <w:spacing w:after="0"/>
        <w:ind w:left="1276"/>
      </w:pPr>
      <w:bookmarkStart w:id="59" w:name="_Toc165367653"/>
      <w:r w:rsidRPr="00924F22">
        <w:t xml:space="preserve">Wykres </w:t>
      </w:r>
      <w:r w:rsidR="00344E15" w:rsidRPr="00924F22">
        <w:fldChar w:fldCharType="begin"/>
      </w:r>
      <w:r w:rsidR="00344E15" w:rsidRPr="00924F22">
        <w:instrText xml:space="preserve"> SEQ Wykres \* ARABIC </w:instrText>
      </w:r>
      <w:r w:rsidR="00344E15" w:rsidRPr="00924F22">
        <w:fldChar w:fldCharType="separate"/>
      </w:r>
      <w:r w:rsidR="00BA5743">
        <w:rPr>
          <w:noProof/>
        </w:rPr>
        <w:t>4</w:t>
      </w:r>
      <w:r w:rsidR="00344E15" w:rsidRPr="00924F22">
        <w:rPr>
          <w:noProof/>
        </w:rPr>
        <w:fldChar w:fldCharType="end"/>
      </w:r>
      <w:r w:rsidRPr="00924F22">
        <w:t xml:space="preserve"> Procentowy podział odpadów odebranych w PSZOK w 202</w:t>
      </w:r>
      <w:r w:rsidR="00924F22" w:rsidRPr="00924F22">
        <w:t>3</w:t>
      </w:r>
      <w:r w:rsidRPr="00924F22">
        <w:t xml:space="preserve"> roku</w:t>
      </w:r>
      <w:bookmarkEnd w:id="59"/>
    </w:p>
    <w:p w14:paraId="43BDA80A" w14:textId="1F0D3322" w:rsidR="00FF06A0" w:rsidRDefault="00924F22" w:rsidP="002D20E6">
      <w:pPr>
        <w:jc w:val="center"/>
        <w:rPr>
          <w:rFonts w:cs="Arial"/>
          <w:b w:val="0"/>
          <w:bCs/>
          <w:sz w:val="24"/>
        </w:rPr>
      </w:pPr>
      <w:r w:rsidRPr="00924F22">
        <w:rPr>
          <w:noProof/>
        </w:rPr>
        <w:drawing>
          <wp:inline distT="0" distB="0" distL="0" distR="0" wp14:anchorId="2A5C42B2" wp14:editId="4537C8FE">
            <wp:extent cx="7572375" cy="4657725"/>
            <wp:effectExtent l="38100" t="0" r="9525" b="9525"/>
            <wp:docPr id="96394151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06B8F2C-FA26-B560-7F78-D2A2F579A7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DE45CD3" w14:textId="77777777" w:rsidR="00FF06A0" w:rsidRDefault="00FF06A0" w:rsidP="002D20E6">
      <w:pPr>
        <w:jc w:val="both"/>
        <w:rPr>
          <w:rFonts w:cs="Arial"/>
          <w:b w:val="0"/>
          <w:bCs/>
          <w:sz w:val="24"/>
        </w:rPr>
        <w:sectPr w:rsidR="00FF06A0" w:rsidSect="000D2E3F">
          <w:pgSz w:w="16838" w:h="11906" w:orient="landscape"/>
          <w:pgMar w:top="426" w:right="1417" w:bottom="709" w:left="1417" w:header="708" w:footer="708" w:gutter="0"/>
          <w:cols w:space="708"/>
          <w:docGrid w:linePitch="382"/>
        </w:sectPr>
      </w:pPr>
    </w:p>
    <w:p w14:paraId="5B1BF51F" w14:textId="539DB848" w:rsidR="009D23B4" w:rsidRDefault="009D23B4" w:rsidP="008A41B6">
      <w:pPr>
        <w:pStyle w:val="Legenda"/>
        <w:keepNext/>
        <w:spacing w:after="0"/>
      </w:pPr>
      <w:r>
        <w:lastRenderedPageBreak/>
        <w:t xml:space="preserve">    </w:t>
      </w:r>
      <w:bookmarkStart w:id="60" w:name="_Toc165367636"/>
      <w:r w:rsidRPr="00F84478">
        <w:t xml:space="preserve">Tabela </w:t>
      </w:r>
      <w:r w:rsidRPr="00F84478">
        <w:fldChar w:fldCharType="begin"/>
      </w:r>
      <w:r w:rsidRPr="00F84478">
        <w:instrText xml:space="preserve"> SEQ Tabela \* ARABIC </w:instrText>
      </w:r>
      <w:r w:rsidRPr="00F84478">
        <w:fldChar w:fldCharType="separate"/>
      </w:r>
      <w:r w:rsidR="00BA5743">
        <w:rPr>
          <w:noProof/>
        </w:rPr>
        <w:t>16</w:t>
      </w:r>
      <w:r w:rsidRPr="00F84478">
        <w:fldChar w:fldCharType="end"/>
      </w:r>
      <w:r w:rsidRPr="00F84478">
        <w:t xml:space="preserve"> Masa wszystkich odebranych odpadów komunalnych od właścicieli nieruchomości zamieszkałych w 202</w:t>
      </w:r>
      <w:r w:rsidR="00F84478" w:rsidRPr="00F84478">
        <w:t xml:space="preserve">3 </w:t>
      </w:r>
      <w:r w:rsidRPr="00F84478">
        <w:t>roku</w:t>
      </w:r>
      <w:bookmarkEnd w:id="60"/>
    </w:p>
    <w:tbl>
      <w:tblPr>
        <w:tblW w:w="504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2"/>
        <w:gridCol w:w="1262"/>
        <w:gridCol w:w="1263"/>
        <w:gridCol w:w="1263"/>
        <w:gridCol w:w="1263"/>
        <w:gridCol w:w="1263"/>
        <w:gridCol w:w="1402"/>
        <w:gridCol w:w="1263"/>
        <w:gridCol w:w="1272"/>
        <w:gridCol w:w="1495"/>
        <w:gridCol w:w="1043"/>
      </w:tblGrid>
      <w:tr w:rsidR="00F84478" w:rsidRPr="00F84478" w14:paraId="1EEC240B" w14:textId="77777777" w:rsidTr="008A41B6">
        <w:trPr>
          <w:trHeight w:val="848"/>
        </w:trPr>
        <w:tc>
          <w:tcPr>
            <w:tcW w:w="46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1738DC70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>GMINA</w:t>
            </w:r>
          </w:p>
        </w:tc>
        <w:tc>
          <w:tcPr>
            <w:tcW w:w="44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7B6D629E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>odpady zmieszane[Mg]</w:t>
            </w:r>
          </w:p>
        </w:tc>
        <w:tc>
          <w:tcPr>
            <w:tcW w:w="44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9A17D"/>
            <w:vAlign w:val="center"/>
            <w:hideMark/>
          </w:tcPr>
          <w:p w14:paraId="2E6D2E80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bioodpady 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vertAlign w:val="superscript"/>
                <w:lang w:eastAsia="pl-PL"/>
              </w:rPr>
              <w:t>1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 [Mg]</w:t>
            </w:r>
          </w:p>
        </w:tc>
        <w:tc>
          <w:tcPr>
            <w:tcW w:w="44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49A17D"/>
            <w:vAlign w:val="center"/>
            <w:hideMark/>
          </w:tcPr>
          <w:p w14:paraId="2D9DBBF1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popiół 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vertAlign w:val="superscript"/>
                <w:lang w:eastAsia="pl-PL"/>
              </w:rPr>
              <w:t>1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>[Mg]</w:t>
            </w:r>
          </w:p>
        </w:tc>
        <w:tc>
          <w:tcPr>
            <w:tcW w:w="44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173FE56B" w14:textId="4D2ED11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3 podstawowe frakcje  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2"/>
                <w:szCs w:val="12"/>
                <w:lang w:eastAsia="pl-PL"/>
              </w:rPr>
              <w:t>(papier, tworzywa sztuczne, metal, szkło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>) [Mg]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vertAlign w:val="superscript"/>
                <w:lang w:eastAsia="pl-PL"/>
              </w:rPr>
              <w:t>1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                </w:t>
            </w:r>
          </w:p>
        </w:tc>
        <w:tc>
          <w:tcPr>
            <w:tcW w:w="44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9A17D"/>
            <w:vAlign w:val="center"/>
            <w:hideMark/>
          </w:tcPr>
          <w:p w14:paraId="0950FDAF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zużyty sprzęt elektryczny i elektroniczny 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vertAlign w:val="superscript"/>
                <w:lang w:eastAsia="pl-PL"/>
              </w:rPr>
              <w:t>1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   [Mg] </w:t>
            </w:r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0320E4D1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>odpady wielkogabarytowe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vertAlign w:val="superscript"/>
                <w:lang w:eastAsia="pl-PL"/>
              </w:rPr>
              <w:t>1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  [Mg]</w:t>
            </w:r>
          </w:p>
        </w:tc>
        <w:tc>
          <w:tcPr>
            <w:tcW w:w="44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9A17D"/>
            <w:vAlign w:val="center"/>
            <w:hideMark/>
          </w:tcPr>
          <w:p w14:paraId="1FF6C8EB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odpady rozbiórkowe i poremontowe 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vertAlign w:val="superscript"/>
                <w:lang w:eastAsia="pl-PL"/>
              </w:rPr>
              <w:t>1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 [Mg]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49A17D"/>
            <w:vAlign w:val="center"/>
            <w:hideMark/>
          </w:tcPr>
          <w:p w14:paraId="5986B28B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>inne odpady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vertAlign w:val="superscript"/>
                <w:lang w:eastAsia="pl-PL"/>
              </w:rPr>
              <w:t>1</w:t>
            </w: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 [Mg]</w:t>
            </w:r>
          </w:p>
        </w:tc>
        <w:tc>
          <w:tcPr>
            <w:tcW w:w="53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F7C60CE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>suma masy odebranych odpadów  [Mg]</w:t>
            </w:r>
          </w:p>
        </w:tc>
        <w:tc>
          <w:tcPr>
            <w:tcW w:w="3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19A7E4E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2"/>
                <w:szCs w:val="12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2"/>
                <w:szCs w:val="12"/>
                <w:lang w:eastAsia="pl-PL"/>
              </w:rPr>
              <w:t>masa odpadów na 1  osobę  [kg/os/12 m-</w:t>
            </w:r>
            <w:proofErr w:type="spellStart"/>
            <w:r w:rsidRPr="00F84478">
              <w:rPr>
                <w:rFonts w:ascii="Cambria" w:eastAsia="Times New Roman" w:hAnsi="Cambria" w:cs="Calibri"/>
                <w:bCs/>
                <w:color w:val="FFFFFF"/>
                <w:sz w:val="12"/>
                <w:szCs w:val="12"/>
                <w:lang w:eastAsia="pl-PL"/>
              </w:rPr>
              <w:t>cy</w:t>
            </w:r>
            <w:proofErr w:type="spellEnd"/>
            <w:r w:rsidRPr="00F84478">
              <w:rPr>
                <w:rFonts w:ascii="Cambria" w:eastAsia="Times New Roman" w:hAnsi="Cambria" w:cs="Calibri"/>
                <w:bCs/>
                <w:color w:val="FFFFFF"/>
                <w:sz w:val="12"/>
                <w:szCs w:val="12"/>
                <w:lang w:eastAsia="pl-PL"/>
              </w:rPr>
              <w:t>]                                                                           * dane ilości osób zgodnie z danymi z deklaracji</w:t>
            </w:r>
          </w:p>
        </w:tc>
      </w:tr>
      <w:tr w:rsidR="00F84478" w:rsidRPr="00F84478" w14:paraId="3E794CB4" w14:textId="77777777" w:rsidTr="008A41B6">
        <w:trPr>
          <w:trHeight w:val="68"/>
        </w:trPr>
        <w:tc>
          <w:tcPr>
            <w:tcW w:w="46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642F8C31" w14:textId="77777777" w:rsidR="00F84478" w:rsidRPr="00F84478" w:rsidRDefault="00F84478" w:rsidP="00F84478">
            <w:pPr>
              <w:spacing w:line="240" w:lineRule="auto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0F22231C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libri" w:eastAsia="Times New Roman" w:hAnsi="Calibri" w:cs="Calibri"/>
                <w:b w:val="0"/>
                <w:color w:val="auto"/>
                <w:sz w:val="16"/>
                <w:szCs w:val="16"/>
                <w:lang w:eastAsia="pl-PL"/>
              </w:rPr>
              <w:t>odpady zmieszane</w:t>
            </w:r>
          </w:p>
        </w:tc>
        <w:tc>
          <w:tcPr>
            <w:tcW w:w="3188" w:type="pct"/>
            <w:gridSpan w:val="7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49A17D"/>
            <w:vAlign w:val="center"/>
            <w:hideMark/>
          </w:tcPr>
          <w:p w14:paraId="2BA9A92A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odpady selektywne</w:t>
            </w:r>
          </w:p>
        </w:tc>
        <w:tc>
          <w:tcPr>
            <w:tcW w:w="53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CB6862" w14:textId="77777777" w:rsidR="00F84478" w:rsidRPr="00F84478" w:rsidRDefault="00F84478" w:rsidP="00F84478">
            <w:pPr>
              <w:spacing w:line="240" w:lineRule="auto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3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02CF3" w14:textId="77777777" w:rsidR="00F84478" w:rsidRPr="00F84478" w:rsidRDefault="00F84478" w:rsidP="00F84478">
            <w:pPr>
              <w:spacing w:line="240" w:lineRule="auto"/>
              <w:rPr>
                <w:rFonts w:ascii="Cambria" w:eastAsia="Times New Roman" w:hAnsi="Cambria" w:cs="Calibri"/>
                <w:bCs/>
                <w:color w:val="FFFFFF"/>
                <w:sz w:val="12"/>
                <w:szCs w:val="12"/>
                <w:lang w:eastAsia="pl-PL"/>
              </w:rPr>
            </w:pPr>
          </w:p>
        </w:tc>
      </w:tr>
      <w:tr w:rsidR="00F84478" w:rsidRPr="00F84478" w14:paraId="233240DB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4E807AD8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BOJANOWO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F5881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714,470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718E4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551,030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6B0F2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362,720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32410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433,800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F6C52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19,522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52D0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109,390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D1532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104,267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9B30D1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7,304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509CA7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2 302,503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3A8863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311,149</w:t>
            </w:r>
          </w:p>
        </w:tc>
      </w:tr>
      <w:tr w:rsidR="00F84478" w:rsidRPr="00F84478" w14:paraId="5C98E5A1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9EEC6AE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GOSTYŃ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848F91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3 508,750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288FF8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2 554,180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C0013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842,560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CFC4C2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1 482,540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602BA4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28,030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1B1198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501,760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22CFA7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509,340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29106A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1,581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B8748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9 428,741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F5B4CA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372,736</w:t>
            </w:r>
          </w:p>
        </w:tc>
      </w:tr>
      <w:tr w:rsidR="00F84478" w:rsidRPr="00F84478" w14:paraId="442F0239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70AE4374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JUTROSIN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E9D8B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671,440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CEC6A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355,560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A6958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393,660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C35F1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364,660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3E9A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15,889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C7352E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110,930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50289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156,160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132CF1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0,343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53FD78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2 068,642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D3C7A5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326,542</w:t>
            </w:r>
          </w:p>
        </w:tc>
      </w:tr>
      <w:tr w:rsidR="00F84478" w:rsidRPr="00F84478" w14:paraId="2B38E717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A7526A3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KROBIA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58249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1 463,040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7F90F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980,760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BEA0A3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511,320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976ED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643,600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844682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20,430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591D49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141,600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695D6A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141,680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7D58EC8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13,114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7760C45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3 915,544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6C1933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344,496</w:t>
            </w:r>
          </w:p>
        </w:tc>
      </w:tr>
      <w:tr w:rsidR="00F84478" w:rsidRPr="00F84478" w14:paraId="3215362A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410635D9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KRZEMIENIEWO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4C8D2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737,400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D05B1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503,190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43BBEE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341,516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8D57E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389,040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111F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12,457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B895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129,490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60F9E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98,380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95F82A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13,886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024575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2 225,359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D37D5E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312,507</w:t>
            </w:r>
          </w:p>
        </w:tc>
      </w:tr>
      <w:tr w:rsidR="00F84478" w:rsidRPr="00F84478" w14:paraId="5805F05F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72CBC329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KRZYWIŃ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E0AEBA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1 065,280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3FF292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650,160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EDB966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561,080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27208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487,270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D17ACC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19,730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04CA1BE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162,520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6E5C04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93,664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70E3DD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13,279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867E12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3 052,983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434C8B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350,676</w:t>
            </w:r>
          </w:p>
        </w:tc>
      </w:tr>
      <w:tr w:rsidR="00F84478" w:rsidRPr="00F84478" w14:paraId="24F9B9F9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76E3540F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LESZNO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1CC4B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9 454,180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B2ED9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5 774,300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2205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431,168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AF529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3 534,310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00526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126,509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663AA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1 153,454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E5989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1 102,741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371CF82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225,863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D69F68B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21 802,525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52419A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402,261</w:t>
            </w:r>
          </w:p>
        </w:tc>
      </w:tr>
      <w:tr w:rsidR="00F84478" w:rsidRPr="00F84478" w14:paraId="76E1EBB1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B603ACF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LIPNO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BCD74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1 179,540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89B0ACB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1 188,840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EF9E555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395,690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3DFFB0B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625,290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2AEB6E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19,048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3AC8B7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138,230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6E7D1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148,150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72C1ABA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12,569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AE4014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3 707,357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811331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403,017</w:t>
            </w:r>
          </w:p>
        </w:tc>
      </w:tr>
      <w:tr w:rsidR="00F84478" w:rsidRPr="00F84478" w14:paraId="7DE03978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541BEC8C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MIEJSKA GÓRKA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4E8B7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853,030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48BDC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498,600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A45C1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491,440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CF8E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483,060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959202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11,280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0F135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107,000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65EEC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104,470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71866A5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9,978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CAB475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2 558,858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1DD325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315,947</w:t>
            </w:r>
          </w:p>
        </w:tc>
      </w:tr>
      <w:tr w:rsidR="00F84478" w:rsidRPr="00F84478" w14:paraId="081B8BCA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E09ADF4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OSIECZNA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46318C5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1 053,248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8BA211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1 795,500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9391C5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483,581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34C116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509,005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8455ACB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14,654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7B8C93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199,250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0BB73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297,820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780A55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364,386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53540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4 717,444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0CB08C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572,505</w:t>
            </w:r>
          </w:p>
        </w:tc>
      </w:tr>
      <w:tr w:rsidR="00F84478" w:rsidRPr="00F84478" w14:paraId="6DA03A07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3CE764A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PAKOSŁAW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9CB2D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387,880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84A10E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223,240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235CD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237,960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ACA9C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253,200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F8ECD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4,749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A2AF8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58,890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34831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40,040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595FA4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4,229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5AF1F0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1 210,188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A453F75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276,994</w:t>
            </w:r>
          </w:p>
        </w:tc>
      </w:tr>
      <w:tr w:rsidR="00F84478" w:rsidRPr="00F84478" w14:paraId="3135AAE7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6DF062B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PĘPOWO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4FC818E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483,320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602E79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288,840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87AB4B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313,420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73A0C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283,440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CECCDE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11,839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3A34925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67,760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A39D572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79,005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7BE81C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21,764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285A9CE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1 549,388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CCFF6A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294,002</w:t>
            </w:r>
          </w:p>
        </w:tc>
      </w:tr>
      <w:tr w:rsidR="00F84478" w:rsidRPr="00F84478" w14:paraId="61489F01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72EA28AC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POGORZELA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2736A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442,680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67D14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263,600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D43DE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263,500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5787B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237,120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FEEF5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3,600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30D7B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70,570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D04BA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75,830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9F39DD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4,085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1FAF5D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1 360,985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3B6A79B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322,432</w:t>
            </w:r>
          </w:p>
        </w:tc>
      </w:tr>
      <w:tr w:rsidR="00F84478" w:rsidRPr="00F84478" w14:paraId="1909F9A8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A08D4F6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PONIEC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FDEB4E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730,000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DCF3CCB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479,880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25BEBD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408,995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B72BA5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377,710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B63A0C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22,556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81ADD5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110,850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AA022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113,910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A22AC0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15,061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F2E520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2 258,962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F0E777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332,641</w:t>
            </w:r>
          </w:p>
        </w:tc>
      </w:tr>
      <w:tr w:rsidR="00F84478" w:rsidRPr="00F84478" w14:paraId="1AC135F0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EBB6B63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RAWICZ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138822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3 725,980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5A720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2 550,140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D4F25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775,888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62139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1 780,730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95E71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31,960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00EE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468,254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D8F682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862,710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775A85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241,864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7C8575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10 437,526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BCB8BDC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385,333</w:t>
            </w:r>
          </w:p>
        </w:tc>
      </w:tr>
      <w:tr w:rsidR="00F84478" w:rsidRPr="00F84478" w14:paraId="4B7D39C5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013F08D1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RYDZYNA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A41D81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1 107,280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B0CFED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1 092,680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98904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312,130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E3296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645,080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B7AD0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20,347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D74EAB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173,820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95E135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106,579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91A24F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26,377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B09D2F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3 484,293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2EEBAB2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356,158</w:t>
            </w:r>
          </w:p>
        </w:tc>
      </w:tr>
      <w:tr w:rsidR="00F84478" w:rsidRPr="00F84478" w14:paraId="098286A5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E1E2531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ŚMIGIEL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858E7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1 892,020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B8020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1 570,640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330F0E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834,365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5424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829,814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BC454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24,666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7B48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283,060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247CF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251,210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60DB3A9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19,697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562ABE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5 705,472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569DE5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364,218</w:t>
            </w:r>
          </w:p>
        </w:tc>
      </w:tr>
      <w:tr w:rsidR="00F84478" w:rsidRPr="00F84478" w14:paraId="17EE8F74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6F742AC6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ŚWIĘCIECHOWA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99EF0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916,030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A73DE8B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823,670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A2D762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346,680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D199E9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438,790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AE5CF2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21,235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D493C9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129,590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DA6983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181,150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7B2A5FB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13,988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3A6619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2 871,133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0FBD38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362,151</w:t>
            </w:r>
          </w:p>
        </w:tc>
      </w:tr>
      <w:tr w:rsidR="00F84478" w:rsidRPr="00F84478" w14:paraId="09B43E67" w14:textId="77777777" w:rsidTr="00F84478">
        <w:trPr>
          <w:trHeight w:hRule="exact" w:val="327"/>
        </w:trPr>
        <w:tc>
          <w:tcPr>
            <w:tcW w:w="4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36020B77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WIJEWO</w:t>
            </w:r>
          </w:p>
        </w:tc>
        <w:tc>
          <w:tcPr>
            <w:tcW w:w="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7EA22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457,840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FAEC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234,980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80BE6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239,180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14E1B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224,960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3E5CD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10,740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33A56A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65,620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5DB95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32,390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5E9BEC4F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1,126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EC58B4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1 266,836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B7C46C9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6"/>
                <w:szCs w:val="16"/>
                <w:lang w:eastAsia="pl-PL"/>
              </w:rPr>
              <w:t>365,926</w:t>
            </w:r>
          </w:p>
        </w:tc>
      </w:tr>
      <w:tr w:rsidR="00F84478" w:rsidRPr="00F84478" w14:paraId="5390F1C7" w14:textId="77777777" w:rsidTr="008A41B6">
        <w:trPr>
          <w:trHeight w:val="574"/>
        </w:trPr>
        <w:tc>
          <w:tcPr>
            <w:tcW w:w="465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49A17D"/>
            <w:vAlign w:val="center"/>
            <w:hideMark/>
          </w:tcPr>
          <w:p w14:paraId="62CA9D6E" w14:textId="77777777" w:rsidR="00F84478" w:rsidRPr="00F84478" w:rsidRDefault="00F84478" w:rsidP="00F84478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12065EA7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30 843,408</w:t>
            </w:r>
          </w:p>
        </w:tc>
        <w:tc>
          <w:tcPr>
            <w:tcW w:w="448" w:type="pct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1969F068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bookmarkStart w:id="61" w:name="_Hlk165362770"/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22 379,790</w:t>
            </w:r>
            <w:bookmarkEnd w:id="61"/>
          </w:p>
        </w:tc>
        <w:tc>
          <w:tcPr>
            <w:tcW w:w="448" w:type="pct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1038810E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8 546,853</w:t>
            </w:r>
          </w:p>
        </w:tc>
        <w:tc>
          <w:tcPr>
            <w:tcW w:w="448" w:type="pct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62BB9D32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14 023,419</w:t>
            </w:r>
          </w:p>
        </w:tc>
        <w:tc>
          <w:tcPr>
            <w:tcW w:w="448" w:type="pct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528A8053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439,241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2669BEFB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4 182,038</w:t>
            </w:r>
          </w:p>
        </w:tc>
        <w:tc>
          <w:tcPr>
            <w:tcW w:w="448" w:type="pct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auto"/>
            </w:tcBorders>
            <w:shd w:val="clear" w:color="auto" w:fill="49A17D"/>
            <w:vAlign w:val="center"/>
            <w:hideMark/>
          </w:tcPr>
          <w:p w14:paraId="41D059F5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4 499,496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shd w:val="clear" w:color="auto" w:fill="49A17D"/>
            <w:vAlign w:val="center"/>
            <w:hideMark/>
          </w:tcPr>
          <w:p w14:paraId="7117DD60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1 010,494</w:t>
            </w:r>
          </w:p>
        </w:tc>
        <w:tc>
          <w:tcPr>
            <w:tcW w:w="5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9A17D"/>
            <w:vAlign w:val="center"/>
            <w:hideMark/>
          </w:tcPr>
          <w:p w14:paraId="3B948FC1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85 924,739</w:t>
            </w:r>
          </w:p>
        </w:tc>
        <w:tc>
          <w:tcPr>
            <w:tcW w:w="3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9A17D"/>
            <w:vAlign w:val="center"/>
            <w:hideMark/>
          </w:tcPr>
          <w:p w14:paraId="4D5BBDE6" w14:textId="77777777" w:rsidR="00F84478" w:rsidRPr="00F84478" w:rsidRDefault="00F84478" w:rsidP="00F84478">
            <w:pPr>
              <w:spacing w:line="240" w:lineRule="auto"/>
              <w:jc w:val="right"/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</w:pPr>
            <w:r w:rsidRPr="00F84478">
              <w:rPr>
                <w:rFonts w:ascii="Cambria" w:eastAsia="Times New Roman" w:hAnsi="Cambria" w:cs="Calibri"/>
                <w:bCs/>
                <w:color w:val="FFFFFF"/>
                <w:sz w:val="18"/>
                <w:szCs w:val="18"/>
                <w:lang w:eastAsia="pl-PL"/>
              </w:rPr>
              <w:t>372,714</w:t>
            </w:r>
          </w:p>
        </w:tc>
      </w:tr>
    </w:tbl>
    <w:p w14:paraId="0771E440" w14:textId="75D94A71" w:rsidR="009D23B4" w:rsidRDefault="009D23B4" w:rsidP="00216586">
      <w:pPr>
        <w:pStyle w:val="Legenda"/>
        <w:keepNext/>
      </w:pPr>
      <w:r w:rsidRPr="004F0C99">
        <w:rPr>
          <w:color w:val="4B4B4B"/>
        </w:rPr>
        <w:lastRenderedPageBreak/>
        <w:t xml:space="preserve"> </w:t>
      </w:r>
      <w:bookmarkStart w:id="62" w:name="_Toc165367637"/>
      <w:r w:rsidRPr="00216586">
        <w:t xml:space="preserve">Tabela </w:t>
      </w:r>
      <w:r w:rsidRPr="00216586">
        <w:fldChar w:fldCharType="begin"/>
      </w:r>
      <w:r w:rsidRPr="00216586">
        <w:instrText xml:space="preserve"> SEQ Tabela \* ARABIC </w:instrText>
      </w:r>
      <w:r w:rsidRPr="00216586">
        <w:fldChar w:fldCharType="separate"/>
      </w:r>
      <w:r w:rsidR="00BA5743">
        <w:rPr>
          <w:noProof/>
        </w:rPr>
        <w:t>17</w:t>
      </w:r>
      <w:r w:rsidRPr="00216586">
        <w:fldChar w:fldCharType="end"/>
      </w:r>
      <w:r w:rsidRPr="00216586">
        <w:t xml:space="preserve"> Masa wszystkich odebranych odpadów komunalnych od właścicieli nieruchomości niezamieszkałych</w:t>
      </w:r>
      <w:r w:rsidR="00216586">
        <w:t xml:space="preserve"> w 2023 roku</w:t>
      </w:r>
      <w:bookmarkEnd w:id="62"/>
    </w:p>
    <w:tbl>
      <w:tblPr>
        <w:tblW w:w="14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760"/>
        <w:gridCol w:w="1760"/>
        <w:gridCol w:w="1760"/>
        <w:gridCol w:w="1760"/>
        <w:gridCol w:w="1760"/>
        <w:gridCol w:w="1760"/>
        <w:gridCol w:w="2400"/>
      </w:tblGrid>
      <w:tr w:rsidR="00616CAD" w:rsidRPr="00616CAD" w14:paraId="14A5042E" w14:textId="77777777" w:rsidTr="00616CAD">
        <w:trPr>
          <w:trHeight w:val="1021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808080"/>
            <w:vAlign w:val="center"/>
            <w:hideMark/>
          </w:tcPr>
          <w:p w14:paraId="1364C7E0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>GMINA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C54A8E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>odpady zmieszane                   [Mg]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6DF84A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>popiół                                          [Mg]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000000" w:fill="808080"/>
            <w:vAlign w:val="center"/>
            <w:hideMark/>
          </w:tcPr>
          <w:p w14:paraId="77F1988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>bioodpady  [Mg]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A74FEA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 xml:space="preserve">odpady selektywne      </w:t>
            </w:r>
            <w:r w:rsidRPr="00616CAD">
              <w:rPr>
                <w:rFonts w:ascii="Cambria" w:eastAsia="Times New Roman" w:hAnsi="Cambria" w:cs="Calibri"/>
                <w:bCs/>
                <w:color w:val="FFFFFF"/>
                <w:sz w:val="14"/>
                <w:szCs w:val="14"/>
                <w:lang w:eastAsia="pl-PL"/>
              </w:rPr>
              <w:t xml:space="preserve">(papier, tworzywa sztuczne, metal, szkło)                                          </w:t>
            </w: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 xml:space="preserve">[Mg] </w:t>
            </w: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vertAlign w:val="superscript"/>
                <w:lang w:eastAsia="pl-PL"/>
              </w:rPr>
              <w:t>1</w:t>
            </w: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 xml:space="preserve">                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55A52D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>odpady wielkogabarytowe  [Mg]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000000" w:fill="808080"/>
            <w:vAlign w:val="center"/>
            <w:hideMark/>
          </w:tcPr>
          <w:p w14:paraId="3529CE5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>inne odpady</w:t>
            </w: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vertAlign w:val="superscript"/>
                <w:lang w:eastAsia="pl-PL"/>
              </w:rPr>
              <w:t>1</w:t>
            </w: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 xml:space="preserve"> [Mg]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404040"/>
            <w:vAlign w:val="center"/>
            <w:hideMark/>
          </w:tcPr>
          <w:p w14:paraId="1FDDA23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16"/>
                <w:szCs w:val="16"/>
                <w:lang w:eastAsia="pl-PL"/>
              </w:rPr>
              <w:t>suma masy odebranych odpadów [Mg]</w:t>
            </w:r>
          </w:p>
        </w:tc>
      </w:tr>
      <w:tr w:rsidR="00616CAD" w:rsidRPr="00616CAD" w14:paraId="0720A891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9E174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BOJANOWO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FCBF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207,160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0C66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10,700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7568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20,540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01480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18,550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F2B9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184FC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25,740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B9F60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282,690</w:t>
            </w:r>
          </w:p>
        </w:tc>
      </w:tr>
      <w:tr w:rsidR="00616CAD" w:rsidRPr="00616CAD" w14:paraId="276B205B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EF685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GOSTYŃ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839FA3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251,300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90009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4,800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45D0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6,180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22A9A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139,271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D2E46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C91058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116,380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28D07A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517,931</w:t>
            </w:r>
          </w:p>
        </w:tc>
      </w:tr>
      <w:tr w:rsidR="00616CAD" w:rsidRPr="00616CAD" w14:paraId="6C9F3284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C50D9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JUTROSIN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80F9C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58,680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BA9C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C92BA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4,500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5D133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46,170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74D1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857B12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14,080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CF23D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123,430</w:t>
            </w:r>
          </w:p>
        </w:tc>
      </w:tr>
      <w:tr w:rsidR="00616CAD" w:rsidRPr="00616CAD" w14:paraId="7178BF80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61E75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KROBIA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F5CCE6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97,940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C285E6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97833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1,220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92042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29,640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B68CA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E3EFB3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57,580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1388CA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186,380</w:t>
            </w:r>
          </w:p>
        </w:tc>
      </w:tr>
      <w:tr w:rsidR="00616CAD" w:rsidRPr="00616CAD" w14:paraId="091D6750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5793BA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KRZEMIENIEWO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B201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117,300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BAE5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2,340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BDCE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60,200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66496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12,670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D79B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93A6F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24,360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7A47B2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216,870</w:t>
            </w:r>
          </w:p>
        </w:tc>
      </w:tr>
      <w:tr w:rsidR="00616CAD" w:rsidRPr="00616CAD" w14:paraId="2A447737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110DE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KRZYWIŃ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4F265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199,020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7EC61F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83906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30,740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47333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15,920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843AD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1D31C7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3,860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AF87F9C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249,540</w:t>
            </w:r>
          </w:p>
        </w:tc>
      </w:tr>
      <w:tr w:rsidR="00616CAD" w:rsidRPr="00616CAD" w14:paraId="771F884D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9E300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LESZNO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64FF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2 440,180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6B07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18,160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D8B9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416,660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20EEF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287,680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394D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117716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253,560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125A50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3 416,240</w:t>
            </w:r>
          </w:p>
        </w:tc>
      </w:tr>
      <w:tr w:rsidR="00616CAD" w:rsidRPr="00616CAD" w14:paraId="073B4B84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BCD8A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LIPNO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CF464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267,550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C79E3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13,520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0E1D1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27,360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FE00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16,520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C1C44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594CFC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23,780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8F417A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348,730</w:t>
            </w:r>
          </w:p>
        </w:tc>
      </w:tr>
      <w:tr w:rsidR="00616CAD" w:rsidRPr="00616CAD" w14:paraId="74E33C69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CCBA22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MIEJSKA GÓRKA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D602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188,700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E7BA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1,040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B8EF0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22,420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76706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12,420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8493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1D9C5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27,840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04B6BC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252,420</w:t>
            </w:r>
          </w:p>
        </w:tc>
      </w:tr>
      <w:tr w:rsidR="00616CAD" w:rsidRPr="00616CAD" w14:paraId="77D14F88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917A7C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OSIECZNA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14C81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209,590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4C89B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4,480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4C4B9C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27,560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FD6B7F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12,930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11E073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5DC5240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14,660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04C3D1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269,220</w:t>
            </w:r>
          </w:p>
        </w:tc>
      </w:tr>
      <w:tr w:rsidR="00616CAD" w:rsidRPr="00616CAD" w14:paraId="41DD4540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E517F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PAKOSŁAW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5D08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157,480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D847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2,820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E9BEC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20,520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0816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7,660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12FFF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3B32D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9,140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1A167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197,620</w:t>
            </w:r>
          </w:p>
        </w:tc>
      </w:tr>
      <w:tr w:rsidR="00616CAD" w:rsidRPr="00616CAD" w14:paraId="19B2C007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B6768C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PĘPOWO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EED1F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70,300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F8F8C6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6C7ED3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0,260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4A35A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12,700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F908B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6CFD4B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17,160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E1FEC23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100,420</w:t>
            </w:r>
          </w:p>
        </w:tc>
      </w:tr>
      <w:tr w:rsidR="00616CAD" w:rsidRPr="00616CAD" w14:paraId="2D1253E8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7D80B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POGORZELA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EF053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51,220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67AE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5556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0,000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9D1F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9,340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9CFF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0D317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8,660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30900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69,220</w:t>
            </w:r>
          </w:p>
        </w:tc>
      </w:tr>
      <w:tr w:rsidR="00616CAD" w:rsidRPr="00616CAD" w14:paraId="28EC9D36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29AC52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PONIEC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C492B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112,920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3E4B6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1,380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DF9A1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14,080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273EF2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11,267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A6948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29D6F0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56,020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CB9A49A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195,667</w:t>
            </w:r>
          </w:p>
        </w:tc>
      </w:tr>
      <w:tr w:rsidR="00616CAD" w:rsidRPr="00616CAD" w14:paraId="33D2AD36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57F55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RAWICZ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CB4F9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920,110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7732C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7,540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A3A1A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124,108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3B19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108,260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0C5E6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1,060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44CC7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140,120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63D44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1 301,198</w:t>
            </w:r>
          </w:p>
        </w:tc>
      </w:tr>
      <w:tr w:rsidR="00616CAD" w:rsidRPr="00616CAD" w14:paraId="4C5B17C1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4BC42A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RYDZYNA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B1470A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424,860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FF24E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8,280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3846DA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35,720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03003A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26,190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2C66A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56A9CE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36,020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6126FE2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531,070</w:t>
            </w:r>
          </w:p>
        </w:tc>
      </w:tr>
      <w:tr w:rsidR="00616CAD" w:rsidRPr="00616CAD" w14:paraId="5F8C5896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AB1B1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ŚMIGIEL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BCC6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396,760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D4CFA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F108C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19,280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AC344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8,300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20403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50A7A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37,720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3D87B6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462,060</w:t>
            </w:r>
          </w:p>
        </w:tc>
      </w:tr>
      <w:tr w:rsidR="00616CAD" w:rsidRPr="00616CAD" w14:paraId="73BC517A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2F5BE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ŚWIĘCIECHOWA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E60FA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246,270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F345D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5,040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CC4B71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15,540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76E6E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13,990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85C067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63312FF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19,800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06CA9D6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300,640</w:t>
            </w:r>
          </w:p>
        </w:tc>
      </w:tr>
      <w:tr w:rsidR="00616CAD" w:rsidRPr="00616CAD" w14:paraId="694A9ACB" w14:textId="77777777" w:rsidTr="00616CAD">
        <w:trPr>
          <w:trHeight w:hRule="exact" w:val="34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8EB440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8"/>
                <w:szCs w:val="18"/>
                <w:lang w:eastAsia="pl-PL"/>
              </w:rPr>
              <w:t>WIJEWO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5C9B3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133,030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7B8AF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4F7B3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1,930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F7DF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45,200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07B2B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0,480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E205E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 w:val="0"/>
                <w:color w:val="auto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0A1EC0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auto"/>
                <w:sz w:val="18"/>
                <w:szCs w:val="18"/>
                <w:lang w:eastAsia="pl-PL"/>
              </w:rPr>
              <w:t>180,640</w:t>
            </w:r>
          </w:p>
        </w:tc>
      </w:tr>
      <w:tr w:rsidR="00616CAD" w:rsidRPr="00616CAD" w14:paraId="15CCF0B0" w14:textId="77777777" w:rsidTr="00616CAD">
        <w:trPr>
          <w:trHeight w:val="499"/>
        </w:trPr>
        <w:tc>
          <w:tcPr>
            <w:tcW w:w="166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14:paraId="6E213EED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000000"/>
                <w:sz w:val="18"/>
                <w:szCs w:val="18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C77FA7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  <w:t>6 550,370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1D178EE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  <w:t>80,100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C19356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  <w:t>848,818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E227C78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  <w:t>834,678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C0DEF72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  <w:t>1,540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DA7B8D0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20"/>
                <w:szCs w:val="20"/>
                <w:lang w:eastAsia="pl-PL"/>
              </w:rPr>
              <w:t>886,480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04040"/>
            <w:vAlign w:val="center"/>
            <w:hideMark/>
          </w:tcPr>
          <w:p w14:paraId="3669D995" w14:textId="77777777" w:rsidR="00616CAD" w:rsidRPr="00616CAD" w:rsidRDefault="00616CAD" w:rsidP="00616CAD">
            <w:pPr>
              <w:spacing w:line="240" w:lineRule="auto"/>
              <w:jc w:val="center"/>
              <w:rPr>
                <w:rFonts w:ascii="Cambria" w:eastAsia="Times New Roman" w:hAnsi="Cambria" w:cs="Calibri"/>
                <w:bCs/>
                <w:color w:val="FFFFFF"/>
                <w:sz w:val="22"/>
                <w:lang w:eastAsia="pl-PL"/>
              </w:rPr>
            </w:pPr>
            <w:r w:rsidRPr="00616CAD">
              <w:rPr>
                <w:rFonts w:ascii="Cambria" w:eastAsia="Times New Roman" w:hAnsi="Cambria" w:cs="Calibri"/>
                <w:bCs/>
                <w:color w:val="FFFFFF"/>
                <w:sz w:val="22"/>
                <w:lang w:eastAsia="pl-PL"/>
              </w:rPr>
              <w:t>9 201,986</w:t>
            </w:r>
          </w:p>
        </w:tc>
      </w:tr>
    </w:tbl>
    <w:p w14:paraId="5C346DF1" w14:textId="77777777" w:rsidR="00552687" w:rsidRDefault="00552687" w:rsidP="00754D86">
      <w:pPr>
        <w:rPr>
          <w:rFonts w:cs="Arial"/>
          <w:b w:val="0"/>
          <w:bCs/>
          <w:sz w:val="24"/>
        </w:rPr>
        <w:sectPr w:rsidR="00552687" w:rsidSect="000D2E3F">
          <w:pgSz w:w="16838" w:h="11906" w:orient="landscape"/>
          <w:pgMar w:top="1417" w:right="1417" w:bottom="1417" w:left="1417" w:header="708" w:footer="708" w:gutter="0"/>
          <w:cols w:space="708"/>
          <w:docGrid w:linePitch="382"/>
        </w:sectPr>
      </w:pPr>
    </w:p>
    <w:p w14:paraId="626A99C1" w14:textId="77777777" w:rsidR="002F04AA" w:rsidRDefault="002F04AA" w:rsidP="00BF3271">
      <w:pPr>
        <w:pStyle w:val="Styl3"/>
        <w:jc w:val="both"/>
      </w:pPr>
      <w:bookmarkStart w:id="63" w:name="_Toc165297000"/>
      <w:r w:rsidRPr="002F04AA">
        <w:lastRenderedPageBreak/>
        <w:t>Iloś</w:t>
      </w:r>
      <w:r>
        <w:t>ć</w:t>
      </w:r>
      <w:r w:rsidRPr="002F04AA">
        <w:t xml:space="preserve"> niesegregowanych </w:t>
      </w:r>
      <w:r>
        <w:t xml:space="preserve">(zmieszanych) odpadów komunalnych </w:t>
      </w:r>
      <w:r w:rsidR="004B02D5">
        <w:t xml:space="preserve">                       </w:t>
      </w:r>
      <w:r>
        <w:t>i bioodpadów stanowiących odpady komunalne, odbieranych z terenu gminy oraz przeznaczonych do składowania pozostałości z sortowania odpadów komunalnych i pozostałości z procesu mechaniczno-biologicznego przetwarzania niesegregowanych (zmieszanych) odpadów komunalnych</w:t>
      </w:r>
      <w:bookmarkEnd w:id="63"/>
    </w:p>
    <w:p w14:paraId="2E996DD6" w14:textId="6D63FF38" w:rsidR="001C28AD" w:rsidRPr="000C1294" w:rsidRDefault="001C28AD" w:rsidP="001C28AD">
      <w:pPr>
        <w:ind w:leftChars="252" w:left="708" w:firstLine="1"/>
        <w:jc w:val="both"/>
        <w:rPr>
          <w:rFonts w:cs="Arial"/>
          <w:b w:val="0"/>
          <w:bCs/>
          <w:sz w:val="24"/>
          <w:szCs w:val="24"/>
          <w:highlight w:val="yellow"/>
        </w:rPr>
      </w:pPr>
      <w:r w:rsidRPr="00767242">
        <w:rPr>
          <w:rFonts w:cs="Arial"/>
          <w:b w:val="0"/>
          <w:bCs/>
          <w:sz w:val="24"/>
          <w:szCs w:val="24"/>
        </w:rPr>
        <w:t>Z terenu KZGRL z nieruchomości zamieszkałych i niezamieszkałych w 202</w:t>
      </w:r>
      <w:r w:rsidR="00CB5F21" w:rsidRPr="00767242">
        <w:rPr>
          <w:rFonts w:cs="Arial"/>
          <w:b w:val="0"/>
          <w:bCs/>
          <w:sz w:val="24"/>
          <w:szCs w:val="24"/>
        </w:rPr>
        <w:t>3</w:t>
      </w:r>
      <w:r w:rsidRPr="00767242">
        <w:rPr>
          <w:rFonts w:cs="Arial"/>
          <w:b w:val="0"/>
          <w:bCs/>
          <w:sz w:val="24"/>
          <w:szCs w:val="24"/>
        </w:rPr>
        <w:t xml:space="preserve"> r. odebrano</w:t>
      </w:r>
      <w:r w:rsidR="00767242" w:rsidRPr="00767242">
        <w:rPr>
          <w:rFonts w:cs="Arial"/>
          <w:b w:val="0"/>
          <w:bCs/>
          <w:sz w:val="24"/>
          <w:szCs w:val="24"/>
        </w:rPr>
        <w:t> </w:t>
      </w:r>
      <w:r w:rsidR="00CB5F21" w:rsidRPr="00767242">
        <w:rPr>
          <w:rFonts w:cs="Arial"/>
          <w:b w:val="0"/>
          <w:bCs/>
          <w:sz w:val="24"/>
          <w:szCs w:val="24"/>
        </w:rPr>
        <w:t>37</w:t>
      </w:r>
      <w:r w:rsidR="00767242" w:rsidRPr="00767242">
        <w:rPr>
          <w:rFonts w:cs="Arial"/>
          <w:b w:val="0"/>
          <w:bCs/>
          <w:sz w:val="24"/>
          <w:szCs w:val="24"/>
        </w:rPr>
        <w:t xml:space="preserve"> </w:t>
      </w:r>
      <w:r w:rsidR="00CB5F21" w:rsidRPr="00767242">
        <w:rPr>
          <w:rFonts w:cs="Arial"/>
          <w:b w:val="0"/>
          <w:bCs/>
          <w:sz w:val="24"/>
          <w:szCs w:val="24"/>
        </w:rPr>
        <w:t>393,778</w:t>
      </w:r>
      <w:r w:rsidRPr="00767242">
        <w:rPr>
          <w:rFonts w:cs="Arial"/>
          <w:b w:val="0"/>
          <w:bCs/>
          <w:sz w:val="24"/>
          <w:szCs w:val="24"/>
        </w:rPr>
        <w:t xml:space="preserve"> Mg niesegregowanych (zmieszanych) odpadów komunalnych</w:t>
      </w:r>
      <w:r w:rsidR="00767242" w:rsidRPr="00767242">
        <w:rPr>
          <w:rFonts w:cs="Arial"/>
          <w:b w:val="0"/>
          <w:bCs/>
          <w:sz w:val="24"/>
          <w:szCs w:val="24"/>
        </w:rPr>
        <w:t xml:space="preserve"> </w:t>
      </w:r>
      <w:r w:rsidR="007119C4" w:rsidRPr="00767242">
        <w:rPr>
          <w:rFonts w:cs="Arial"/>
          <w:b w:val="0"/>
          <w:bCs/>
          <w:sz w:val="24"/>
          <w:szCs w:val="24"/>
        </w:rPr>
        <w:t>tj.</w:t>
      </w:r>
      <w:r w:rsidR="004B02D5" w:rsidRPr="00767242">
        <w:rPr>
          <w:rFonts w:cs="Arial"/>
          <w:b w:val="0"/>
          <w:bCs/>
          <w:sz w:val="24"/>
          <w:szCs w:val="24"/>
        </w:rPr>
        <w:t xml:space="preserve"> </w:t>
      </w:r>
      <w:r w:rsidR="007119C4" w:rsidRPr="00767242">
        <w:rPr>
          <w:rFonts w:cs="Arial"/>
          <w:b w:val="0"/>
          <w:bCs/>
          <w:sz w:val="24"/>
          <w:szCs w:val="24"/>
        </w:rPr>
        <w:t xml:space="preserve">o </w:t>
      </w:r>
      <w:r w:rsidR="00767242" w:rsidRPr="00767242">
        <w:rPr>
          <w:rFonts w:cs="Arial"/>
          <w:b w:val="0"/>
          <w:bCs/>
          <w:sz w:val="24"/>
          <w:szCs w:val="24"/>
        </w:rPr>
        <w:t>9 807,382</w:t>
      </w:r>
      <w:r w:rsidR="007119C4" w:rsidRPr="00767242">
        <w:rPr>
          <w:rFonts w:cs="Arial"/>
          <w:b w:val="0"/>
          <w:bCs/>
          <w:sz w:val="24"/>
          <w:szCs w:val="24"/>
        </w:rPr>
        <w:t>Mg odpadów mniej niż w 202</w:t>
      </w:r>
      <w:r w:rsidR="00767242" w:rsidRPr="00767242">
        <w:rPr>
          <w:rFonts w:cs="Arial"/>
          <w:b w:val="0"/>
          <w:bCs/>
          <w:sz w:val="24"/>
          <w:szCs w:val="24"/>
        </w:rPr>
        <w:t>2</w:t>
      </w:r>
      <w:r w:rsidR="007119C4" w:rsidRPr="00767242">
        <w:rPr>
          <w:rFonts w:cs="Arial"/>
          <w:b w:val="0"/>
          <w:bCs/>
          <w:sz w:val="24"/>
          <w:szCs w:val="24"/>
        </w:rPr>
        <w:t xml:space="preserve"> r.</w:t>
      </w:r>
      <w:r w:rsidRPr="00767242">
        <w:rPr>
          <w:rFonts w:cs="Arial"/>
          <w:b w:val="0"/>
          <w:bCs/>
          <w:sz w:val="24"/>
          <w:szCs w:val="24"/>
        </w:rPr>
        <w:t xml:space="preserve"> Wszystkie odebrane zmieszane odpady komunalne z nieruchomości zamieszkałych o masie </w:t>
      </w:r>
      <w:r w:rsidR="00767242" w:rsidRPr="00767242">
        <w:rPr>
          <w:rFonts w:cs="Arial"/>
          <w:b w:val="0"/>
          <w:bCs/>
          <w:sz w:val="24"/>
          <w:szCs w:val="24"/>
        </w:rPr>
        <w:t>30 843,408</w:t>
      </w:r>
      <w:r w:rsidRPr="00767242">
        <w:rPr>
          <w:rFonts w:cs="Arial"/>
          <w:b w:val="0"/>
          <w:bCs/>
          <w:sz w:val="24"/>
          <w:szCs w:val="24"/>
        </w:rPr>
        <w:t xml:space="preserve">Mg przekazane zostały do instalacji w Trzebani, gdzie zostały poddane mechaniczno-biologicznym procesom przetwarzania. Zatem bezpośrednio do składowania nie zostały skierowane żadne odpady. Natomiast zmieszane odpady komunalne odebrane z nieruchomości niezamieszkałych w ilości </w:t>
      </w:r>
      <w:r w:rsidR="00767242" w:rsidRPr="00767242">
        <w:rPr>
          <w:rFonts w:cs="Arial"/>
          <w:b w:val="0"/>
          <w:bCs/>
          <w:sz w:val="24"/>
          <w:szCs w:val="24"/>
        </w:rPr>
        <w:t xml:space="preserve">6 550,370 </w:t>
      </w:r>
      <w:r w:rsidRPr="00767242">
        <w:rPr>
          <w:rFonts w:cs="Arial"/>
          <w:b w:val="0"/>
          <w:bCs/>
          <w:sz w:val="24"/>
          <w:szCs w:val="24"/>
        </w:rPr>
        <w:t>Mg zostały przekazane do następujących instalacji:</w:t>
      </w:r>
    </w:p>
    <w:p w14:paraId="4D912BE3" w14:textId="1A93E9C1" w:rsidR="004F0C99" w:rsidRDefault="004F0C99" w:rsidP="00DC7FF3">
      <w:pPr>
        <w:pStyle w:val="Akapitzlist"/>
        <w:numPr>
          <w:ilvl w:val="0"/>
          <w:numId w:val="58"/>
        </w:numPr>
        <w:ind w:left="1134"/>
        <w:jc w:val="both"/>
        <w:rPr>
          <w:b w:val="0"/>
          <w:bCs/>
          <w:sz w:val="24"/>
          <w:szCs w:val="24"/>
        </w:rPr>
      </w:pPr>
      <w:r w:rsidRPr="004F0C99">
        <w:rPr>
          <w:b w:val="0"/>
          <w:bCs/>
          <w:sz w:val="24"/>
          <w:szCs w:val="24"/>
        </w:rPr>
        <w:t>Zakład Zagospodarowania Odpadów w Trzebani, Trzebania 15, 64-113 Osieczna;</w:t>
      </w:r>
    </w:p>
    <w:p w14:paraId="554D7044" w14:textId="5D92FCD6" w:rsidR="004F0C99" w:rsidRDefault="004F0C99" w:rsidP="00DC7FF3">
      <w:pPr>
        <w:pStyle w:val="Akapitzlist"/>
        <w:numPr>
          <w:ilvl w:val="0"/>
          <w:numId w:val="58"/>
        </w:numPr>
        <w:ind w:left="1134"/>
        <w:jc w:val="both"/>
        <w:rPr>
          <w:b w:val="0"/>
          <w:bCs/>
          <w:sz w:val="24"/>
          <w:szCs w:val="24"/>
        </w:rPr>
      </w:pPr>
      <w:r w:rsidRPr="004F0C99">
        <w:rPr>
          <w:b w:val="0"/>
          <w:bCs/>
          <w:sz w:val="24"/>
          <w:szCs w:val="24"/>
        </w:rPr>
        <w:t xml:space="preserve">Instalacja do mechaniczno-biologicznego przetwarzania odpadów w Głogowie, </w:t>
      </w:r>
      <w:r w:rsidR="00C604A8">
        <w:rPr>
          <w:b w:val="0"/>
          <w:bCs/>
          <w:sz w:val="24"/>
          <w:szCs w:val="24"/>
        </w:rPr>
        <w:t xml:space="preserve">    </w:t>
      </w:r>
      <w:r w:rsidRPr="004F0C99">
        <w:rPr>
          <w:b w:val="0"/>
          <w:bCs/>
          <w:sz w:val="24"/>
          <w:szCs w:val="24"/>
        </w:rPr>
        <w:t xml:space="preserve">ul. Komunalna 3, </w:t>
      </w:r>
      <w:r w:rsidR="00C604A8">
        <w:rPr>
          <w:b w:val="0"/>
          <w:bCs/>
          <w:sz w:val="24"/>
          <w:szCs w:val="24"/>
        </w:rPr>
        <w:t xml:space="preserve">67-200 </w:t>
      </w:r>
      <w:r w:rsidRPr="004F0C99">
        <w:rPr>
          <w:b w:val="0"/>
          <w:bCs/>
          <w:sz w:val="24"/>
          <w:szCs w:val="24"/>
        </w:rPr>
        <w:t>Głogów;</w:t>
      </w:r>
    </w:p>
    <w:p w14:paraId="16D8C183" w14:textId="77777777" w:rsidR="004F0C99" w:rsidRPr="004F0C99" w:rsidRDefault="004F0C99" w:rsidP="00DC7FF3">
      <w:pPr>
        <w:pStyle w:val="Akapitzlist"/>
        <w:numPr>
          <w:ilvl w:val="0"/>
          <w:numId w:val="58"/>
        </w:numPr>
        <w:ind w:left="1134"/>
        <w:jc w:val="both"/>
        <w:rPr>
          <w:b w:val="0"/>
          <w:bCs/>
          <w:sz w:val="24"/>
          <w:szCs w:val="24"/>
        </w:rPr>
      </w:pPr>
      <w:proofErr w:type="spellStart"/>
      <w:r w:rsidRPr="004F0C99">
        <w:rPr>
          <w:b w:val="0"/>
          <w:bCs/>
          <w:sz w:val="24"/>
          <w:szCs w:val="24"/>
        </w:rPr>
        <w:t>PreZero</w:t>
      </w:r>
      <w:proofErr w:type="spellEnd"/>
      <w:r w:rsidRPr="004F0C99">
        <w:rPr>
          <w:b w:val="0"/>
          <w:bCs/>
          <w:sz w:val="24"/>
          <w:szCs w:val="24"/>
        </w:rPr>
        <w:t xml:space="preserve"> Recycling Zachód Sp. z o.o</w:t>
      </w:r>
      <w:r w:rsidRPr="005A1E5B">
        <w:rPr>
          <w:b w:val="0"/>
          <w:bCs/>
          <w:color w:val="1F497D"/>
          <w:sz w:val="24"/>
          <w:szCs w:val="24"/>
        </w:rPr>
        <w:t>., Piotro</w:t>
      </w:r>
      <w:r w:rsidRPr="004F0C99">
        <w:rPr>
          <w:b w:val="0"/>
          <w:bCs/>
          <w:sz w:val="24"/>
          <w:szCs w:val="24"/>
        </w:rPr>
        <w:t>wo Pierwsze 26/27, 64-020 Czempiń.</w:t>
      </w:r>
    </w:p>
    <w:p w14:paraId="0462A920" w14:textId="08545A53" w:rsidR="005A1E5B" w:rsidRDefault="001C28AD" w:rsidP="005A1E5B">
      <w:pPr>
        <w:ind w:leftChars="252" w:left="708" w:firstLine="1"/>
        <w:jc w:val="both"/>
        <w:rPr>
          <w:rFonts w:cs="Arial"/>
          <w:b w:val="0"/>
          <w:bCs/>
          <w:color w:val="1F497D"/>
          <w:sz w:val="24"/>
          <w:szCs w:val="24"/>
        </w:rPr>
      </w:pPr>
      <w:r w:rsidRPr="005A1E5B">
        <w:rPr>
          <w:rFonts w:cs="Arial"/>
          <w:b w:val="0"/>
          <w:bCs/>
          <w:color w:val="1F497D"/>
          <w:sz w:val="24"/>
          <w:szCs w:val="24"/>
        </w:rPr>
        <w:t>W 202</w:t>
      </w:r>
      <w:r w:rsidR="00AC446E" w:rsidRPr="005A1E5B">
        <w:rPr>
          <w:rFonts w:cs="Arial"/>
          <w:b w:val="0"/>
          <w:bCs/>
          <w:color w:val="1F497D"/>
          <w:sz w:val="24"/>
          <w:szCs w:val="24"/>
        </w:rPr>
        <w:t>3</w:t>
      </w:r>
      <w:r w:rsidRPr="005A1E5B">
        <w:rPr>
          <w:rFonts w:cs="Arial"/>
          <w:b w:val="0"/>
          <w:bCs/>
          <w:color w:val="1F497D"/>
          <w:sz w:val="24"/>
          <w:szCs w:val="24"/>
        </w:rPr>
        <w:t xml:space="preserve"> r. z nieruchomości</w:t>
      </w:r>
      <w:r w:rsidR="00E61C4F" w:rsidRPr="005A1E5B">
        <w:rPr>
          <w:rFonts w:cs="Arial"/>
          <w:b w:val="0"/>
          <w:bCs/>
          <w:color w:val="1F497D"/>
          <w:sz w:val="24"/>
          <w:szCs w:val="24"/>
        </w:rPr>
        <w:t xml:space="preserve"> zamieszkałych i niezamieszkałych</w:t>
      </w:r>
      <w:r w:rsidRPr="005A1E5B">
        <w:rPr>
          <w:rFonts w:cs="Arial"/>
          <w:b w:val="0"/>
          <w:bCs/>
          <w:color w:val="1F497D"/>
          <w:sz w:val="24"/>
          <w:szCs w:val="24"/>
        </w:rPr>
        <w:t xml:space="preserve"> położonych na terenie KZGRL odebrano </w:t>
      </w:r>
      <w:r w:rsidR="005A1E5B" w:rsidRPr="005A1E5B">
        <w:rPr>
          <w:rFonts w:cs="Arial"/>
          <w:b w:val="0"/>
          <w:bCs/>
          <w:color w:val="1F497D"/>
          <w:sz w:val="24"/>
          <w:szCs w:val="24"/>
        </w:rPr>
        <w:t>23 228,608</w:t>
      </w:r>
      <w:r w:rsidR="005A1E5B">
        <w:rPr>
          <w:rFonts w:cs="Arial"/>
          <w:b w:val="0"/>
          <w:bCs/>
          <w:color w:val="1F497D"/>
          <w:sz w:val="24"/>
          <w:szCs w:val="24"/>
        </w:rPr>
        <w:t xml:space="preserve"> </w:t>
      </w:r>
      <w:r w:rsidRPr="005A1E5B">
        <w:rPr>
          <w:rFonts w:cs="Arial"/>
          <w:b w:val="0"/>
          <w:bCs/>
          <w:color w:val="1F497D"/>
          <w:sz w:val="24"/>
          <w:szCs w:val="24"/>
        </w:rPr>
        <w:t>Mg bioodpadów</w:t>
      </w:r>
      <w:r w:rsidR="005A1E5B">
        <w:rPr>
          <w:rFonts w:cs="Arial"/>
          <w:b w:val="0"/>
          <w:bCs/>
          <w:color w:val="1F497D"/>
          <w:sz w:val="24"/>
          <w:szCs w:val="24"/>
        </w:rPr>
        <w:t xml:space="preserve">. </w:t>
      </w:r>
      <w:r w:rsidR="002F3BE3">
        <w:rPr>
          <w:rFonts w:cs="Arial"/>
          <w:b w:val="0"/>
          <w:bCs/>
          <w:color w:val="1F497D"/>
          <w:sz w:val="24"/>
          <w:szCs w:val="24"/>
        </w:rPr>
        <w:t>O</w:t>
      </w:r>
      <w:r w:rsidR="005A1E5B">
        <w:rPr>
          <w:rFonts w:cs="Arial"/>
          <w:b w:val="0"/>
          <w:bCs/>
          <w:color w:val="1F497D"/>
          <w:sz w:val="24"/>
          <w:szCs w:val="24"/>
        </w:rPr>
        <w:t>dpad</w:t>
      </w:r>
      <w:r w:rsidR="002F3BE3">
        <w:rPr>
          <w:rFonts w:cs="Arial"/>
          <w:b w:val="0"/>
          <w:bCs/>
          <w:color w:val="1F497D"/>
          <w:sz w:val="24"/>
          <w:szCs w:val="24"/>
        </w:rPr>
        <w:t>y</w:t>
      </w:r>
      <w:r w:rsidR="005A1E5B">
        <w:rPr>
          <w:rFonts w:cs="Arial"/>
          <w:b w:val="0"/>
          <w:bCs/>
          <w:color w:val="1F497D"/>
          <w:sz w:val="24"/>
          <w:szCs w:val="24"/>
        </w:rPr>
        <w:t xml:space="preserve"> o kodzie 20 02 03 oraz 20 01 08  z roku 2023 wraz z odpadami zmagaz</w:t>
      </w:r>
      <w:r w:rsidR="00BA5743">
        <w:rPr>
          <w:rFonts w:cs="Arial"/>
          <w:b w:val="0"/>
          <w:bCs/>
          <w:color w:val="1F497D"/>
          <w:sz w:val="24"/>
          <w:szCs w:val="24"/>
        </w:rPr>
        <w:t>ynowa</w:t>
      </w:r>
      <w:r w:rsidR="005A1E5B">
        <w:rPr>
          <w:rFonts w:cs="Arial"/>
          <w:b w:val="0"/>
          <w:bCs/>
          <w:color w:val="1F497D"/>
          <w:sz w:val="24"/>
          <w:szCs w:val="24"/>
        </w:rPr>
        <w:t>nymi w roku 2022, a</w:t>
      </w:r>
      <w:r w:rsidR="00502DDA">
        <w:rPr>
          <w:rFonts w:cs="Arial"/>
          <w:b w:val="0"/>
          <w:bCs/>
          <w:color w:val="1F497D"/>
          <w:sz w:val="24"/>
          <w:szCs w:val="24"/>
        </w:rPr>
        <w:t> </w:t>
      </w:r>
      <w:r w:rsidR="005A1E5B">
        <w:rPr>
          <w:rFonts w:cs="Arial"/>
          <w:b w:val="0"/>
          <w:bCs/>
          <w:color w:val="1F497D"/>
          <w:sz w:val="24"/>
          <w:szCs w:val="24"/>
        </w:rPr>
        <w:t xml:space="preserve">zagospodarowanymi w </w:t>
      </w:r>
      <w:r w:rsidR="002F3BE3">
        <w:rPr>
          <w:rFonts w:cs="Arial"/>
          <w:b w:val="0"/>
          <w:bCs/>
          <w:color w:val="1F497D"/>
          <w:sz w:val="24"/>
          <w:szCs w:val="24"/>
        </w:rPr>
        <w:t xml:space="preserve">2023 </w:t>
      </w:r>
      <w:r w:rsidR="005A1E5B">
        <w:rPr>
          <w:rFonts w:cs="Arial"/>
          <w:b w:val="0"/>
          <w:bCs/>
          <w:color w:val="1F497D"/>
          <w:sz w:val="24"/>
          <w:szCs w:val="24"/>
        </w:rPr>
        <w:t>roku</w:t>
      </w:r>
      <w:r w:rsidR="00502DDA">
        <w:rPr>
          <w:rFonts w:cs="Arial"/>
          <w:b w:val="0"/>
          <w:bCs/>
          <w:color w:val="1F497D"/>
          <w:sz w:val="24"/>
          <w:szCs w:val="24"/>
        </w:rPr>
        <w:t xml:space="preserve"> </w:t>
      </w:r>
      <w:r w:rsidR="002F3BE3">
        <w:rPr>
          <w:rFonts w:cs="Arial"/>
          <w:b w:val="0"/>
          <w:bCs/>
          <w:color w:val="1F497D"/>
          <w:sz w:val="24"/>
          <w:szCs w:val="24"/>
        </w:rPr>
        <w:t>zostały przekazane do</w:t>
      </w:r>
      <w:r w:rsidR="00502DDA">
        <w:rPr>
          <w:rFonts w:cs="Arial"/>
          <w:b w:val="0"/>
          <w:bCs/>
          <w:color w:val="1F497D"/>
          <w:sz w:val="24"/>
          <w:szCs w:val="24"/>
        </w:rPr>
        <w:t xml:space="preserve"> następujących </w:t>
      </w:r>
      <w:r w:rsidR="002F3BE3">
        <w:rPr>
          <w:rFonts w:cs="Arial"/>
          <w:b w:val="0"/>
          <w:bCs/>
          <w:color w:val="1F497D"/>
          <w:sz w:val="24"/>
          <w:szCs w:val="24"/>
        </w:rPr>
        <w:t>i</w:t>
      </w:r>
      <w:r w:rsidR="00502DDA">
        <w:rPr>
          <w:rFonts w:cs="Arial"/>
          <w:b w:val="0"/>
          <w:bCs/>
          <w:color w:val="1F497D"/>
          <w:sz w:val="24"/>
          <w:szCs w:val="24"/>
        </w:rPr>
        <w:t>nstalacj</w:t>
      </w:r>
      <w:r w:rsidR="002F3BE3">
        <w:rPr>
          <w:rFonts w:cs="Arial"/>
          <w:b w:val="0"/>
          <w:bCs/>
          <w:color w:val="1F497D"/>
          <w:sz w:val="24"/>
          <w:szCs w:val="24"/>
        </w:rPr>
        <w:t>i</w:t>
      </w:r>
      <w:r w:rsidR="005A1E5B">
        <w:rPr>
          <w:rFonts w:cs="Arial"/>
          <w:b w:val="0"/>
          <w:bCs/>
          <w:color w:val="1F497D"/>
          <w:sz w:val="24"/>
          <w:szCs w:val="24"/>
        </w:rPr>
        <w:t>:</w:t>
      </w:r>
    </w:p>
    <w:p w14:paraId="6E214802" w14:textId="2719E2E4" w:rsidR="005A1E5B" w:rsidRDefault="001C28AD" w:rsidP="00502DDA">
      <w:pPr>
        <w:pStyle w:val="Akapitzlist"/>
        <w:numPr>
          <w:ilvl w:val="0"/>
          <w:numId w:val="59"/>
        </w:numPr>
        <w:ind w:left="1134"/>
        <w:jc w:val="both"/>
        <w:rPr>
          <w:rFonts w:cs="Arial"/>
          <w:b w:val="0"/>
          <w:bCs/>
          <w:color w:val="1F497D"/>
          <w:sz w:val="24"/>
          <w:szCs w:val="24"/>
        </w:rPr>
      </w:pPr>
      <w:r w:rsidRPr="00502DDA">
        <w:rPr>
          <w:rFonts w:cs="Arial"/>
          <w:b w:val="0"/>
          <w:bCs/>
          <w:color w:val="1F497D"/>
          <w:sz w:val="24"/>
          <w:szCs w:val="24"/>
        </w:rPr>
        <w:t>Zakład Zagospodarowania Odpadów w Trzebani</w:t>
      </w:r>
      <w:r w:rsidR="00502DDA">
        <w:rPr>
          <w:rFonts w:cs="Arial"/>
          <w:b w:val="0"/>
          <w:bCs/>
          <w:color w:val="1F497D"/>
          <w:sz w:val="24"/>
          <w:szCs w:val="24"/>
        </w:rPr>
        <w:t xml:space="preserve"> (</w:t>
      </w:r>
      <w:r w:rsidR="002C727B">
        <w:rPr>
          <w:rFonts w:cs="Arial"/>
          <w:b w:val="0"/>
          <w:bCs/>
          <w:color w:val="1F497D"/>
          <w:sz w:val="24"/>
          <w:szCs w:val="24"/>
        </w:rPr>
        <w:t xml:space="preserve">75,9% </w:t>
      </w:r>
      <w:r w:rsidR="00502DDA">
        <w:rPr>
          <w:rFonts w:cs="Arial"/>
          <w:b w:val="0"/>
          <w:bCs/>
          <w:color w:val="1F497D"/>
          <w:sz w:val="24"/>
          <w:szCs w:val="24"/>
        </w:rPr>
        <w:t>)</w:t>
      </w:r>
      <w:r w:rsidR="005A1E5B" w:rsidRPr="00502DDA">
        <w:rPr>
          <w:rFonts w:cs="Arial"/>
          <w:b w:val="0"/>
          <w:bCs/>
          <w:color w:val="1F497D"/>
          <w:sz w:val="24"/>
          <w:szCs w:val="24"/>
        </w:rPr>
        <w:t>;</w:t>
      </w:r>
    </w:p>
    <w:p w14:paraId="41B1B7C3" w14:textId="7874A990" w:rsidR="005A1E5B" w:rsidRDefault="005A1E5B" w:rsidP="00502DDA">
      <w:pPr>
        <w:pStyle w:val="Akapitzlist"/>
        <w:numPr>
          <w:ilvl w:val="0"/>
          <w:numId w:val="59"/>
        </w:numPr>
        <w:ind w:left="1134"/>
        <w:jc w:val="both"/>
        <w:rPr>
          <w:rFonts w:cs="Arial"/>
          <w:b w:val="0"/>
          <w:bCs/>
          <w:color w:val="1F497D"/>
          <w:sz w:val="24"/>
          <w:szCs w:val="24"/>
        </w:rPr>
      </w:pPr>
      <w:r w:rsidRPr="00502DDA">
        <w:rPr>
          <w:rFonts w:cs="Arial"/>
          <w:b w:val="0"/>
          <w:bCs/>
          <w:color w:val="1F497D"/>
          <w:sz w:val="24"/>
          <w:szCs w:val="24"/>
        </w:rPr>
        <w:t>Wielkopolskie Centrum Recyklingu</w:t>
      </w:r>
      <w:r w:rsidR="002C727B">
        <w:rPr>
          <w:rFonts w:cs="Arial"/>
          <w:b w:val="0"/>
          <w:bCs/>
          <w:color w:val="1F497D"/>
          <w:sz w:val="24"/>
          <w:szCs w:val="24"/>
        </w:rPr>
        <w:t xml:space="preserve"> </w:t>
      </w:r>
      <w:r w:rsidR="001709F3">
        <w:rPr>
          <w:rFonts w:cs="Arial"/>
          <w:b w:val="0"/>
          <w:bCs/>
          <w:color w:val="1F497D"/>
          <w:sz w:val="24"/>
          <w:szCs w:val="24"/>
        </w:rPr>
        <w:t xml:space="preserve">w Jarocinie </w:t>
      </w:r>
      <w:r w:rsidR="002C727B">
        <w:rPr>
          <w:rFonts w:cs="Arial"/>
          <w:b w:val="0"/>
          <w:bCs/>
          <w:color w:val="1F497D"/>
          <w:sz w:val="24"/>
          <w:szCs w:val="24"/>
        </w:rPr>
        <w:t>(6%)</w:t>
      </w:r>
      <w:r w:rsidR="00502DDA" w:rsidRPr="00502DDA">
        <w:rPr>
          <w:rFonts w:cs="Arial"/>
          <w:b w:val="0"/>
          <w:bCs/>
          <w:color w:val="1F497D"/>
          <w:sz w:val="24"/>
          <w:szCs w:val="24"/>
        </w:rPr>
        <w:t>;</w:t>
      </w:r>
    </w:p>
    <w:p w14:paraId="1BB392FA" w14:textId="051136EE" w:rsidR="00502DDA" w:rsidRDefault="002C727B" w:rsidP="00502DDA">
      <w:pPr>
        <w:pStyle w:val="Akapitzlist"/>
        <w:numPr>
          <w:ilvl w:val="0"/>
          <w:numId w:val="59"/>
        </w:numPr>
        <w:ind w:left="1134"/>
        <w:jc w:val="both"/>
        <w:rPr>
          <w:rFonts w:cs="Arial"/>
          <w:b w:val="0"/>
          <w:bCs/>
          <w:color w:val="1F497D"/>
          <w:sz w:val="24"/>
          <w:szCs w:val="24"/>
        </w:rPr>
      </w:pPr>
      <w:r w:rsidRPr="002C727B">
        <w:rPr>
          <w:rFonts w:cs="Arial"/>
          <w:b w:val="0"/>
          <w:bCs/>
          <w:color w:val="1F497D"/>
          <w:sz w:val="24"/>
          <w:szCs w:val="24"/>
        </w:rPr>
        <w:t xml:space="preserve">PHP Przemysław Olejnik Sp. z o.o. </w:t>
      </w:r>
      <w:r>
        <w:rPr>
          <w:rFonts w:cs="Arial"/>
          <w:b w:val="0"/>
          <w:bCs/>
          <w:color w:val="1F497D"/>
          <w:sz w:val="24"/>
          <w:szCs w:val="24"/>
        </w:rPr>
        <w:t>(2,5%)</w:t>
      </w:r>
    </w:p>
    <w:p w14:paraId="3C741303" w14:textId="61348F16" w:rsidR="00502DDA" w:rsidRDefault="00502DDA" w:rsidP="00502DDA">
      <w:pPr>
        <w:pStyle w:val="Akapitzlist"/>
        <w:numPr>
          <w:ilvl w:val="0"/>
          <w:numId w:val="59"/>
        </w:numPr>
        <w:ind w:left="1134"/>
        <w:jc w:val="both"/>
        <w:rPr>
          <w:rFonts w:cs="Arial"/>
          <w:b w:val="0"/>
          <w:bCs/>
          <w:color w:val="1F497D"/>
          <w:sz w:val="24"/>
          <w:szCs w:val="24"/>
        </w:rPr>
      </w:pPr>
      <w:r w:rsidRPr="00502DDA">
        <w:rPr>
          <w:rFonts w:cs="Arial"/>
          <w:b w:val="0"/>
          <w:bCs/>
          <w:color w:val="1F497D"/>
          <w:sz w:val="24"/>
          <w:szCs w:val="24"/>
        </w:rPr>
        <w:t xml:space="preserve">Green Road Polska Sp. z o.o. </w:t>
      </w:r>
      <w:r w:rsidR="001709F3">
        <w:rPr>
          <w:rFonts w:cs="Arial"/>
          <w:b w:val="0"/>
          <w:bCs/>
          <w:color w:val="1F497D"/>
          <w:sz w:val="24"/>
          <w:szCs w:val="24"/>
        </w:rPr>
        <w:t xml:space="preserve"> </w:t>
      </w:r>
      <w:r w:rsidR="002C727B">
        <w:rPr>
          <w:rFonts w:cs="Arial"/>
          <w:b w:val="0"/>
          <w:bCs/>
          <w:color w:val="1F497D"/>
          <w:sz w:val="24"/>
          <w:szCs w:val="24"/>
        </w:rPr>
        <w:t xml:space="preserve"> (15,6%)</w:t>
      </w:r>
    </w:p>
    <w:p w14:paraId="53CB988A" w14:textId="73C348B1" w:rsidR="00502DDA" w:rsidRPr="00502DDA" w:rsidRDefault="00502DDA" w:rsidP="00502DDA">
      <w:pPr>
        <w:pStyle w:val="Akapitzlist"/>
        <w:numPr>
          <w:ilvl w:val="0"/>
          <w:numId w:val="59"/>
        </w:numPr>
        <w:ind w:left="1134"/>
        <w:jc w:val="both"/>
        <w:rPr>
          <w:rFonts w:cs="Arial"/>
          <w:b w:val="0"/>
          <w:bCs/>
          <w:color w:val="1F497D"/>
          <w:sz w:val="24"/>
          <w:szCs w:val="24"/>
        </w:rPr>
      </w:pPr>
      <w:r w:rsidRPr="00502DDA">
        <w:rPr>
          <w:rFonts w:cs="Arial"/>
          <w:b w:val="0"/>
          <w:bCs/>
          <w:color w:val="1F497D"/>
          <w:sz w:val="24"/>
          <w:szCs w:val="24"/>
        </w:rPr>
        <w:t xml:space="preserve">Instalacja do </w:t>
      </w:r>
      <w:proofErr w:type="spellStart"/>
      <w:r w:rsidRPr="00502DDA">
        <w:rPr>
          <w:rFonts w:cs="Arial"/>
          <w:b w:val="0"/>
          <w:bCs/>
          <w:color w:val="1F497D"/>
          <w:sz w:val="24"/>
          <w:szCs w:val="24"/>
        </w:rPr>
        <w:t>mechaniczno</w:t>
      </w:r>
      <w:proofErr w:type="spellEnd"/>
      <w:r>
        <w:rPr>
          <w:rFonts w:cs="Arial"/>
          <w:b w:val="0"/>
          <w:bCs/>
          <w:color w:val="1F497D"/>
          <w:sz w:val="24"/>
          <w:szCs w:val="24"/>
        </w:rPr>
        <w:t xml:space="preserve"> - </w:t>
      </w:r>
      <w:r w:rsidRPr="00502DDA">
        <w:rPr>
          <w:rFonts w:cs="Arial"/>
          <w:b w:val="0"/>
          <w:bCs/>
          <w:color w:val="1F497D"/>
          <w:sz w:val="24"/>
          <w:szCs w:val="24"/>
        </w:rPr>
        <w:t>biologicznego przetwarzania - Zakład Utylizacji Odpadów Sp. z o.o.</w:t>
      </w:r>
      <w:r>
        <w:rPr>
          <w:rFonts w:cs="Arial"/>
          <w:b w:val="0"/>
          <w:bCs/>
          <w:color w:val="1F497D"/>
          <w:sz w:val="24"/>
          <w:szCs w:val="24"/>
        </w:rPr>
        <w:t xml:space="preserve"> </w:t>
      </w:r>
      <w:r w:rsidR="001709F3">
        <w:rPr>
          <w:rFonts w:cs="Arial"/>
          <w:b w:val="0"/>
          <w:bCs/>
          <w:color w:val="1F497D"/>
          <w:sz w:val="24"/>
          <w:szCs w:val="24"/>
        </w:rPr>
        <w:t xml:space="preserve"> w Myślenicach </w:t>
      </w:r>
      <w:r>
        <w:rPr>
          <w:rFonts w:cs="Arial"/>
          <w:b w:val="0"/>
          <w:bCs/>
          <w:color w:val="1F497D"/>
          <w:sz w:val="24"/>
          <w:szCs w:val="24"/>
        </w:rPr>
        <w:t>(</w:t>
      </w:r>
      <w:r w:rsidR="002C727B">
        <w:rPr>
          <w:rFonts w:cs="Arial"/>
          <w:b w:val="0"/>
          <w:bCs/>
          <w:color w:val="1F497D"/>
          <w:sz w:val="24"/>
          <w:szCs w:val="24"/>
        </w:rPr>
        <w:t>0,007%</w:t>
      </w:r>
      <w:r>
        <w:rPr>
          <w:rFonts w:cs="Arial"/>
          <w:b w:val="0"/>
          <w:bCs/>
          <w:color w:val="1F497D"/>
          <w:sz w:val="24"/>
          <w:szCs w:val="24"/>
        </w:rPr>
        <w:t>)</w:t>
      </w:r>
    </w:p>
    <w:p w14:paraId="2BE45100" w14:textId="77777777" w:rsidR="001C28AD" w:rsidRPr="00677FC1" w:rsidRDefault="001C28AD" w:rsidP="001C28AD">
      <w:pPr>
        <w:ind w:leftChars="252" w:left="708" w:firstLine="1"/>
        <w:jc w:val="both"/>
        <w:rPr>
          <w:rFonts w:cs="Arial"/>
          <w:b w:val="0"/>
          <w:bCs/>
          <w:sz w:val="24"/>
          <w:szCs w:val="24"/>
        </w:rPr>
      </w:pPr>
      <w:r w:rsidRPr="00677FC1">
        <w:rPr>
          <w:rFonts w:cs="Arial"/>
          <w:b w:val="0"/>
          <w:bCs/>
          <w:sz w:val="24"/>
          <w:szCs w:val="24"/>
        </w:rPr>
        <w:t xml:space="preserve">Ilość odpadów powstała po </w:t>
      </w:r>
      <w:proofErr w:type="spellStart"/>
      <w:r w:rsidRPr="00677FC1">
        <w:rPr>
          <w:rFonts w:cs="Arial"/>
          <w:b w:val="0"/>
          <w:bCs/>
          <w:sz w:val="24"/>
          <w:szCs w:val="24"/>
        </w:rPr>
        <w:t>mechaniczno</w:t>
      </w:r>
      <w:proofErr w:type="spellEnd"/>
      <w:r w:rsidRPr="00677FC1">
        <w:rPr>
          <w:rFonts w:cs="Arial"/>
          <w:b w:val="0"/>
          <w:bCs/>
          <w:sz w:val="24"/>
          <w:szCs w:val="24"/>
        </w:rPr>
        <w:t xml:space="preserve"> – biologicznym przetworzeniu niesegregowanych (zmieszanych) odpadów komunalnych (20 03 01) wyniosła:</w:t>
      </w:r>
    </w:p>
    <w:p w14:paraId="7104280A" w14:textId="040E8B51" w:rsidR="001C28AD" w:rsidRPr="00677FC1" w:rsidRDefault="001C28AD" w:rsidP="00DC7FF3">
      <w:pPr>
        <w:pStyle w:val="Akapitzlist"/>
        <w:numPr>
          <w:ilvl w:val="0"/>
          <w:numId w:val="35"/>
        </w:numPr>
        <w:jc w:val="both"/>
        <w:rPr>
          <w:rFonts w:cs="Arial"/>
          <w:b w:val="0"/>
          <w:bCs/>
          <w:sz w:val="24"/>
          <w:szCs w:val="24"/>
        </w:rPr>
      </w:pPr>
      <w:r w:rsidRPr="00677FC1">
        <w:rPr>
          <w:b w:val="0"/>
          <w:bCs/>
          <w:sz w:val="24"/>
          <w:szCs w:val="24"/>
        </w:rPr>
        <w:t xml:space="preserve">odpady o kodzie 19 12 12 </w:t>
      </w:r>
      <w:r w:rsidR="009305A1" w:rsidRPr="00677FC1">
        <w:rPr>
          <w:b w:val="0"/>
          <w:bCs/>
          <w:sz w:val="24"/>
          <w:szCs w:val="24"/>
        </w:rPr>
        <w:t>–</w:t>
      </w:r>
      <w:r w:rsidRPr="00677FC1">
        <w:rPr>
          <w:b w:val="0"/>
          <w:bCs/>
          <w:sz w:val="24"/>
          <w:szCs w:val="24"/>
        </w:rPr>
        <w:t xml:space="preserve"> </w:t>
      </w:r>
      <w:r w:rsidR="00677FC1" w:rsidRPr="00677FC1">
        <w:rPr>
          <w:b w:val="0"/>
          <w:bCs/>
          <w:sz w:val="24"/>
          <w:szCs w:val="24"/>
        </w:rPr>
        <w:t>3 547,4197</w:t>
      </w:r>
      <w:r w:rsidR="00677FC1">
        <w:rPr>
          <w:b w:val="0"/>
          <w:bCs/>
          <w:sz w:val="24"/>
          <w:szCs w:val="24"/>
        </w:rPr>
        <w:t xml:space="preserve"> </w:t>
      </w:r>
      <w:r w:rsidRPr="00677FC1">
        <w:rPr>
          <w:b w:val="0"/>
          <w:bCs/>
          <w:sz w:val="24"/>
          <w:szCs w:val="24"/>
        </w:rPr>
        <w:t xml:space="preserve">Mg, </w:t>
      </w:r>
    </w:p>
    <w:p w14:paraId="47810CEE" w14:textId="27221C45" w:rsidR="00556352" w:rsidRPr="001709F3" w:rsidRDefault="001C28AD" w:rsidP="00DC7FF3">
      <w:pPr>
        <w:pStyle w:val="Akapitzlist"/>
        <w:numPr>
          <w:ilvl w:val="0"/>
          <w:numId w:val="35"/>
        </w:numPr>
        <w:jc w:val="both"/>
        <w:rPr>
          <w:rFonts w:cs="Arial"/>
          <w:b w:val="0"/>
          <w:bCs/>
          <w:sz w:val="24"/>
          <w:szCs w:val="24"/>
        </w:rPr>
      </w:pPr>
      <w:r w:rsidRPr="00677FC1">
        <w:rPr>
          <w:b w:val="0"/>
          <w:bCs/>
          <w:sz w:val="24"/>
          <w:szCs w:val="24"/>
        </w:rPr>
        <w:t xml:space="preserve">odpady o kodzie 19 05 99 – </w:t>
      </w:r>
      <w:r w:rsidR="00677FC1" w:rsidRPr="00677FC1">
        <w:rPr>
          <w:b w:val="0"/>
          <w:bCs/>
          <w:sz w:val="24"/>
          <w:szCs w:val="24"/>
        </w:rPr>
        <w:t>14,9630</w:t>
      </w:r>
      <w:r w:rsidR="002F3BE3">
        <w:rPr>
          <w:b w:val="0"/>
          <w:bCs/>
          <w:sz w:val="24"/>
          <w:szCs w:val="24"/>
        </w:rPr>
        <w:t xml:space="preserve"> </w:t>
      </w:r>
      <w:r w:rsidR="00552687" w:rsidRPr="00677FC1">
        <w:rPr>
          <w:b w:val="0"/>
          <w:bCs/>
          <w:sz w:val="24"/>
          <w:szCs w:val="24"/>
        </w:rPr>
        <w:t>Mg</w:t>
      </w:r>
      <w:r w:rsidR="009305A1" w:rsidRPr="00677FC1">
        <w:rPr>
          <w:b w:val="0"/>
          <w:bCs/>
          <w:sz w:val="24"/>
          <w:szCs w:val="24"/>
        </w:rPr>
        <w:t>.</w:t>
      </w:r>
    </w:p>
    <w:p w14:paraId="37A14436" w14:textId="77777777" w:rsidR="001709F3" w:rsidRDefault="001709F3" w:rsidP="001709F3">
      <w:pPr>
        <w:jc w:val="both"/>
        <w:rPr>
          <w:rFonts w:cs="Arial"/>
          <w:b w:val="0"/>
          <w:bCs/>
          <w:sz w:val="24"/>
          <w:szCs w:val="24"/>
        </w:rPr>
      </w:pPr>
    </w:p>
    <w:p w14:paraId="13BA7462" w14:textId="77777777" w:rsidR="001709F3" w:rsidRDefault="001709F3" w:rsidP="001709F3">
      <w:pPr>
        <w:jc w:val="both"/>
        <w:rPr>
          <w:rFonts w:cs="Arial"/>
          <w:b w:val="0"/>
          <w:bCs/>
          <w:sz w:val="24"/>
          <w:szCs w:val="24"/>
        </w:rPr>
      </w:pPr>
    </w:p>
    <w:p w14:paraId="76095B9A" w14:textId="77777777" w:rsidR="007D54D2" w:rsidRDefault="007D54D2" w:rsidP="001709F3">
      <w:pPr>
        <w:jc w:val="both"/>
        <w:rPr>
          <w:rFonts w:cs="Arial"/>
          <w:b w:val="0"/>
          <w:bCs/>
          <w:sz w:val="24"/>
          <w:szCs w:val="24"/>
        </w:rPr>
      </w:pPr>
    </w:p>
    <w:p w14:paraId="37366AFF" w14:textId="77777777" w:rsidR="001709F3" w:rsidRDefault="001709F3" w:rsidP="001709F3">
      <w:pPr>
        <w:jc w:val="both"/>
        <w:rPr>
          <w:rFonts w:cs="Arial"/>
          <w:b w:val="0"/>
          <w:bCs/>
          <w:sz w:val="24"/>
          <w:szCs w:val="24"/>
        </w:rPr>
      </w:pPr>
    </w:p>
    <w:p w14:paraId="2C8E696D" w14:textId="77777777" w:rsidR="001709F3" w:rsidRPr="001709F3" w:rsidRDefault="001709F3" w:rsidP="001709F3">
      <w:pPr>
        <w:jc w:val="both"/>
        <w:rPr>
          <w:rFonts w:cs="Arial"/>
          <w:b w:val="0"/>
          <w:bCs/>
          <w:sz w:val="24"/>
          <w:szCs w:val="24"/>
        </w:rPr>
      </w:pPr>
    </w:p>
    <w:p w14:paraId="3CD9E5B2" w14:textId="77777777" w:rsidR="00053221" w:rsidRPr="00053221" w:rsidRDefault="00053221" w:rsidP="00053221">
      <w:pPr>
        <w:pStyle w:val="Akapitzlist"/>
        <w:ind w:left="1429"/>
        <w:jc w:val="both"/>
        <w:rPr>
          <w:rFonts w:cs="Arial"/>
          <w:b w:val="0"/>
          <w:bCs/>
          <w:sz w:val="24"/>
          <w:szCs w:val="24"/>
        </w:rPr>
      </w:pPr>
    </w:p>
    <w:p w14:paraId="0E4DB256" w14:textId="77777777" w:rsidR="001C28AD" w:rsidRPr="00EF0F74" w:rsidRDefault="00D7566D" w:rsidP="00EF0F74">
      <w:pPr>
        <w:pStyle w:val="Styl3"/>
        <w:shd w:val="clear" w:color="auto" w:fill="FFFFFF" w:themeFill="background1"/>
        <w:jc w:val="both"/>
      </w:pPr>
      <w:bookmarkStart w:id="64" w:name="_Toc165297001"/>
      <w:r w:rsidRPr="00EF0F74">
        <w:lastRenderedPageBreak/>
        <w:t xml:space="preserve">Masa odpadów komunalnych wytworzonych na terenie gminy przekazanych do termicznego przekształcania oraz stosunek masy </w:t>
      </w:r>
      <w:r w:rsidR="004163C0" w:rsidRPr="00EF0F74">
        <w:t>odpadów komunalnych przekazanych do termicznego przekształcania do masy odpadów komunalnych wytworzonych na terenie gminy</w:t>
      </w:r>
      <w:bookmarkEnd w:id="64"/>
      <w:r w:rsidRPr="00EF0F74">
        <w:t xml:space="preserve"> </w:t>
      </w:r>
    </w:p>
    <w:p w14:paraId="55BF4A75" w14:textId="5A089E6E" w:rsidR="004163C0" w:rsidRDefault="004163C0" w:rsidP="00EF0F74">
      <w:pPr>
        <w:pStyle w:val="Tekstpodstawowy"/>
        <w:shd w:val="clear" w:color="auto" w:fill="FFFFFF" w:themeFill="background1"/>
        <w:spacing w:before="1" w:line="276" w:lineRule="auto"/>
        <w:ind w:left="709"/>
        <w:jc w:val="both"/>
        <w:rPr>
          <w:color w:val="1F497D" w:themeColor="text2"/>
        </w:rPr>
      </w:pPr>
      <w:r w:rsidRPr="00EF0F74">
        <w:rPr>
          <w:color w:val="1F497D" w:themeColor="text2"/>
        </w:rPr>
        <w:t>Masa odpadów komunalnych, która została wytworzona na terenie Związku</w:t>
      </w:r>
      <w:r w:rsidR="00EF0F74" w:rsidRPr="00EF0F74">
        <w:rPr>
          <w:color w:val="1F497D" w:themeColor="text2"/>
        </w:rPr>
        <w:t> </w:t>
      </w:r>
      <w:r w:rsidRPr="00EF0F74">
        <w:rPr>
          <w:color w:val="1F497D" w:themeColor="text2"/>
        </w:rPr>
        <w:t>i</w:t>
      </w:r>
      <w:r w:rsidR="00EF0F74" w:rsidRPr="00EF0F74">
        <w:rPr>
          <w:color w:val="1F497D" w:themeColor="text2"/>
        </w:rPr>
        <w:t> </w:t>
      </w:r>
      <w:r w:rsidRPr="00EF0F74">
        <w:rPr>
          <w:color w:val="1F497D" w:themeColor="text2"/>
        </w:rPr>
        <w:t>przekazana do termicznego przekształcania wyniosła w 202</w:t>
      </w:r>
      <w:r w:rsidR="00EF0F74" w:rsidRPr="00EF0F74">
        <w:rPr>
          <w:color w:val="1F497D" w:themeColor="text2"/>
        </w:rPr>
        <w:t>3</w:t>
      </w:r>
      <w:r w:rsidRPr="00EF0F74">
        <w:rPr>
          <w:color w:val="1F497D" w:themeColor="text2"/>
        </w:rPr>
        <w:t xml:space="preserve"> r. </w:t>
      </w:r>
      <w:r w:rsidR="00EF0F74" w:rsidRPr="00EF0F74">
        <w:rPr>
          <w:color w:val="1F497D" w:themeColor="text2"/>
        </w:rPr>
        <w:t>121,4932 Mg</w:t>
      </w:r>
      <w:r w:rsidRPr="00EF0F74">
        <w:rPr>
          <w:color w:val="1F497D" w:themeColor="text2"/>
        </w:rPr>
        <w:t xml:space="preserve">. </w:t>
      </w:r>
      <w:r w:rsidR="007E1018" w:rsidRPr="00EF0F74">
        <w:rPr>
          <w:color w:val="1F497D" w:themeColor="text2"/>
        </w:rPr>
        <w:t>Odpady, które zostały przekazane do termicznego przekształcenia to odpady o kodzie 20 03 01 – niesegregowane (zmieszane) odpady komunalne</w:t>
      </w:r>
      <w:r w:rsidR="004F0C99" w:rsidRPr="00EF0F74">
        <w:rPr>
          <w:color w:val="1F497D" w:themeColor="text2"/>
        </w:rPr>
        <w:t xml:space="preserve">, </w:t>
      </w:r>
      <w:r w:rsidR="007E1018" w:rsidRPr="00EF0F74">
        <w:rPr>
          <w:color w:val="1F497D" w:themeColor="text2"/>
        </w:rPr>
        <w:t>20 01 99 – inne niewymienione frakcje zbierane w sposób selektywny</w:t>
      </w:r>
      <w:r w:rsidR="004F0C99" w:rsidRPr="00EF0F74">
        <w:rPr>
          <w:color w:val="1F497D" w:themeColor="text2"/>
        </w:rPr>
        <w:t xml:space="preserve"> 16 01 03 – zużyte opony</w:t>
      </w:r>
      <w:r w:rsidR="007E1018" w:rsidRPr="00EF0F74">
        <w:rPr>
          <w:color w:val="1F497D" w:themeColor="text2"/>
        </w:rPr>
        <w:t xml:space="preserve">. </w:t>
      </w:r>
      <w:r w:rsidRPr="00EF0F74">
        <w:rPr>
          <w:color w:val="1F497D" w:themeColor="text2"/>
        </w:rPr>
        <w:t xml:space="preserve">Stosunek masy odpadów komunalnych przekazanych do termicznego przekształcania do masy odpadów komunalnych wytworzonych na terenie gminy to </w:t>
      </w:r>
      <w:r w:rsidR="00EF0F74" w:rsidRPr="00EF0F74">
        <w:rPr>
          <w:color w:val="1F497D" w:themeColor="text2"/>
        </w:rPr>
        <w:t>0,0013</w:t>
      </w:r>
      <w:r w:rsidRPr="00EF0F74">
        <w:rPr>
          <w:color w:val="1F497D" w:themeColor="text2"/>
        </w:rPr>
        <w:t>%.</w:t>
      </w:r>
      <w:r w:rsidRPr="004163C0">
        <w:rPr>
          <w:color w:val="1F497D" w:themeColor="text2"/>
        </w:rPr>
        <w:t xml:space="preserve"> </w:t>
      </w:r>
    </w:p>
    <w:p w14:paraId="269853B5" w14:textId="77777777" w:rsidR="00051C05" w:rsidRPr="004163C0" w:rsidRDefault="00051C05" w:rsidP="004163C0">
      <w:pPr>
        <w:pStyle w:val="Tekstpodstawowy"/>
        <w:spacing w:before="1" w:line="276" w:lineRule="auto"/>
        <w:ind w:left="709"/>
        <w:jc w:val="both"/>
        <w:rPr>
          <w:color w:val="1F497D" w:themeColor="text2"/>
        </w:rPr>
      </w:pPr>
    </w:p>
    <w:p w14:paraId="3CCFFB21" w14:textId="77777777" w:rsidR="001F789A" w:rsidRDefault="001F789A" w:rsidP="00BF3271">
      <w:pPr>
        <w:pStyle w:val="Styl3"/>
      </w:pPr>
      <w:bookmarkStart w:id="65" w:name="_Toc165297002"/>
      <w:r w:rsidRPr="001F789A">
        <w:t>Osiągnięte poziomy przygotowania do ponownego użycia i recyklingu</w:t>
      </w:r>
      <w:bookmarkEnd w:id="65"/>
    </w:p>
    <w:p w14:paraId="11E1F98F" w14:textId="54121471" w:rsidR="001F789A" w:rsidRPr="001F789A" w:rsidRDefault="001F789A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 w:rsidRPr="001F789A">
        <w:rPr>
          <w:rFonts w:cs="Arial"/>
          <w:b w:val="0"/>
          <w:bCs/>
          <w:sz w:val="24"/>
          <w:szCs w:val="24"/>
        </w:rPr>
        <w:t>Zgodnie  z  ustawą  o  utrzymaniu  czystości  i  porządku  w  gminach  jednym z podstawowych celów systemu gospodarki odpadami komunalnymi jest osiągnięcie odpowiedniego poziomu przygotowania do ponownego użycia i recyklingu odpadów komunalnych, który za rok 202</w:t>
      </w:r>
      <w:r w:rsidR="00D36EA2">
        <w:rPr>
          <w:rFonts w:cs="Arial"/>
          <w:b w:val="0"/>
          <w:bCs/>
          <w:sz w:val="24"/>
          <w:szCs w:val="24"/>
        </w:rPr>
        <w:t>3</w:t>
      </w:r>
      <w:r w:rsidRPr="001F789A">
        <w:rPr>
          <w:rFonts w:cs="Arial"/>
          <w:b w:val="0"/>
          <w:bCs/>
          <w:sz w:val="24"/>
          <w:szCs w:val="24"/>
        </w:rPr>
        <w:t xml:space="preserve"> musi wynosić co najmniej </w:t>
      </w:r>
      <w:r w:rsidR="00D36EA2">
        <w:rPr>
          <w:rFonts w:cs="Arial"/>
          <w:b w:val="0"/>
          <w:bCs/>
          <w:sz w:val="24"/>
          <w:szCs w:val="24"/>
        </w:rPr>
        <w:t>3</w:t>
      </w:r>
      <w:r>
        <w:rPr>
          <w:rFonts w:cs="Arial"/>
          <w:b w:val="0"/>
          <w:bCs/>
          <w:sz w:val="24"/>
          <w:szCs w:val="24"/>
        </w:rPr>
        <w:t>5</w:t>
      </w:r>
      <w:r w:rsidRPr="001F789A">
        <w:rPr>
          <w:rFonts w:cs="Arial"/>
          <w:b w:val="0"/>
          <w:bCs/>
          <w:sz w:val="24"/>
          <w:szCs w:val="24"/>
        </w:rPr>
        <w:t>% wagowo.</w:t>
      </w:r>
    </w:p>
    <w:p w14:paraId="252F8AE3" w14:textId="77777777" w:rsidR="001F789A" w:rsidRPr="001F789A" w:rsidRDefault="001F789A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 w:rsidRPr="001F789A">
        <w:rPr>
          <w:rFonts w:cs="Arial"/>
          <w:b w:val="0"/>
          <w:bCs/>
          <w:sz w:val="24"/>
          <w:szCs w:val="24"/>
        </w:rPr>
        <w:t>Zgodnie z Rozporządzeniem Ministra Klimatu i Środowiska z dnia 3 sierpnia 2021 r.</w:t>
      </w:r>
      <w:r w:rsidR="006351DC">
        <w:rPr>
          <w:rFonts w:cs="Arial"/>
          <w:b w:val="0"/>
          <w:bCs/>
          <w:sz w:val="24"/>
          <w:szCs w:val="24"/>
        </w:rPr>
        <w:t xml:space="preserve"> </w:t>
      </w:r>
      <w:r w:rsidR="004B02D5">
        <w:rPr>
          <w:rFonts w:cs="Arial"/>
          <w:b w:val="0"/>
          <w:bCs/>
          <w:sz w:val="24"/>
          <w:szCs w:val="24"/>
        </w:rPr>
        <w:t xml:space="preserve">        </w:t>
      </w:r>
      <w:r w:rsidRPr="001F789A">
        <w:rPr>
          <w:rFonts w:cs="Arial"/>
          <w:b w:val="0"/>
          <w:bCs/>
          <w:sz w:val="24"/>
          <w:szCs w:val="24"/>
        </w:rPr>
        <w:t xml:space="preserve">w sprawie sposobu obliczania poziomów przygotowania do ponownego użycia </w:t>
      </w:r>
      <w:r w:rsidR="004B02D5">
        <w:rPr>
          <w:rFonts w:cs="Arial"/>
          <w:b w:val="0"/>
          <w:bCs/>
          <w:sz w:val="24"/>
          <w:szCs w:val="24"/>
        </w:rPr>
        <w:t xml:space="preserve">                   </w:t>
      </w:r>
      <w:r w:rsidRPr="001F789A">
        <w:rPr>
          <w:rFonts w:cs="Arial"/>
          <w:b w:val="0"/>
          <w:bCs/>
          <w:sz w:val="24"/>
          <w:szCs w:val="24"/>
        </w:rPr>
        <w:t>i recyklingu odpadów komunalnych wzór zgodnie z którym obliczany jest poziom przygotowania do ponownego użycia i recyklingu odpadów komunalnych</w:t>
      </w:r>
      <w:r w:rsidR="007B3BEF">
        <w:rPr>
          <w:rFonts w:cs="Arial"/>
          <w:b w:val="0"/>
          <w:bCs/>
          <w:sz w:val="24"/>
          <w:szCs w:val="24"/>
        </w:rPr>
        <w:t xml:space="preserve"> wygląda następująco</w:t>
      </w:r>
      <w:r w:rsidRPr="001F789A">
        <w:rPr>
          <w:rFonts w:cs="Arial"/>
          <w:b w:val="0"/>
          <w:bCs/>
          <w:sz w:val="24"/>
          <w:szCs w:val="24"/>
        </w:rPr>
        <w:t>:</w:t>
      </w:r>
    </w:p>
    <w:p w14:paraId="2BEFF930" w14:textId="77777777" w:rsidR="001F789A" w:rsidRPr="001F789A" w:rsidRDefault="001F789A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 w:rsidRPr="001F789A">
        <w:rPr>
          <w:rFonts w:cs="Arial"/>
          <w:b w:val="0"/>
          <w:bCs/>
          <w:sz w:val="24"/>
          <w:szCs w:val="24"/>
        </w:rPr>
        <w:t>P = (</w:t>
      </w:r>
      <w:proofErr w:type="spellStart"/>
      <w:r w:rsidRPr="001F789A">
        <w:rPr>
          <w:rFonts w:cs="Arial"/>
          <w:b w:val="0"/>
          <w:bCs/>
          <w:sz w:val="24"/>
          <w:szCs w:val="24"/>
        </w:rPr>
        <w:t>Mr</w:t>
      </w:r>
      <w:proofErr w:type="spellEnd"/>
      <w:r w:rsidRPr="001F789A">
        <w:rPr>
          <w:rFonts w:cs="Arial"/>
          <w:b w:val="0"/>
          <w:bCs/>
          <w:sz w:val="24"/>
          <w:szCs w:val="24"/>
        </w:rPr>
        <w:t>/</w:t>
      </w:r>
      <w:proofErr w:type="spellStart"/>
      <w:r w:rsidRPr="001F789A">
        <w:rPr>
          <w:rFonts w:cs="Arial"/>
          <w:b w:val="0"/>
          <w:bCs/>
          <w:sz w:val="24"/>
          <w:szCs w:val="24"/>
        </w:rPr>
        <w:t>Mw</w:t>
      </w:r>
      <w:proofErr w:type="spellEnd"/>
      <w:r w:rsidRPr="001F789A">
        <w:rPr>
          <w:rFonts w:cs="Arial"/>
          <w:b w:val="0"/>
          <w:bCs/>
          <w:sz w:val="24"/>
          <w:szCs w:val="24"/>
        </w:rPr>
        <w:t>) x 100%</w:t>
      </w:r>
    </w:p>
    <w:p w14:paraId="30376E4C" w14:textId="77777777" w:rsidR="001F789A" w:rsidRPr="001F789A" w:rsidRDefault="001F789A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 w:rsidRPr="001F789A">
        <w:rPr>
          <w:rFonts w:cs="Arial"/>
          <w:b w:val="0"/>
          <w:bCs/>
          <w:sz w:val="24"/>
          <w:szCs w:val="24"/>
        </w:rPr>
        <w:t>gdzie:</w:t>
      </w:r>
    </w:p>
    <w:p w14:paraId="598F1480" w14:textId="77777777" w:rsidR="001F789A" w:rsidRPr="001F789A" w:rsidRDefault="001F789A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 w:rsidRPr="001F789A">
        <w:rPr>
          <w:rFonts w:cs="Arial"/>
          <w:b w:val="0"/>
          <w:bCs/>
          <w:sz w:val="24"/>
          <w:szCs w:val="24"/>
        </w:rPr>
        <w:t>P – oznacza poziom przygotowania do ponownego użycia i recyklingu odpadów komunalnych, wyrażony w %,</w:t>
      </w:r>
    </w:p>
    <w:p w14:paraId="611269DC" w14:textId="77777777" w:rsidR="001F789A" w:rsidRPr="001F789A" w:rsidRDefault="001F789A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proofErr w:type="spellStart"/>
      <w:r w:rsidRPr="001F789A">
        <w:rPr>
          <w:rFonts w:cs="Arial"/>
          <w:b w:val="0"/>
          <w:bCs/>
          <w:sz w:val="24"/>
          <w:szCs w:val="24"/>
        </w:rPr>
        <w:t>Mr</w:t>
      </w:r>
      <w:proofErr w:type="spellEnd"/>
      <w:r w:rsidRPr="001F789A">
        <w:rPr>
          <w:rFonts w:cs="Arial"/>
          <w:b w:val="0"/>
          <w:bCs/>
          <w:sz w:val="24"/>
          <w:szCs w:val="24"/>
        </w:rPr>
        <w:t xml:space="preserve"> – oznacza łączną masę odpadów komunalnych przygotowanych do ponownego użycia i poddanych recyklingowi, wyrażoną w Mg,</w:t>
      </w:r>
    </w:p>
    <w:p w14:paraId="1A740453" w14:textId="77777777" w:rsidR="001F789A" w:rsidRDefault="001F789A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proofErr w:type="spellStart"/>
      <w:r w:rsidRPr="001F789A">
        <w:rPr>
          <w:rFonts w:cs="Arial"/>
          <w:b w:val="0"/>
          <w:bCs/>
          <w:sz w:val="24"/>
          <w:szCs w:val="24"/>
        </w:rPr>
        <w:t>Mw</w:t>
      </w:r>
      <w:proofErr w:type="spellEnd"/>
      <w:r w:rsidRPr="001F789A">
        <w:rPr>
          <w:rFonts w:cs="Arial"/>
          <w:b w:val="0"/>
          <w:bCs/>
          <w:sz w:val="24"/>
          <w:szCs w:val="24"/>
        </w:rPr>
        <w:t xml:space="preserve"> – oznacza łączną masę wytworzonych odpadów komunalnych, wyrażoną w Mg.</w:t>
      </w:r>
    </w:p>
    <w:p w14:paraId="6FD6B11A" w14:textId="77777777" w:rsidR="00051C05" w:rsidRDefault="00051C05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</w:p>
    <w:p w14:paraId="1A552131" w14:textId="77777777" w:rsidR="00051C05" w:rsidRDefault="00051C05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W 2022 r. po raz pierwszy do masy odpadów komunalnych </w:t>
      </w:r>
      <w:r w:rsidR="00B23A87">
        <w:rPr>
          <w:rFonts w:cs="Arial"/>
          <w:b w:val="0"/>
          <w:bCs/>
          <w:sz w:val="24"/>
          <w:szCs w:val="24"/>
        </w:rPr>
        <w:t>przygotowanych do ponownego użycia i poddanych recyklingowi wliczono masę odpadów poddanych recyklingowi u źródła, czyli masę bioodpadów, która jest kompostowana przez mieszkańców Związku.</w:t>
      </w:r>
    </w:p>
    <w:p w14:paraId="4EE71A42" w14:textId="77777777" w:rsidR="00B23A87" w:rsidRDefault="00B23A87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>Masa ta jest wyliczana z następującego wzoru:</w:t>
      </w:r>
    </w:p>
    <w:p w14:paraId="12E73E6E" w14:textId="77777777" w:rsidR="00B23A87" w:rsidRDefault="00B23A87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proofErr w:type="spellStart"/>
      <w:r>
        <w:rPr>
          <w:rFonts w:cs="Arial"/>
          <w:b w:val="0"/>
          <w:bCs/>
          <w:sz w:val="24"/>
          <w:szCs w:val="24"/>
        </w:rPr>
        <w:t>Mk</w:t>
      </w:r>
      <w:proofErr w:type="spellEnd"/>
      <w:r>
        <w:rPr>
          <w:rFonts w:cs="Arial"/>
          <w:b w:val="0"/>
          <w:bCs/>
          <w:sz w:val="24"/>
          <w:szCs w:val="24"/>
        </w:rPr>
        <w:t xml:space="preserve"> = </w:t>
      </w:r>
      <w:proofErr w:type="spellStart"/>
      <w:r>
        <w:rPr>
          <w:rFonts w:cs="Arial"/>
          <w:b w:val="0"/>
          <w:bCs/>
          <w:sz w:val="24"/>
          <w:szCs w:val="24"/>
        </w:rPr>
        <w:t>L</w:t>
      </w:r>
      <w:r>
        <w:rPr>
          <w:rFonts w:cs="Arial"/>
          <w:b w:val="0"/>
          <w:bCs/>
          <w:sz w:val="24"/>
          <w:szCs w:val="24"/>
          <w:vertAlign w:val="subscript"/>
        </w:rPr>
        <w:t>k</w:t>
      </w:r>
      <w:proofErr w:type="spellEnd"/>
      <w:r>
        <w:rPr>
          <w:rFonts w:cs="Arial"/>
          <w:b w:val="0"/>
          <w:bCs/>
          <w:sz w:val="24"/>
          <w:szCs w:val="24"/>
        </w:rPr>
        <w:t xml:space="preserve"> x (</w:t>
      </w:r>
      <w:proofErr w:type="spellStart"/>
      <w:r>
        <w:rPr>
          <w:rFonts w:cs="Arial"/>
          <w:b w:val="0"/>
          <w:bCs/>
          <w:sz w:val="24"/>
          <w:szCs w:val="24"/>
        </w:rPr>
        <w:t>M</w:t>
      </w:r>
      <w:r>
        <w:rPr>
          <w:rFonts w:cs="Arial"/>
          <w:b w:val="0"/>
          <w:bCs/>
          <w:sz w:val="24"/>
          <w:szCs w:val="24"/>
          <w:vertAlign w:val="subscript"/>
        </w:rPr>
        <w:t>bio</w:t>
      </w:r>
      <w:proofErr w:type="spellEnd"/>
      <w:r>
        <w:rPr>
          <w:rFonts w:cs="Arial"/>
          <w:b w:val="0"/>
          <w:bCs/>
          <w:sz w:val="24"/>
          <w:szCs w:val="24"/>
        </w:rPr>
        <w:t xml:space="preserve"> /</w:t>
      </w:r>
      <w:proofErr w:type="spellStart"/>
      <w:r>
        <w:rPr>
          <w:rFonts w:cs="Arial"/>
          <w:b w:val="0"/>
          <w:bCs/>
          <w:sz w:val="24"/>
          <w:szCs w:val="24"/>
        </w:rPr>
        <w:t>L</w:t>
      </w:r>
      <w:r>
        <w:rPr>
          <w:rFonts w:cs="Arial"/>
          <w:b w:val="0"/>
          <w:bCs/>
          <w:sz w:val="24"/>
          <w:szCs w:val="24"/>
          <w:vertAlign w:val="subscript"/>
        </w:rPr>
        <w:t>bk</w:t>
      </w:r>
      <w:proofErr w:type="spellEnd"/>
      <w:r>
        <w:rPr>
          <w:rFonts w:cs="Arial"/>
          <w:b w:val="0"/>
          <w:bCs/>
          <w:sz w:val="24"/>
          <w:szCs w:val="24"/>
        </w:rPr>
        <w:t>)</w:t>
      </w:r>
    </w:p>
    <w:p w14:paraId="4C52BD61" w14:textId="77777777" w:rsidR="00B23A87" w:rsidRDefault="00B23A87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>gdzie:</w:t>
      </w:r>
    </w:p>
    <w:p w14:paraId="1D380DA7" w14:textId="77777777" w:rsidR="00B23A87" w:rsidRDefault="00B23A87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proofErr w:type="spellStart"/>
      <w:r>
        <w:rPr>
          <w:rFonts w:cs="Arial"/>
          <w:b w:val="0"/>
          <w:bCs/>
          <w:sz w:val="24"/>
          <w:szCs w:val="24"/>
        </w:rPr>
        <w:t>Mk</w:t>
      </w:r>
      <w:proofErr w:type="spellEnd"/>
      <w:r>
        <w:rPr>
          <w:rFonts w:cs="Arial"/>
          <w:b w:val="0"/>
          <w:bCs/>
          <w:sz w:val="24"/>
          <w:szCs w:val="24"/>
        </w:rPr>
        <w:t xml:space="preserve"> – masa odpadów poddanych recyklingowi u źródła</w:t>
      </w:r>
    </w:p>
    <w:p w14:paraId="0A708A3A" w14:textId="77777777" w:rsidR="00B23A87" w:rsidRDefault="00B23A87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proofErr w:type="spellStart"/>
      <w:r>
        <w:rPr>
          <w:rFonts w:cs="Arial"/>
          <w:b w:val="0"/>
          <w:bCs/>
          <w:sz w:val="24"/>
          <w:szCs w:val="24"/>
        </w:rPr>
        <w:lastRenderedPageBreak/>
        <w:t>L</w:t>
      </w:r>
      <w:r>
        <w:rPr>
          <w:rFonts w:cs="Arial"/>
          <w:b w:val="0"/>
          <w:bCs/>
          <w:sz w:val="24"/>
          <w:szCs w:val="24"/>
          <w:vertAlign w:val="subscript"/>
        </w:rPr>
        <w:t>k</w:t>
      </w:r>
      <w:proofErr w:type="spellEnd"/>
      <w:r>
        <w:rPr>
          <w:rFonts w:cs="Arial"/>
          <w:b w:val="0"/>
          <w:bCs/>
          <w:sz w:val="24"/>
          <w:szCs w:val="24"/>
          <w:vertAlign w:val="subscript"/>
        </w:rPr>
        <w:t xml:space="preserve"> </w:t>
      </w:r>
      <w:r>
        <w:rPr>
          <w:rFonts w:cs="Arial"/>
          <w:b w:val="0"/>
          <w:bCs/>
          <w:sz w:val="24"/>
          <w:szCs w:val="24"/>
        </w:rPr>
        <w:t>– liczba mieszkańców gminy korzystających z kompostownika</w:t>
      </w:r>
    </w:p>
    <w:p w14:paraId="1A737C49" w14:textId="77777777" w:rsidR="00B23A87" w:rsidRDefault="00B23A87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proofErr w:type="spellStart"/>
      <w:r>
        <w:rPr>
          <w:rFonts w:cs="Arial"/>
          <w:b w:val="0"/>
          <w:bCs/>
          <w:sz w:val="24"/>
          <w:szCs w:val="24"/>
        </w:rPr>
        <w:t>L</w:t>
      </w:r>
      <w:r>
        <w:rPr>
          <w:rFonts w:cs="Arial"/>
          <w:b w:val="0"/>
          <w:bCs/>
          <w:sz w:val="24"/>
          <w:szCs w:val="24"/>
          <w:vertAlign w:val="subscript"/>
        </w:rPr>
        <w:t>bk</w:t>
      </w:r>
      <w:proofErr w:type="spellEnd"/>
      <w:r>
        <w:rPr>
          <w:rFonts w:cs="Arial"/>
          <w:b w:val="0"/>
          <w:bCs/>
          <w:sz w:val="24"/>
          <w:szCs w:val="24"/>
          <w:vertAlign w:val="subscript"/>
        </w:rPr>
        <w:t xml:space="preserve"> </w:t>
      </w:r>
      <w:r>
        <w:rPr>
          <w:rFonts w:cs="Arial"/>
          <w:b w:val="0"/>
          <w:bCs/>
          <w:sz w:val="24"/>
          <w:szCs w:val="24"/>
        </w:rPr>
        <w:t>– liczba mieszkańców gminy nie posiadających kompostownika</w:t>
      </w:r>
    </w:p>
    <w:p w14:paraId="5B73AC3F" w14:textId="77777777" w:rsidR="00B23A87" w:rsidRDefault="00B23A87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proofErr w:type="spellStart"/>
      <w:r>
        <w:rPr>
          <w:rFonts w:cs="Arial"/>
          <w:b w:val="0"/>
          <w:bCs/>
          <w:sz w:val="24"/>
          <w:szCs w:val="24"/>
        </w:rPr>
        <w:t>M</w:t>
      </w:r>
      <w:r>
        <w:rPr>
          <w:rFonts w:cs="Arial"/>
          <w:b w:val="0"/>
          <w:bCs/>
          <w:sz w:val="24"/>
          <w:szCs w:val="24"/>
          <w:vertAlign w:val="subscript"/>
        </w:rPr>
        <w:t>bio</w:t>
      </w:r>
      <w:proofErr w:type="spellEnd"/>
      <w:r>
        <w:rPr>
          <w:rFonts w:cs="Arial"/>
          <w:b w:val="0"/>
          <w:bCs/>
          <w:sz w:val="24"/>
          <w:szCs w:val="24"/>
        </w:rPr>
        <w:t xml:space="preserve"> – łączna masa odpadów o kodzie: 20 02 01, 20 01 08 (odebrane i zebrane)</w:t>
      </w:r>
    </w:p>
    <w:p w14:paraId="7FA3E1C5" w14:textId="707D3554" w:rsidR="00B23A87" w:rsidRPr="000C0022" w:rsidRDefault="00D3140E" w:rsidP="001F789A">
      <w:pPr>
        <w:ind w:left="709"/>
        <w:contextualSpacing/>
        <w:jc w:val="both"/>
        <w:rPr>
          <w:rFonts w:cs="Arial"/>
          <w:b w:val="0"/>
          <w:bCs/>
          <w:color w:val="1F497D"/>
          <w:sz w:val="24"/>
          <w:szCs w:val="24"/>
        </w:rPr>
      </w:pPr>
      <w:r w:rsidRPr="000C0022">
        <w:rPr>
          <w:rFonts w:cs="Arial"/>
          <w:b w:val="0"/>
          <w:bCs/>
          <w:color w:val="1F497D"/>
          <w:sz w:val="24"/>
          <w:szCs w:val="24"/>
        </w:rPr>
        <w:t xml:space="preserve">Masa odpadów poddanych recyklingowi u źródła, która została wliczona do obliczenia poziomu przygotowania do ponownego użycia i recyklingu odpadów komunalnych to </w:t>
      </w:r>
      <w:r w:rsidR="000C0022" w:rsidRPr="000C0022">
        <w:rPr>
          <w:rFonts w:cs="Arial"/>
          <w:b w:val="0"/>
          <w:bCs/>
          <w:color w:val="1F497D"/>
          <w:sz w:val="24"/>
          <w:szCs w:val="24"/>
        </w:rPr>
        <w:t xml:space="preserve">7648 </w:t>
      </w:r>
      <w:r w:rsidRPr="000C0022">
        <w:rPr>
          <w:rFonts w:cs="Arial"/>
          <w:b w:val="0"/>
          <w:bCs/>
          <w:color w:val="1F497D"/>
          <w:sz w:val="24"/>
          <w:szCs w:val="24"/>
        </w:rPr>
        <w:t>Mg.</w:t>
      </w:r>
    </w:p>
    <w:p w14:paraId="4D19508E" w14:textId="77777777" w:rsidR="001F789A" w:rsidRPr="001F789A" w:rsidRDefault="001F789A" w:rsidP="007D2B7F">
      <w:pPr>
        <w:contextualSpacing/>
        <w:jc w:val="both"/>
        <w:rPr>
          <w:rFonts w:cs="Arial"/>
          <w:b w:val="0"/>
          <w:bCs/>
          <w:sz w:val="24"/>
          <w:szCs w:val="24"/>
        </w:rPr>
      </w:pPr>
    </w:p>
    <w:p w14:paraId="255480A6" w14:textId="148366F3" w:rsidR="00B061A2" w:rsidRPr="009D23B4" w:rsidRDefault="001F789A" w:rsidP="009D23B4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 w:rsidRPr="00B061A2">
        <w:rPr>
          <w:rFonts w:cs="Arial"/>
          <w:b w:val="0"/>
          <w:bCs/>
          <w:sz w:val="24"/>
          <w:szCs w:val="24"/>
        </w:rPr>
        <w:t xml:space="preserve">Tabela </w:t>
      </w:r>
      <w:r w:rsidR="003F4C0F">
        <w:rPr>
          <w:rFonts w:cs="Arial"/>
          <w:b w:val="0"/>
          <w:bCs/>
          <w:sz w:val="24"/>
          <w:szCs w:val="24"/>
        </w:rPr>
        <w:t>1</w:t>
      </w:r>
      <w:r w:rsidR="000C1294">
        <w:rPr>
          <w:rFonts w:cs="Arial"/>
          <w:b w:val="0"/>
          <w:bCs/>
          <w:sz w:val="24"/>
          <w:szCs w:val="24"/>
        </w:rPr>
        <w:t>7</w:t>
      </w:r>
      <w:r w:rsidRPr="001F789A">
        <w:rPr>
          <w:rFonts w:cs="Arial"/>
          <w:b w:val="0"/>
          <w:bCs/>
          <w:sz w:val="24"/>
          <w:szCs w:val="24"/>
        </w:rPr>
        <w:t xml:space="preserve"> przedstawia osiągnięte w 202</w:t>
      </w:r>
      <w:r w:rsidR="000C1294">
        <w:rPr>
          <w:rFonts w:cs="Arial"/>
          <w:b w:val="0"/>
          <w:bCs/>
          <w:sz w:val="24"/>
          <w:szCs w:val="24"/>
        </w:rPr>
        <w:t>3</w:t>
      </w:r>
      <w:r w:rsidRPr="001F789A">
        <w:rPr>
          <w:rFonts w:cs="Arial"/>
          <w:b w:val="0"/>
          <w:bCs/>
          <w:sz w:val="24"/>
          <w:szCs w:val="24"/>
        </w:rPr>
        <w:t xml:space="preserve"> r. poziomy przygotowania do ponownego użycia i recyklingu odpadów komunalnych w poszczególnych gminach oraz dla całego Związku</w:t>
      </w:r>
      <w:r w:rsidR="009D23B4">
        <w:rPr>
          <w:rFonts w:cs="Arial"/>
          <w:b w:val="0"/>
          <w:bCs/>
          <w:sz w:val="24"/>
          <w:szCs w:val="24"/>
        </w:rPr>
        <w:t>.</w:t>
      </w:r>
    </w:p>
    <w:p w14:paraId="5DDA22B1" w14:textId="52A8116C" w:rsidR="009D23B4" w:rsidRDefault="009D23B4" w:rsidP="009D23B4">
      <w:pPr>
        <w:pStyle w:val="Legenda"/>
        <w:keepNext/>
      </w:pPr>
      <w:r>
        <w:t xml:space="preserve">                </w:t>
      </w:r>
      <w:bookmarkStart w:id="66" w:name="_Toc165367638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BA5743">
        <w:rPr>
          <w:noProof/>
        </w:rPr>
        <w:t>18</w:t>
      </w:r>
      <w:r>
        <w:fldChar w:fldCharType="end"/>
      </w:r>
      <w:r>
        <w:t xml:space="preserve"> Poziomy przygotowania do ponownego użycia i recyklingu odpadów komunalnych w 2023 r.</w:t>
      </w:r>
      <w:bookmarkEnd w:id="66"/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860"/>
        <w:gridCol w:w="1860"/>
        <w:gridCol w:w="1860"/>
      </w:tblGrid>
      <w:tr w:rsidR="00B061A2" w:rsidRPr="00B061A2" w14:paraId="2136A96A" w14:textId="77777777" w:rsidTr="00B061A2">
        <w:trPr>
          <w:trHeight w:val="555"/>
          <w:jc w:val="center"/>
        </w:trPr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5D830B4" w14:textId="77777777" w:rsidR="00B061A2" w:rsidRPr="00B061A2" w:rsidRDefault="00B061A2" w:rsidP="00B061A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Gmina</w:t>
            </w:r>
          </w:p>
        </w:tc>
        <w:tc>
          <w:tcPr>
            <w:tcW w:w="18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1D13F69" w14:textId="77777777" w:rsidR="00B061A2" w:rsidRPr="00B061A2" w:rsidRDefault="00B061A2" w:rsidP="00B061A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Wymagany poziom</w:t>
            </w:r>
          </w:p>
        </w:tc>
        <w:tc>
          <w:tcPr>
            <w:tcW w:w="18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37A66B4" w14:textId="77777777" w:rsidR="00B061A2" w:rsidRPr="00B061A2" w:rsidRDefault="00B061A2" w:rsidP="00B061A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Poziom w gminie</w:t>
            </w:r>
          </w:p>
        </w:tc>
        <w:tc>
          <w:tcPr>
            <w:tcW w:w="186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59C2CCC6" w14:textId="77777777" w:rsidR="00B061A2" w:rsidRPr="00B061A2" w:rsidRDefault="00B061A2" w:rsidP="00B061A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Poziom KZGRL</w:t>
            </w:r>
          </w:p>
        </w:tc>
      </w:tr>
      <w:tr w:rsidR="00066E2B" w:rsidRPr="00B061A2" w14:paraId="0D610CD8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0E070C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Bojanowo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313266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C674122" w14:textId="5B8BA30D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35,67%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03A732A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56071A43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36743D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Gostyń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1623B9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76548B3" w14:textId="37F52F47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41,30%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3A2C25C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51FECBC6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876A2F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Jutrosin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0171DB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1799DCC" w14:textId="712602E7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41,82%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1A780A3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0B16FC13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DC4D9C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Krobia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9A3BFA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3FBCBA7" w14:textId="7093B579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36,39%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DC0735F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33ABD835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D1226C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Krzemieniewo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224194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A3ABB62" w14:textId="0D64EBF6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35,00%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A3378BD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47BD9BE6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923228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Krzywiń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B1E9F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2F2776D" w14:textId="33A2F39F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42,64%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ADC7D3F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0B6293B2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12A15E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Leszno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C572AE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2CD6DC1" w14:textId="0F1202E5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31,22%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DF8585D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4BDC807B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C8D812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Lipno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162486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783F76D" w14:textId="16C09D28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30,65%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CB80D21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3F013470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39D230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Miejska Górka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415DAA" w14:textId="075E643C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sz w:val="24"/>
                <w:szCs w:val="24"/>
                <w:lang w:eastAsia="pl-PL"/>
              </w:rPr>
              <w:t>3</w:t>
            </w:r>
            <w:r w:rsidRPr="00734357">
              <w:rPr>
                <w:rFonts w:ascii="Calibri" w:eastAsia="Times New Roman" w:hAnsi="Calibri" w:cs="Calibri"/>
                <w:b w:val="0"/>
                <w:sz w:val="24"/>
                <w:szCs w:val="24"/>
                <w:lang w:eastAsia="pl-PL"/>
              </w:rPr>
              <w:t>5%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4B347FB" w14:textId="6A9916B5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38,93%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CDD4087" w14:textId="0EA5664A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734357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>6</w:t>
            </w:r>
            <w:r w:rsidRPr="00734357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>70</w:t>
            </w:r>
            <w:r w:rsidRPr="00734357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>%</w:t>
            </w:r>
          </w:p>
        </w:tc>
      </w:tr>
      <w:tr w:rsidR="00066E2B" w:rsidRPr="00B061A2" w14:paraId="4A926EBF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458BC6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 xml:space="preserve"> Osieczna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0FF1AB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15B6CC38" w14:textId="0D3CA3C9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48,49%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0C5426F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4D4725EE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AF67BB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Pakosław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2B62AC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D75567F" w14:textId="1AF55D00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46,28%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9842333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15194E0C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870376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Pępowo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9CA433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7542CAB" w14:textId="076605EC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42,19%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3426494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73284995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D3D264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Pogorzela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3B0A5E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7F0968EC" w14:textId="7BDBAC44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36,34%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70B2F74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1563A06A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9BCE2A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Poniec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4116F8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31B0FB9" w14:textId="246E9AD3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35,79%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036E7B3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15698705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0DB995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Rawicz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955002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A2B567C" w14:textId="399AF83C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37,03%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BA1B354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79FCE7B2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6D74B4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Rydzyna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22E578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7BCA22C1" w14:textId="5B197984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31,58%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4A4311D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220354BE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18069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Śmigiel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B839F3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993F838" w14:textId="6C20C5D1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40,72%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CA6471F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53810D8D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D6C6C0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Święciechowa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93A9C2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1E47AFA" w14:textId="20CDF760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29,52%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54E9A45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66E2B" w:rsidRPr="00B061A2" w14:paraId="09632974" w14:textId="77777777" w:rsidTr="00AA6C60">
        <w:trPr>
          <w:trHeight w:val="360"/>
          <w:jc w:val="center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F1B4D0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Wijewo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B25A32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hideMark/>
          </w:tcPr>
          <w:p w14:paraId="543AE058" w14:textId="15720269" w:rsidR="00066E2B" w:rsidRPr="00066E2B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sz w:val="20"/>
                <w:szCs w:val="16"/>
                <w:lang w:eastAsia="pl-PL"/>
              </w:rPr>
            </w:pPr>
            <w:r w:rsidRPr="00066E2B">
              <w:rPr>
                <w:b w:val="0"/>
                <w:bCs/>
                <w:sz w:val="20"/>
                <w:szCs w:val="16"/>
              </w:rPr>
              <w:t>41,39%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1BD61F0" w14:textId="77777777" w:rsidR="00066E2B" w:rsidRPr="00B061A2" w:rsidRDefault="00066E2B" w:rsidP="00066E2B">
            <w:pPr>
              <w:spacing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</w:pPr>
            <w:r w:rsidRPr="00B061A2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 </w:t>
            </w:r>
          </w:p>
        </w:tc>
      </w:tr>
    </w:tbl>
    <w:p w14:paraId="3C3A04F5" w14:textId="77777777" w:rsidR="008058AF" w:rsidRDefault="008058AF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</w:p>
    <w:p w14:paraId="18DCFF3A" w14:textId="31093CE7" w:rsidR="00B061A2" w:rsidRDefault="007D2B7F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>Pomimo uzyskania za 202</w:t>
      </w:r>
      <w:r w:rsidR="00D50647">
        <w:rPr>
          <w:rFonts w:cs="Arial"/>
          <w:b w:val="0"/>
          <w:bCs/>
          <w:sz w:val="24"/>
          <w:szCs w:val="24"/>
        </w:rPr>
        <w:t>3</w:t>
      </w:r>
      <w:r>
        <w:rPr>
          <w:rFonts w:cs="Arial"/>
          <w:b w:val="0"/>
          <w:bCs/>
          <w:sz w:val="24"/>
          <w:szCs w:val="24"/>
        </w:rPr>
        <w:t xml:space="preserve"> rok wymaganego poziomu z „zapasem” Związek prowadzi działania mające zwiększyć masę prawidłowo wysegregowanych odpadów komunalnych przez właścicieli nieruchomości, a co za tym idzie masę odpadów, które mogą zostać poddane recyklingowi.</w:t>
      </w:r>
    </w:p>
    <w:p w14:paraId="71380DD6" w14:textId="01A9C6DF" w:rsidR="007D2B7F" w:rsidRDefault="007D2B7F" w:rsidP="001F789A">
      <w:pPr>
        <w:ind w:left="709"/>
        <w:contextualSpacing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lastRenderedPageBreak/>
        <w:t>Wymagane poziomy wzrastają w kolejnych latach znacząco (</w:t>
      </w:r>
      <w:r w:rsidR="00D50647">
        <w:rPr>
          <w:rFonts w:cs="Arial"/>
          <w:b w:val="0"/>
          <w:bCs/>
          <w:sz w:val="24"/>
          <w:szCs w:val="24"/>
        </w:rPr>
        <w:t>4</w:t>
      </w:r>
      <w:r>
        <w:rPr>
          <w:rFonts w:cs="Arial"/>
          <w:b w:val="0"/>
          <w:bCs/>
          <w:sz w:val="24"/>
          <w:szCs w:val="24"/>
        </w:rPr>
        <w:t>5% - 202</w:t>
      </w:r>
      <w:r w:rsidR="00D50647">
        <w:rPr>
          <w:rFonts w:cs="Arial"/>
          <w:b w:val="0"/>
          <w:bCs/>
          <w:sz w:val="24"/>
          <w:szCs w:val="24"/>
        </w:rPr>
        <w:t>4</w:t>
      </w:r>
      <w:r>
        <w:rPr>
          <w:rFonts w:cs="Arial"/>
          <w:b w:val="0"/>
          <w:bCs/>
          <w:sz w:val="24"/>
          <w:szCs w:val="24"/>
        </w:rPr>
        <w:t xml:space="preserve"> r., 55% - 2025 r.) zatem tylko ciągłość prowadzenia działań na rzecz zwiększenia masy prawidłowo wysegregowanych odpadów może </w:t>
      </w:r>
      <w:r w:rsidR="00D14999">
        <w:rPr>
          <w:rFonts w:cs="Arial"/>
          <w:b w:val="0"/>
          <w:bCs/>
          <w:sz w:val="24"/>
          <w:szCs w:val="24"/>
        </w:rPr>
        <w:t>dać oczekiwany efekt. Do działań tych należą:</w:t>
      </w:r>
    </w:p>
    <w:p w14:paraId="0E77CCAC" w14:textId="51C79D5A" w:rsidR="00D14999" w:rsidRDefault="00D14999" w:rsidP="00DC7FF3">
      <w:pPr>
        <w:pStyle w:val="Akapitzlist"/>
        <w:numPr>
          <w:ilvl w:val="0"/>
          <w:numId w:val="43"/>
        </w:numPr>
        <w:ind w:left="1276" w:hanging="425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Edukacja ekologiczna, o której mowa na </w:t>
      </w:r>
      <w:r w:rsidRPr="006A784B">
        <w:rPr>
          <w:rFonts w:cs="Arial"/>
          <w:b w:val="0"/>
          <w:bCs/>
          <w:sz w:val="24"/>
          <w:szCs w:val="24"/>
        </w:rPr>
        <w:t>stronie 3</w:t>
      </w:r>
      <w:r w:rsidR="006A784B" w:rsidRPr="006A784B">
        <w:rPr>
          <w:rFonts w:cs="Arial"/>
          <w:b w:val="0"/>
          <w:bCs/>
          <w:sz w:val="24"/>
          <w:szCs w:val="24"/>
        </w:rPr>
        <w:t>7</w:t>
      </w:r>
      <w:r w:rsidRPr="006A784B">
        <w:rPr>
          <w:rFonts w:cs="Arial"/>
          <w:b w:val="0"/>
          <w:bCs/>
          <w:sz w:val="24"/>
          <w:szCs w:val="24"/>
        </w:rPr>
        <w:t>.</w:t>
      </w:r>
    </w:p>
    <w:p w14:paraId="24F394C3" w14:textId="17825FF9" w:rsidR="00D14999" w:rsidRDefault="00D14999" w:rsidP="00DC7FF3">
      <w:pPr>
        <w:pStyle w:val="Akapitzlist"/>
        <w:numPr>
          <w:ilvl w:val="0"/>
          <w:numId w:val="43"/>
        </w:numPr>
        <w:ind w:left="1276" w:hanging="425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>Kontrole prawidłowej segregacji prowadzone zgodnie z zapisami szczegółowego opisu przedmiotu zamówienia, które przekładają się na decyzje określające podwyższoną stawkę opłaty za gospodarowanie odpadami komunalnymi.              W 202</w:t>
      </w:r>
      <w:r w:rsidR="00846CD7">
        <w:rPr>
          <w:rFonts w:cs="Arial"/>
          <w:b w:val="0"/>
          <w:bCs/>
          <w:sz w:val="24"/>
          <w:szCs w:val="24"/>
        </w:rPr>
        <w:t>3</w:t>
      </w:r>
      <w:r>
        <w:rPr>
          <w:rFonts w:cs="Arial"/>
          <w:b w:val="0"/>
          <w:bCs/>
          <w:sz w:val="24"/>
          <w:szCs w:val="24"/>
        </w:rPr>
        <w:t xml:space="preserve"> r. wszczęto </w:t>
      </w:r>
      <w:r w:rsidR="00846CD7">
        <w:rPr>
          <w:rFonts w:cs="Arial"/>
          <w:b w:val="0"/>
          <w:bCs/>
          <w:sz w:val="24"/>
          <w:szCs w:val="24"/>
        </w:rPr>
        <w:t>186</w:t>
      </w:r>
      <w:r>
        <w:rPr>
          <w:rFonts w:cs="Arial"/>
          <w:b w:val="0"/>
          <w:bCs/>
          <w:sz w:val="24"/>
          <w:szCs w:val="24"/>
        </w:rPr>
        <w:t xml:space="preserve"> postępowań dotyczących naliczenia wyższej opłaty.</w:t>
      </w:r>
    </w:p>
    <w:p w14:paraId="1E510E08" w14:textId="204C5FED" w:rsidR="00D132D9" w:rsidRDefault="00C169EE" w:rsidP="00D132D9">
      <w:pPr>
        <w:pStyle w:val="Akapitzlist"/>
        <w:ind w:left="1276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Przeprowadzono również prewencyjne kontrole prowadzenia segregacji odpadów komunalnych </w:t>
      </w:r>
      <w:r w:rsidR="006009CD">
        <w:rPr>
          <w:rFonts w:cs="Arial"/>
          <w:b w:val="0"/>
          <w:bCs/>
          <w:sz w:val="24"/>
          <w:szCs w:val="24"/>
        </w:rPr>
        <w:t>na terenie nieruchomości</w:t>
      </w:r>
      <w:r w:rsidR="006009CD" w:rsidRPr="00AD1B4A">
        <w:rPr>
          <w:rFonts w:cs="Arial"/>
          <w:b w:val="0"/>
          <w:bCs/>
          <w:color w:val="1F497D"/>
          <w:sz w:val="24"/>
          <w:szCs w:val="24"/>
        </w:rPr>
        <w:t xml:space="preserve"> wielolokalowych.</w:t>
      </w:r>
      <w:r w:rsidR="006009CD">
        <w:rPr>
          <w:rFonts w:cs="Arial"/>
          <w:b w:val="0"/>
          <w:bCs/>
          <w:sz w:val="24"/>
          <w:szCs w:val="24"/>
        </w:rPr>
        <w:t xml:space="preserve"> Niestety przeprowadzone kontrole wykazały liczne nieprawidłowości w segregowaniu odpadów komunalnych</w:t>
      </w:r>
      <w:r w:rsidR="00F8385F">
        <w:rPr>
          <w:rFonts w:cs="Arial"/>
          <w:b w:val="0"/>
          <w:bCs/>
          <w:sz w:val="24"/>
          <w:szCs w:val="24"/>
        </w:rPr>
        <w:t xml:space="preserve"> przez mieszkańców nieruchomości wielolokalowych. </w:t>
      </w:r>
    </w:p>
    <w:p w14:paraId="2F9ED21C" w14:textId="77777777" w:rsidR="00D14999" w:rsidRDefault="00D14999" w:rsidP="00DC7FF3">
      <w:pPr>
        <w:pStyle w:val="Akapitzlist"/>
        <w:numPr>
          <w:ilvl w:val="0"/>
          <w:numId w:val="43"/>
        </w:numPr>
        <w:ind w:left="1276" w:hanging="425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>P</w:t>
      </w:r>
      <w:r w:rsidR="00344556" w:rsidRPr="00D14999">
        <w:rPr>
          <w:rFonts w:cs="Arial"/>
          <w:b w:val="0"/>
          <w:bCs/>
          <w:sz w:val="24"/>
          <w:szCs w:val="24"/>
        </w:rPr>
        <w:t>ostępowania dotyczące nieosiągnięcia wymaganych poziomów</w:t>
      </w:r>
      <w:r w:rsidR="00815B77" w:rsidRPr="00D14999">
        <w:rPr>
          <w:rFonts w:cs="Arial"/>
          <w:b w:val="0"/>
          <w:bCs/>
          <w:sz w:val="24"/>
          <w:szCs w:val="24"/>
        </w:rPr>
        <w:t xml:space="preserve"> przez podmioty odbierające odpady na podstawie umowy z właścicielem nieruchomości. Zgodnie z </w:t>
      </w:r>
      <w:r w:rsidR="00051C05">
        <w:rPr>
          <w:rFonts w:cs="Arial"/>
          <w:b w:val="0"/>
          <w:bCs/>
          <w:sz w:val="24"/>
          <w:szCs w:val="24"/>
        </w:rPr>
        <w:t>art</w:t>
      </w:r>
      <w:r w:rsidR="00815B77" w:rsidRPr="00D14999">
        <w:rPr>
          <w:rFonts w:cs="Arial"/>
          <w:b w:val="0"/>
          <w:bCs/>
          <w:sz w:val="24"/>
          <w:szCs w:val="24"/>
        </w:rPr>
        <w:t xml:space="preserve">. 9g ustawy o utrzymaniu czystości i porządku w gminie podmioty odbierające odpady komunalne na podstawie umowy z właścicielem nieruchomości zobowiązane są do osiągnięcia określonych ustawą poziomów. </w:t>
      </w:r>
      <w:r w:rsidR="009A158B" w:rsidRPr="00D14999">
        <w:rPr>
          <w:rFonts w:cs="Arial"/>
          <w:b w:val="0"/>
          <w:bCs/>
          <w:sz w:val="24"/>
          <w:szCs w:val="24"/>
        </w:rPr>
        <w:t xml:space="preserve">Jeżeli przedsiębiorca nie spełni tego obowiązku </w:t>
      </w:r>
      <w:r w:rsidR="00CE5D20" w:rsidRPr="00D14999">
        <w:rPr>
          <w:rFonts w:cs="Arial"/>
          <w:b w:val="0"/>
          <w:bCs/>
          <w:sz w:val="24"/>
          <w:szCs w:val="24"/>
        </w:rPr>
        <w:t xml:space="preserve">podlega karze pieniężnej, którą decyzją administracyjną nakłada </w:t>
      </w:r>
      <w:r w:rsidR="00E67409" w:rsidRPr="00D14999">
        <w:rPr>
          <w:rFonts w:cs="Arial"/>
          <w:b w:val="0"/>
          <w:bCs/>
          <w:sz w:val="24"/>
          <w:szCs w:val="24"/>
        </w:rPr>
        <w:t xml:space="preserve">Zarząd KZGRL. </w:t>
      </w:r>
    </w:p>
    <w:p w14:paraId="7AEF4AC5" w14:textId="03498AD9" w:rsidR="00D14999" w:rsidRDefault="00E67409" w:rsidP="00D3140E">
      <w:pPr>
        <w:pStyle w:val="Akapitzlist"/>
        <w:ind w:left="1276"/>
        <w:jc w:val="both"/>
        <w:rPr>
          <w:rFonts w:cs="Arial"/>
          <w:b w:val="0"/>
          <w:bCs/>
          <w:sz w:val="24"/>
          <w:szCs w:val="24"/>
        </w:rPr>
      </w:pPr>
      <w:r w:rsidRPr="00D14999">
        <w:rPr>
          <w:rFonts w:cs="Arial"/>
          <w:b w:val="0"/>
          <w:bCs/>
          <w:sz w:val="24"/>
          <w:szCs w:val="24"/>
        </w:rPr>
        <w:t xml:space="preserve">KZGRL w 2021 r. wszczął </w:t>
      </w:r>
      <w:r w:rsidR="00361B5A" w:rsidRPr="00D14999">
        <w:rPr>
          <w:rFonts w:cs="Arial"/>
          <w:b w:val="0"/>
          <w:bCs/>
          <w:sz w:val="24"/>
          <w:szCs w:val="24"/>
        </w:rPr>
        <w:t xml:space="preserve">29 </w:t>
      </w:r>
      <w:r w:rsidRPr="00D14999">
        <w:rPr>
          <w:rFonts w:cs="Arial"/>
          <w:b w:val="0"/>
          <w:bCs/>
          <w:sz w:val="24"/>
          <w:szCs w:val="24"/>
        </w:rPr>
        <w:t>postępowa</w:t>
      </w:r>
      <w:r w:rsidR="00361B5A" w:rsidRPr="00D14999">
        <w:rPr>
          <w:rFonts w:cs="Arial"/>
          <w:b w:val="0"/>
          <w:bCs/>
          <w:sz w:val="24"/>
          <w:szCs w:val="24"/>
        </w:rPr>
        <w:t>ń</w:t>
      </w:r>
      <w:r w:rsidRPr="00D14999">
        <w:rPr>
          <w:rFonts w:cs="Arial"/>
          <w:b w:val="0"/>
          <w:bCs/>
          <w:sz w:val="24"/>
          <w:szCs w:val="24"/>
        </w:rPr>
        <w:t xml:space="preserve"> administracyjn</w:t>
      </w:r>
      <w:r w:rsidR="00361B5A" w:rsidRPr="00D14999">
        <w:rPr>
          <w:rFonts w:cs="Arial"/>
          <w:b w:val="0"/>
          <w:bCs/>
          <w:sz w:val="24"/>
          <w:szCs w:val="24"/>
        </w:rPr>
        <w:t>ych</w:t>
      </w:r>
      <w:r w:rsidRPr="00D14999">
        <w:rPr>
          <w:rFonts w:cs="Arial"/>
          <w:b w:val="0"/>
          <w:bCs/>
          <w:sz w:val="24"/>
          <w:szCs w:val="24"/>
        </w:rPr>
        <w:t xml:space="preserve"> wobec 8 podmiotów, które nie osiągnęły odpowiedniego poziomu przygotowania do ponownego użycia i recyklingu następujących</w:t>
      </w:r>
      <w:r w:rsidR="00361B5A" w:rsidRPr="00D14999">
        <w:rPr>
          <w:rFonts w:cs="Arial"/>
          <w:b w:val="0"/>
          <w:bCs/>
          <w:sz w:val="24"/>
          <w:szCs w:val="24"/>
        </w:rPr>
        <w:t xml:space="preserve"> frakcji odpadów komunalnych: papieru, metali, tworzyw sztucznych i szkła za 2020 rok. 6 postępowań zostało zakończonych – przedsiębiorcy wpłacili </w:t>
      </w:r>
      <w:r w:rsidR="00C7715A" w:rsidRPr="00D14999">
        <w:rPr>
          <w:rFonts w:cs="Arial"/>
          <w:b w:val="0"/>
          <w:bCs/>
          <w:sz w:val="24"/>
          <w:szCs w:val="24"/>
        </w:rPr>
        <w:t xml:space="preserve">kary pieniężne, natomiast pozostałe postępowania są </w:t>
      </w:r>
      <w:r w:rsidR="004B02D5">
        <w:rPr>
          <w:rFonts w:cs="Arial"/>
          <w:b w:val="0"/>
          <w:bCs/>
          <w:sz w:val="24"/>
          <w:szCs w:val="24"/>
        </w:rPr>
        <w:t xml:space="preserve">       </w:t>
      </w:r>
      <w:r w:rsidR="00923AEE">
        <w:rPr>
          <w:rFonts w:cs="Arial"/>
          <w:b w:val="0"/>
          <w:bCs/>
          <w:sz w:val="24"/>
          <w:szCs w:val="24"/>
        </w:rPr>
        <w:t xml:space="preserve">w dalszym ciągu </w:t>
      </w:r>
      <w:r w:rsidR="00C7715A" w:rsidRPr="00D14999">
        <w:rPr>
          <w:rFonts w:cs="Arial"/>
          <w:b w:val="0"/>
          <w:bCs/>
          <w:sz w:val="24"/>
          <w:szCs w:val="24"/>
        </w:rPr>
        <w:t>w toku w związku z tym, że przedsiębiorcy odwołali się od decyzji do Samorządowego Kolegium Odwoławczego, a następnie do Wojewódzkiego Sądu Administracyjnego.</w:t>
      </w:r>
      <w:r w:rsidR="00923AEE">
        <w:rPr>
          <w:rFonts w:cs="Arial"/>
          <w:b w:val="0"/>
          <w:bCs/>
          <w:sz w:val="24"/>
          <w:szCs w:val="24"/>
        </w:rPr>
        <w:t xml:space="preserve"> W 2023 r. zostało wszczętych 5 postępowań administracyjnych wobec podmiotów, które nie osiągnęły odpowiedniego poziomu przygotowania do ponownego użycia i recyklingu odpadów komunalnych za 2021 rok. Postępowania są na etapie wydania decyzji administracyjnych, od których przysługuje możliwość odwołania do Samorządowego Kolegium Odwoławczego.</w:t>
      </w:r>
    </w:p>
    <w:p w14:paraId="4D688783" w14:textId="77777777" w:rsidR="00690CBE" w:rsidRDefault="00690CBE" w:rsidP="00D3140E">
      <w:pPr>
        <w:pStyle w:val="Akapitzlist"/>
        <w:ind w:left="1276"/>
        <w:jc w:val="both"/>
        <w:rPr>
          <w:rFonts w:cs="Arial"/>
          <w:b w:val="0"/>
          <w:bCs/>
          <w:sz w:val="24"/>
          <w:szCs w:val="24"/>
        </w:rPr>
      </w:pPr>
    </w:p>
    <w:p w14:paraId="759C7813" w14:textId="7142173E" w:rsidR="00690CBE" w:rsidRPr="00D3140E" w:rsidRDefault="00690CBE" w:rsidP="00D3140E">
      <w:pPr>
        <w:pStyle w:val="Akapitzlist"/>
        <w:ind w:left="1276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W 2023 r. Komunalny Związek Gmin Regionu Leszczyńskiego został uhonorowany </w:t>
      </w:r>
      <w:r w:rsidR="00C55D29">
        <w:rPr>
          <w:rFonts w:cs="Arial"/>
          <w:b w:val="0"/>
          <w:bCs/>
          <w:sz w:val="24"/>
          <w:szCs w:val="24"/>
        </w:rPr>
        <w:t xml:space="preserve">nagrodą w konkursie Puchar Recyklingu w kategorii </w:t>
      </w:r>
      <w:proofErr w:type="spellStart"/>
      <w:r w:rsidR="00C55D29">
        <w:rPr>
          <w:rFonts w:cs="Arial"/>
          <w:b w:val="0"/>
          <w:bCs/>
          <w:sz w:val="24"/>
          <w:szCs w:val="24"/>
        </w:rPr>
        <w:t>Ekosynergia</w:t>
      </w:r>
      <w:proofErr w:type="spellEnd"/>
      <w:r w:rsidR="00C55D29">
        <w:rPr>
          <w:rFonts w:cs="Arial"/>
          <w:b w:val="0"/>
          <w:bCs/>
          <w:sz w:val="24"/>
          <w:szCs w:val="24"/>
        </w:rPr>
        <w:t xml:space="preserve">. Nagroda jest przyznawana najlepszemu związkowi międzygminnemu za wybitne osiągnięcia w zakresie gospodarki odpadami. </w:t>
      </w:r>
      <w:r w:rsidR="00F60A4B">
        <w:rPr>
          <w:rFonts w:cs="Arial"/>
          <w:b w:val="0"/>
          <w:bCs/>
          <w:sz w:val="24"/>
          <w:szCs w:val="24"/>
        </w:rPr>
        <w:t>Ponadto Związek został również wyróżniony za prowadzone działania edukacyjne</w:t>
      </w:r>
      <w:r w:rsidR="00D132D9">
        <w:rPr>
          <w:rFonts w:cs="Arial"/>
          <w:b w:val="0"/>
          <w:bCs/>
          <w:sz w:val="24"/>
          <w:szCs w:val="24"/>
        </w:rPr>
        <w:t>.</w:t>
      </w:r>
    </w:p>
    <w:p w14:paraId="49145629" w14:textId="77777777" w:rsidR="00D14999" w:rsidRPr="00D14999" w:rsidRDefault="00D14999" w:rsidP="00D14999">
      <w:pPr>
        <w:pStyle w:val="Akapitzlist"/>
        <w:ind w:left="1276"/>
        <w:jc w:val="both"/>
        <w:rPr>
          <w:rFonts w:cs="Arial"/>
          <w:b w:val="0"/>
          <w:bCs/>
          <w:sz w:val="24"/>
          <w:szCs w:val="24"/>
        </w:rPr>
      </w:pPr>
    </w:p>
    <w:p w14:paraId="2C3A40A2" w14:textId="77777777" w:rsidR="00B408AF" w:rsidRDefault="00B408AF" w:rsidP="00BF3271">
      <w:pPr>
        <w:pStyle w:val="Styl3"/>
      </w:pPr>
      <w:bookmarkStart w:id="67" w:name="_Toc165297003"/>
      <w:r>
        <w:lastRenderedPageBreak/>
        <w:t>Analiza finansowa systemu gospodarowania odpadami</w:t>
      </w:r>
      <w:bookmarkEnd w:id="67"/>
    </w:p>
    <w:p w14:paraId="51CE433E" w14:textId="77777777" w:rsidR="00151161" w:rsidRPr="00AD1B4A" w:rsidRDefault="00151161" w:rsidP="003B33D8">
      <w:pPr>
        <w:ind w:left="709"/>
        <w:jc w:val="both"/>
        <w:rPr>
          <w:b w:val="0"/>
          <w:bCs/>
          <w:color w:val="1F497D"/>
          <w:sz w:val="24"/>
          <w:szCs w:val="24"/>
        </w:rPr>
      </w:pPr>
      <w:r w:rsidRPr="00AD1B4A">
        <w:rPr>
          <w:rFonts w:cs="Arial"/>
          <w:b w:val="0"/>
          <w:bCs/>
          <w:color w:val="1F497D"/>
          <w:sz w:val="24"/>
          <w:szCs w:val="24"/>
        </w:rPr>
        <w:t>Związek</w:t>
      </w:r>
      <w:bookmarkStart w:id="68" w:name="_Toc402162790"/>
      <w:r w:rsidRPr="00AD1B4A">
        <w:rPr>
          <w:rFonts w:cs="Arial"/>
          <w:b w:val="0"/>
          <w:bCs/>
          <w:color w:val="1F497D"/>
          <w:sz w:val="24"/>
          <w:szCs w:val="24"/>
        </w:rPr>
        <w:t xml:space="preserve"> </w:t>
      </w:r>
      <w:bookmarkEnd w:id="68"/>
      <w:r w:rsidRPr="00AD1B4A">
        <w:rPr>
          <w:b w:val="0"/>
          <w:bCs/>
          <w:color w:val="1F497D"/>
          <w:sz w:val="24"/>
          <w:szCs w:val="24"/>
        </w:rPr>
        <w:t>ustalił uchwałą Zgromadzenia stawkę i metodę naliczania opłaty za odbieranie odpadów, a także tryb, sposób i częstotliwość jej wnoszenia. Opłata ta wnoszona jest przez właścicieli nieruchomości, na których powstają odpady komunalne na rzecz Komunalnego Związku Gmin Regionu Leszczyńskiego, który w zamian zapewnia odbieranie i zagospodarowanie odpadów.</w:t>
      </w:r>
    </w:p>
    <w:p w14:paraId="70F68ACC" w14:textId="77777777" w:rsidR="00151161" w:rsidRPr="00AD1B4A" w:rsidRDefault="00151161" w:rsidP="00DC7FF3">
      <w:pPr>
        <w:pStyle w:val="Akapitzlist"/>
        <w:numPr>
          <w:ilvl w:val="0"/>
          <w:numId w:val="41"/>
        </w:numPr>
        <w:ind w:left="1276" w:hanging="425"/>
        <w:jc w:val="both"/>
        <w:rPr>
          <w:b w:val="0"/>
          <w:bCs/>
          <w:color w:val="1F497D"/>
          <w:sz w:val="24"/>
          <w:szCs w:val="24"/>
        </w:rPr>
      </w:pPr>
      <w:r w:rsidRPr="00AD1B4A">
        <w:rPr>
          <w:b w:val="0"/>
          <w:bCs/>
          <w:color w:val="1F497D"/>
          <w:sz w:val="24"/>
          <w:szCs w:val="24"/>
        </w:rPr>
        <w:t>Dochody</w:t>
      </w:r>
    </w:p>
    <w:p w14:paraId="3D3795D1" w14:textId="7541A640" w:rsidR="003B33D8" w:rsidRPr="00AD1B4A" w:rsidRDefault="003B33D8" w:rsidP="003B33D8">
      <w:pPr>
        <w:pStyle w:val="Akapitzlist"/>
        <w:ind w:left="1276"/>
        <w:jc w:val="both"/>
        <w:rPr>
          <w:b w:val="0"/>
          <w:bCs/>
          <w:color w:val="1F497D"/>
          <w:sz w:val="24"/>
          <w:szCs w:val="24"/>
        </w:rPr>
      </w:pPr>
      <w:r w:rsidRPr="00AD1B4A">
        <w:rPr>
          <w:b w:val="0"/>
          <w:bCs/>
          <w:color w:val="1F497D"/>
          <w:sz w:val="24"/>
          <w:szCs w:val="24"/>
        </w:rPr>
        <w:t>Dochód</w:t>
      </w:r>
      <w:r w:rsidR="00151161" w:rsidRPr="00AD1B4A">
        <w:rPr>
          <w:b w:val="0"/>
          <w:bCs/>
          <w:color w:val="1F497D"/>
          <w:sz w:val="24"/>
          <w:szCs w:val="24"/>
        </w:rPr>
        <w:t xml:space="preserve"> Komunalnego Związku Gmin Regionu Leszczyńskiego uzyskany z opłat za gospodarowanie odpadami, kar od firm wynikających z nieprawidłowego odbioru odpadów, odsetek, wyegzekwowanych należności z lat ubiegłych oraz pozostałych dochodów w 202</w:t>
      </w:r>
      <w:r w:rsidR="00AD1B4A" w:rsidRPr="00AD1B4A">
        <w:rPr>
          <w:b w:val="0"/>
          <w:bCs/>
          <w:color w:val="1F497D"/>
          <w:sz w:val="24"/>
          <w:szCs w:val="24"/>
        </w:rPr>
        <w:t>3</w:t>
      </w:r>
      <w:r w:rsidR="00151161" w:rsidRPr="00AD1B4A">
        <w:rPr>
          <w:b w:val="0"/>
          <w:bCs/>
          <w:color w:val="1F497D"/>
          <w:sz w:val="24"/>
          <w:szCs w:val="24"/>
        </w:rPr>
        <w:t xml:space="preserve"> roku stanowiły </w:t>
      </w:r>
      <w:r w:rsidR="00AD1B4A" w:rsidRPr="00AD1B4A">
        <w:rPr>
          <w:b w:val="0"/>
          <w:bCs/>
          <w:color w:val="1F497D"/>
          <w:sz w:val="24"/>
          <w:szCs w:val="24"/>
        </w:rPr>
        <w:t xml:space="preserve">93 449 845,09 </w:t>
      </w:r>
      <w:r w:rsidR="00151161" w:rsidRPr="00AD1B4A">
        <w:rPr>
          <w:b w:val="0"/>
          <w:bCs/>
          <w:color w:val="1F497D"/>
          <w:sz w:val="24"/>
          <w:szCs w:val="24"/>
        </w:rPr>
        <w:t>zł;</w:t>
      </w:r>
    </w:p>
    <w:p w14:paraId="187B475F" w14:textId="77777777" w:rsidR="00151161" w:rsidRPr="000272FB" w:rsidRDefault="00151161" w:rsidP="00DC7FF3">
      <w:pPr>
        <w:pStyle w:val="Akapitzlist"/>
        <w:numPr>
          <w:ilvl w:val="0"/>
          <w:numId w:val="41"/>
        </w:numPr>
        <w:ind w:left="1276" w:hanging="425"/>
        <w:jc w:val="both"/>
        <w:rPr>
          <w:b w:val="0"/>
          <w:bCs/>
          <w:color w:val="1F497D"/>
          <w:sz w:val="24"/>
          <w:szCs w:val="24"/>
        </w:rPr>
      </w:pPr>
      <w:r w:rsidRPr="000272FB">
        <w:rPr>
          <w:b w:val="0"/>
          <w:bCs/>
          <w:color w:val="1F497D"/>
          <w:sz w:val="24"/>
          <w:szCs w:val="24"/>
        </w:rPr>
        <w:t>Koszty</w:t>
      </w:r>
    </w:p>
    <w:p w14:paraId="4C6DD630" w14:textId="04BEFC9A" w:rsidR="00151161" w:rsidRPr="000272FB" w:rsidRDefault="00151161" w:rsidP="003B33D8">
      <w:pPr>
        <w:pStyle w:val="Akapitzlist"/>
        <w:ind w:left="1276"/>
        <w:jc w:val="both"/>
        <w:rPr>
          <w:b w:val="0"/>
          <w:bCs/>
          <w:color w:val="1F497D"/>
          <w:sz w:val="24"/>
          <w:szCs w:val="24"/>
        </w:rPr>
      </w:pPr>
      <w:r w:rsidRPr="000272FB">
        <w:rPr>
          <w:b w:val="0"/>
          <w:bCs/>
          <w:color w:val="1F497D"/>
          <w:sz w:val="24"/>
          <w:szCs w:val="24"/>
        </w:rPr>
        <w:t xml:space="preserve">Całkowite koszty poniesione na funkcjonowanie systemu gospodarki odpadami wyniosły </w:t>
      </w:r>
      <w:r w:rsidR="000272FB" w:rsidRPr="000272FB">
        <w:rPr>
          <w:b w:val="0"/>
          <w:bCs/>
          <w:color w:val="1F497D"/>
          <w:sz w:val="24"/>
          <w:szCs w:val="24"/>
        </w:rPr>
        <w:t>88 219 989,07</w:t>
      </w:r>
      <w:r w:rsidR="000272FB">
        <w:rPr>
          <w:b w:val="0"/>
          <w:bCs/>
          <w:color w:val="1F497D"/>
          <w:sz w:val="24"/>
          <w:szCs w:val="24"/>
        </w:rPr>
        <w:t xml:space="preserve"> zł</w:t>
      </w:r>
      <w:r w:rsidRPr="000272FB">
        <w:rPr>
          <w:b w:val="0"/>
          <w:bCs/>
          <w:color w:val="1F497D"/>
          <w:sz w:val="24"/>
          <w:szCs w:val="24"/>
        </w:rPr>
        <w:t xml:space="preserve">. W tym koszty zagospodarowania i odbioru odpadów stanowią </w:t>
      </w:r>
      <w:r w:rsidR="000272FB" w:rsidRPr="000272FB">
        <w:rPr>
          <w:b w:val="0"/>
          <w:bCs/>
          <w:color w:val="1F497D"/>
          <w:sz w:val="24"/>
          <w:szCs w:val="24"/>
        </w:rPr>
        <w:t>82 938 065,32 zł</w:t>
      </w:r>
      <w:r w:rsidRPr="000272FB">
        <w:rPr>
          <w:b w:val="0"/>
          <w:bCs/>
          <w:color w:val="1F497D"/>
          <w:sz w:val="24"/>
          <w:szCs w:val="24"/>
        </w:rPr>
        <w:t xml:space="preserve"> (Tabela 1</w:t>
      </w:r>
      <w:r w:rsidR="000272FB" w:rsidRPr="000272FB">
        <w:rPr>
          <w:b w:val="0"/>
          <w:bCs/>
          <w:color w:val="1F497D"/>
          <w:sz w:val="24"/>
          <w:szCs w:val="24"/>
        </w:rPr>
        <w:t>8</w:t>
      </w:r>
      <w:r w:rsidRPr="000272FB">
        <w:rPr>
          <w:b w:val="0"/>
          <w:bCs/>
          <w:color w:val="1F497D"/>
          <w:sz w:val="24"/>
          <w:szCs w:val="24"/>
        </w:rPr>
        <w:t xml:space="preserve">), koszty edukacji ekologicznej oraz koszty administracyjne to kwota </w:t>
      </w:r>
      <w:r w:rsidR="000272FB" w:rsidRPr="000272FB">
        <w:rPr>
          <w:b w:val="0"/>
          <w:bCs/>
          <w:color w:val="1F497D"/>
          <w:sz w:val="24"/>
          <w:szCs w:val="24"/>
        </w:rPr>
        <w:t xml:space="preserve">5 281 923,75 </w:t>
      </w:r>
      <w:r w:rsidRPr="000272FB">
        <w:rPr>
          <w:b w:val="0"/>
          <w:bCs/>
          <w:color w:val="1F497D"/>
          <w:sz w:val="24"/>
          <w:szCs w:val="24"/>
        </w:rPr>
        <w:t>zł.</w:t>
      </w:r>
    </w:p>
    <w:p w14:paraId="2CBEBEA3" w14:textId="77777777" w:rsidR="003B33D8" w:rsidRPr="000272FB" w:rsidRDefault="00151161" w:rsidP="003B33D8">
      <w:pPr>
        <w:pStyle w:val="Akapitzlist"/>
        <w:ind w:left="1276"/>
        <w:jc w:val="both"/>
        <w:rPr>
          <w:b w:val="0"/>
          <w:bCs/>
          <w:color w:val="1F497D"/>
          <w:sz w:val="24"/>
          <w:szCs w:val="24"/>
        </w:rPr>
      </w:pPr>
      <w:r w:rsidRPr="000272FB">
        <w:rPr>
          <w:b w:val="0"/>
          <w:bCs/>
          <w:color w:val="1F497D"/>
          <w:sz w:val="24"/>
          <w:szCs w:val="24"/>
        </w:rPr>
        <w:t xml:space="preserve">Zgodnie z </w:t>
      </w:r>
      <w:r w:rsidRPr="000272FB">
        <w:rPr>
          <w:b w:val="0"/>
          <w:bCs/>
          <w:i/>
          <w:iCs/>
          <w:color w:val="1F497D"/>
          <w:sz w:val="24"/>
          <w:szCs w:val="24"/>
        </w:rPr>
        <w:t>ustawą o utrzymaniu czystości i porządku w gminach</w:t>
      </w:r>
      <w:r w:rsidRPr="000272FB">
        <w:rPr>
          <w:b w:val="0"/>
          <w:bCs/>
          <w:color w:val="1F497D"/>
          <w:sz w:val="24"/>
          <w:szCs w:val="24"/>
        </w:rPr>
        <w:t xml:space="preserve"> środki uzyskane z opłaty za gospodarowanie odpadami komunalnymi mogą być wykorzystane wyłącznie na cele związane z funkcjonowaniem systemu gospodarowania odpadami komunalnymi tj.:</w:t>
      </w:r>
    </w:p>
    <w:p w14:paraId="2CA44CD5" w14:textId="77777777" w:rsidR="003B33D8" w:rsidRPr="000272FB" w:rsidRDefault="00151161" w:rsidP="00DC7FF3">
      <w:pPr>
        <w:pStyle w:val="Akapitzlist"/>
        <w:numPr>
          <w:ilvl w:val="0"/>
          <w:numId w:val="42"/>
        </w:numPr>
        <w:jc w:val="both"/>
        <w:rPr>
          <w:b w:val="0"/>
          <w:bCs/>
          <w:color w:val="1F497D"/>
          <w:sz w:val="24"/>
          <w:szCs w:val="24"/>
        </w:rPr>
      </w:pPr>
      <w:r w:rsidRPr="000272FB">
        <w:rPr>
          <w:b w:val="0"/>
          <w:bCs/>
          <w:color w:val="1F497D"/>
          <w:sz w:val="24"/>
          <w:szCs w:val="24"/>
        </w:rPr>
        <w:t>odbierania, transportu, zbierania, odzysku i unieszkodliwiania odpadów,</w:t>
      </w:r>
    </w:p>
    <w:p w14:paraId="36244426" w14:textId="77777777" w:rsidR="003B33D8" w:rsidRPr="000272FB" w:rsidRDefault="00151161" w:rsidP="00DC7FF3">
      <w:pPr>
        <w:pStyle w:val="Akapitzlist"/>
        <w:numPr>
          <w:ilvl w:val="0"/>
          <w:numId w:val="42"/>
        </w:numPr>
        <w:jc w:val="both"/>
        <w:rPr>
          <w:b w:val="0"/>
          <w:bCs/>
          <w:color w:val="1F497D"/>
          <w:sz w:val="24"/>
          <w:szCs w:val="24"/>
        </w:rPr>
      </w:pPr>
      <w:r w:rsidRPr="000272FB">
        <w:rPr>
          <w:b w:val="0"/>
          <w:bCs/>
          <w:color w:val="1F497D"/>
          <w:sz w:val="24"/>
          <w:szCs w:val="24"/>
        </w:rPr>
        <w:t>tworzenie i utrzymywanie punktów selektywnego zbierania odpadów komunalnych,</w:t>
      </w:r>
    </w:p>
    <w:p w14:paraId="28572532" w14:textId="77777777" w:rsidR="003B33D8" w:rsidRPr="000272FB" w:rsidRDefault="00151161" w:rsidP="00DC7FF3">
      <w:pPr>
        <w:pStyle w:val="Akapitzlist"/>
        <w:numPr>
          <w:ilvl w:val="0"/>
          <w:numId w:val="42"/>
        </w:numPr>
        <w:jc w:val="both"/>
        <w:rPr>
          <w:b w:val="0"/>
          <w:bCs/>
          <w:color w:val="1F497D"/>
          <w:sz w:val="24"/>
          <w:szCs w:val="24"/>
        </w:rPr>
      </w:pPr>
      <w:r w:rsidRPr="000272FB">
        <w:rPr>
          <w:b w:val="0"/>
          <w:bCs/>
          <w:color w:val="1F497D"/>
          <w:sz w:val="24"/>
          <w:szCs w:val="24"/>
        </w:rPr>
        <w:t>obsługi administracyjnej systemu,</w:t>
      </w:r>
    </w:p>
    <w:p w14:paraId="323ABC44" w14:textId="77777777" w:rsidR="002D20E6" w:rsidRPr="000272FB" w:rsidRDefault="00151161" w:rsidP="00DC7FF3">
      <w:pPr>
        <w:pStyle w:val="Akapitzlist"/>
        <w:numPr>
          <w:ilvl w:val="0"/>
          <w:numId w:val="42"/>
        </w:numPr>
        <w:jc w:val="both"/>
        <w:rPr>
          <w:b w:val="0"/>
          <w:bCs/>
          <w:color w:val="1F497D"/>
          <w:sz w:val="24"/>
          <w:szCs w:val="24"/>
        </w:rPr>
        <w:sectPr w:rsidR="002D20E6" w:rsidRPr="000272FB" w:rsidSect="000D2E3F">
          <w:pgSz w:w="11906" w:h="16838"/>
          <w:pgMar w:top="1418" w:right="1418" w:bottom="1418" w:left="1418" w:header="708" w:footer="708" w:gutter="0"/>
          <w:cols w:space="708"/>
          <w:docGrid w:linePitch="382"/>
        </w:sectPr>
      </w:pPr>
      <w:r w:rsidRPr="000272FB">
        <w:rPr>
          <w:b w:val="0"/>
          <w:bCs/>
          <w:color w:val="1F497D"/>
          <w:sz w:val="24"/>
          <w:szCs w:val="24"/>
        </w:rPr>
        <w:t xml:space="preserve">edukacji ekologicznej w zakresie prawidłowego postępowania </w:t>
      </w:r>
      <w:r w:rsidR="003B33D8" w:rsidRPr="000272FB">
        <w:rPr>
          <w:b w:val="0"/>
          <w:bCs/>
          <w:color w:val="1F497D"/>
          <w:sz w:val="24"/>
          <w:szCs w:val="24"/>
        </w:rPr>
        <w:t xml:space="preserve">                         </w:t>
      </w:r>
      <w:r w:rsidRPr="000272FB">
        <w:rPr>
          <w:b w:val="0"/>
          <w:bCs/>
          <w:color w:val="1F497D"/>
          <w:sz w:val="24"/>
          <w:szCs w:val="24"/>
        </w:rPr>
        <w:t>z odpadami komunalny</w:t>
      </w:r>
    </w:p>
    <w:p w14:paraId="15054F78" w14:textId="27C02AF9" w:rsidR="009D23B4" w:rsidRDefault="009D23B4" w:rsidP="009D23B4">
      <w:pPr>
        <w:pStyle w:val="Legenda"/>
        <w:keepNext/>
      </w:pPr>
      <w:r>
        <w:lastRenderedPageBreak/>
        <w:t xml:space="preserve"> </w:t>
      </w:r>
      <w:bookmarkStart w:id="69" w:name="_Toc165367639"/>
      <w:r w:rsidRPr="00AD1B4A">
        <w:rPr>
          <w:color w:val="1F497D"/>
        </w:rPr>
        <w:t xml:space="preserve">Tabela </w:t>
      </w:r>
      <w:r w:rsidRPr="00AD1B4A">
        <w:rPr>
          <w:color w:val="1F497D"/>
        </w:rPr>
        <w:fldChar w:fldCharType="begin"/>
      </w:r>
      <w:r w:rsidRPr="00AD1B4A">
        <w:rPr>
          <w:color w:val="1F497D"/>
        </w:rPr>
        <w:instrText xml:space="preserve"> SEQ Tabela \* ARABIC </w:instrText>
      </w:r>
      <w:r w:rsidRPr="00AD1B4A">
        <w:rPr>
          <w:color w:val="1F497D"/>
        </w:rPr>
        <w:fldChar w:fldCharType="separate"/>
      </w:r>
      <w:r w:rsidR="00BA5743">
        <w:rPr>
          <w:noProof/>
          <w:color w:val="1F497D"/>
        </w:rPr>
        <w:t>19</w:t>
      </w:r>
      <w:r w:rsidRPr="00AD1B4A">
        <w:rPr>
          <w:color w:val="1F497D"/>
        </w:rPr>
        <w:fldChar w:fldCharType="end"/>
      </w:r>
      <w:r w:rsidRPr="00AD1B4A">
        <w:rPr>
          <w:color w:val="1F497D"/>
        </w:rPr>
        <w:t xml:space="preserve"> Koszty systemu gospodarowania odpadami komunalnymi za 202</w:t>
      </w:r>
      <w:r w:rsidR="00891131">
        <w:rPr>
          <w:color w:val="1F497D"/>
        </w:rPr>
        <w:t>3</w:t>
      </w:r>
      <w:r w:rsidRPr="00AD1B4A">
        <w:rPr>
          <w:color w:val="1F497D"/>
        </w:rPr>
        <w:t xml:space="preserve"> rok</w:t>
      </w:r>
      <w:bookmarkEnd w:id="69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60"/>
        <w:gridCol w:w="885"/>
        <w:gridCol w:w="871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91"/>
        <w:gridCol w:w="891"/>
        <w:gridCol w:w="924"/>
      </w:tblGrid>
      <w:tr w:rsidR="00CD1AEA" w:rsidRPr="00CD1AEA" w14:paraId="1CF9EEF9" w14:textId="77777777" w:rsidTr="00804EA5">
        <w:trPr>
          <w:trHeight w:val="377"/>
        </w:trPr>
        <w:tc>
          <w:tcPr>
            <w:tcW w:w="5000" w:type="pct"/>
            <w:gridSpan w:val="1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9875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8"/>
                <w:szCs w:val="18"/>
                <w:lang w:eastAsia="pl-PL"/>
              </w:rPr>
              <w:t>Koszty gospodarowania odpadami komunalnymi w okresie I - XII 2023</w:t>
            </w:r>
          </w:p>
        </w:tc>
      </w:tr>
      <w:tr w:rsidR="00804EA5" w:rsidRPr="00CD1AEA" w14:paraId="03352C99" w14:textId="77777777" w:rsidTr="00804EA5">
        <w:trPr>
          <w:trHeight w:val="625"/>
        </w:trPr>
        <w:tc>
          <w:tcPr>
            <w:tcW w:w="623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17C2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Nazwa Kosztów</w:t>
            </w:r>
          </w:p>
        </w:tc>
        <w:tc>
          <w:tcPr>
            <w:tcW w:w="31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5D39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I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4254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II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5BB5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III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140E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IV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33276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V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3A538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VI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632B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VII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409AB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VIII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3BCA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IX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8990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X 2023</w:t>
            </w:r>
          </w:p>
        </w:tc>
        <w:tc>
          <w:tcPr>
            <w:tcW w:w="31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4476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XI 2023</w:t>
            </w:r>
          </w:p>
        </w:tc>
        <w:tc>
          <w:tcPr>
            <w:tcW w:w="31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4701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XII 2023</w:t>
            </w:r>
          </w:p>
        </w:tc>
        <w:tc>
          <w:tcPr>
            <w:tcW w:w="648" w:type="pct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E1B2B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 xml:space="preserve">Razem                                                        </w:t>
            </w:r>
          </w:p>
        </w:tc>
      </w:tr>
      <w:tr w:rsidR="00804EA5" w:rsidRPr="00CD1AEA" w14:paraId="4E16AE0C" w14:textId="77777777" w:rsidTr="00804EA5">
        <w:trPr>
          <w:trHeight w:val="437"/>
        </w:trPr>
        <w:tc>
          <w:tcPr>
            <w:tcW w:w="307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C933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Odbiór i zagospodarowanie odpadów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98B1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 xml:space="preserve"> I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8D7F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2 428 228,21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272A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2 136 687,42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4580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2 724 338,53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2517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2 651 956,63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C60B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2 903 438,90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6B9C1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2 509 011,83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0C4DA" w14:textId="418ABF4E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2 421 849,22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CD1B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2 666 665,60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5156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2 639 809,77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28FF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2 769 005,80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9F37D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2 663 490,45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EC68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2 510 674,96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2BA6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31 025 157,32 zł</w:t>
            </w:r>
          </w:p>
        </w:tc>
        <w:tc>
          <w:tcPr>
            <w:tcW w:w="3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6C6D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4"/>
                <w:szCs w:val="14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4"/>
                <w:szCs w:val="14"/>
                <w:lang w:eastAsia="pl-PL"/>
              </w:rPr>
              <w:t>66 477 152,75 zł</w:t>
            </w:r>
          </w:p>
        </w:tc>
      </w:tr>
      <w:tr w:rsidR="00804EA5" w:rsidRPr="00CD1AEA" w14:paraId="69DC4668" w14:textId="77777777" w:rsidTr="00804EA5">
        <w:trPr>
          <w:trHeight w:val="437"/>
        </w:trPr>
        <w:tc>
          <w:tcPr>
            <w:tcW w:w="307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FE5F0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51162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II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8DDB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1 006 045,73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E1B0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952 606,32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FD72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1 201 166,74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EA81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1 029 450,74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39D4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1 076 131,09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475B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927 623,32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5DD88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873 416,69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06646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943 766,87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06A4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917 446,20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A711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1 040 124,84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0B7B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1 162 846,10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51B8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1 041 719,15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E1CC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12 172 343,79 zł</w:t>
            </w:r>
          </w:p>
        </w:tc>
        <w:tc>
          <w:tcPr>
            <w:tcW w:w="3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BF1E49D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14"/>
                <w:szCs w:val="14"/>
                <w:lang w:eastAsia="pl-PL"/>
              </w:rPr>
            </w:pPr>
          </w:p>
        </w:tc>
      </w:tr>
      <w:tr w:rsidR="00804EA5" w:rsidRPr="00CD1AEA" w14:paraId="024077FD" w14:textId="77777777" w:rsidTr="00804EA5">
        <w:trPr>
          <w:trHeight w:val="437"/>
        </w:trPr>
        <w:tc>
          <w:tcPr>
            <w:tcW w:w="307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5E8C9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03B2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III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A936D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554 693,08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675EB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553 919,80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6907D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635 829,48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1D64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688 586,51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5B3C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743 276,74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F11F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661 831,02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20D4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513 805,90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4F62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687 445,92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3EBF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575 648,96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04C9B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582 357,17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7A308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753 020,06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66A1B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597 030,16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185E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7 547 444,80 zł</w:t>
            </w:r>
          </w:p>
        </w:tc>
        <w:tc>
          <w:tcPr>
            <w:tcW w:w="3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F8B68CD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14"/>
                <w:szCs w:val="14"/>
                <w:lang w:eastAsia="pl-PL"/>
              </w:rPr>
            </w:pPr>
          </w:p>
        </w:tc>
      </w:tr>
      <w:tr w:rsidR="00804EA5" w:rsidRPr="00CD1AEA" w14:paraId="7292B24A" w14:textId="77777777" w:rsidTr="00804EA5">
        <w:trPr>
          <w:trHeight w:val="437"/>
        </w:trPr>
        <w:tc>
          <w:tcPr>
            <w:tcW w:w="307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7CD85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4526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IV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9A67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348 606,94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3D86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303 535,44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2CC9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355 703,07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0053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324 846,42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4DD9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416 339,49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5655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259 694,37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E582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259 519,13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8D949" w14:textId="461CFE65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298 202,99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4AEC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348 644,63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2837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309 918,37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9CD9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325 056,52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0C23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310 078,54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89AC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3 860 145,91 zł</w:t>
            </w:r>
          </w:p>
        </w:tc>
        <w:tc>
          <w:tcPr>
            <w:tcW w:w="3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C862DAA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14"/>
                <w:szCs w:val="14"/>
                <w:lang w:eastAsia="pl-PL"/>
              </w:rPr>
            </w:pPr>
          </w:p>
        </w:tc>
      </w:tr>
      <w:tr w:rsidR="00804EA5" w:rsidRPr="00CD1AEA" w14:paraId="0BE65528" w14:textId="77777777" w:rsidTr="00804EA5">
        <w:trPr>
          <w:trHeight w:val="437"/>
        </w:trPr>
        <w:tc>
          <w:tcPr>
            <w:tcW w:w="307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EB181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C55A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V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E3BC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916 401,99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77C3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867 152,61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65B42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1 140 103,56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7E2E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983 792,43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9397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1 085 467,52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DAFB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979 090,17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AEF7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852 646,31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2CA2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951 059,11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327E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1 018 625,57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E463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995 482,61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8BDDD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987 838,16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8BA3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1 003 456,17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D0EF8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11 781 116,21 zł</w:t>
            </w:r>
          </w:p>
        </w:tc>
        <w:tc>
          <w:tcPr>
            <w:tcW w:w="3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8C4405F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14"/>
                <w:szCs w:val="14"/>
                <w:lang w:eastAsia="pl-PL"/>
              </w:rPr>
            </w:pPr>
          </w:p>
        </w:tc>
      </w:tr>
      <w:tr w:rsidR="00804EA5" w:rsidRPr="00CD1AEA" w14:paraId="4CA53AA3" w14:textId="77777777" w:rsidTr="00804EA5">
        <w:trPr>
          <w:trHeight w:val="437"/>
        </w:trPr>
        <w:tc>
          <w:tcPr>
            <w:tcW w:w="307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D8E70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E2D4B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Koszty dotyczące roku 2022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C381D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18E46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58 123,66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BCFD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0949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0510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11E8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E237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2C1E6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58D9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33 007,99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4B4A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-186,93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2BDA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1E9A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EC5C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90 944,72 zł</w:t>
            </w:r>
          </w:p>
        </w:tc>
        <w:tc>
          <w:tcPr>
            <w:tcW w:w="3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4153529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14"/>
                <w:szCs w:val="14"/>
                <w:lang w:eastAsia="pl-PL"/>
              </w:rPr>
            </w:pPr>
          </w:p>
        </w:tc>
      </w:tr>
      <w:tr w:rsidR="00804EA5" w:rsidRPr="00CD1AEA" w14:paraId="3B5F35F6" w14:textId="77777777" w:rsidTr="00804EA5">
        <w:trPr>
          <w:trHeight w:val="437"/>
        </w:trPr>
        <w:tc>
          <w:tcPr>
            <w:tcW w:w="307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769C2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PSZOK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142E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Prowadzenie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10C8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BA60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D8A2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AB13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CA4B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7698D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9301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6FBCF" w14:textId="6714764C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0E0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2674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1F4E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C118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306 122,01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99EA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3 673 464,12 zł</w:t>
            </w:r>
          </w:p>
        </w:tc>
        <w:tc>
          <w:tcPr>
            <w:tcW w:w="3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7ECA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4"/>
                <w:szCs w:val="14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4"/>
                <w:szCs w:val="14"/>
                <w:lang w:eastAsia="pl-PL"/>
              </w:rPr>
              <w:t>16 385 286,24 zł</w:t>
            </w:r>
          </w:p>
        </w:tc>
      </w:tr>
      <w:tr w:rsidR="00804EA5" w:rsidRPr="00CD1AEA" w14:paraId="7824F626" w14:textId="77777777" w:rsidTr="00804EA5">
        <w:trPr>
          <w:trHeight w:val="437"/>
        </w:trPr>
        <w:tc>
          <w:tcPr>
            <w:tcW w:w="307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5F00A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68906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Zagospodarowanie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3796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498 671,71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5568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599 549,34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591B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986 757,24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52D4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1 195 637,31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6849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1 464 847,38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9442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1 114 081,34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7BDD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1 193 763,51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BCE9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1 227 403,09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1EBC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1 304 052,38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FC2B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1 139 076,99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D6C2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1 002 950,58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BCCB2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768 795,30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8941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12 495 586,17 zł</w:t>
            </w:r>
          </w:p>
        </w:tc>
        <w:tc>
          <w:tcPr>
            <w:tcW w:w="3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3C7195E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</w:p>
        </w:tc>
      </w:tr>
      <w:tr w:rsidR="00804EA5" w:rsidRPr="00CD1AEA" w14:paraId="768E4CF5" w14:textId="77777777" w:rsidTr="00804EA5">
        <w:trPr>
          <w:trHeight w:val="437"/>
        </w:trPr>
        <w:tc>
          <w:tcPr>
            <w:tcW w:w="307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40930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15A2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Koszty dotyczące roku 2022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CF466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8993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99FC0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2765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3EA6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3A3B8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C95D2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C7A2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7BE81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216 235,95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43081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5B64D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FA85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957C2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216 235,95 zł</w:t>
            </w:r>
          </w:p>
        </w:tc>
        <w:tc>
          <w:tcPr>
            <w:tcW w:w="3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168A4FE" w14:textId="77777777" w:rsidR="00CD1AEA" w:rsidRPr="00CD1AEA" w:rsidRDefault="00CD1AEA" w:rsidP="00CD1AEA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</w:p>
        </w:tc>
      </w:tr>
      <w:tr w:rsidR="00804EA5" w:rsidRPr="00CD1AEA" w14:paraId="380AA2A6" w14:textId="77777777" w:rsidTr="00804EA5">
        <w:trPr>
          <w:trHeight w:val="437"/>
        </w:trPr>
        <w:tc>
          <w:tcPr>
            <w:tcW w:w="623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7DA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B450B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 xml:space="preserve">Odbiór i zagospodarowanie leków 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4A28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9 360,18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B94E4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4 929,93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BE118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8 820,31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72FA2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3 416,63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B327E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9 683,26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CE10A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3 401,57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23199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7 554,76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582E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3 686,99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B232C" w14:textId="46925749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7 707,10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10741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3 957,34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0324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9 345,94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5128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2"/>
                <w:szCs w:val="12"/>
                <w:lang w:eastAsia="pl-PL"/>
              </w:rPr>
              <w:t>3 762,32 zł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484E1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4"/>
                <w:szCs w:val="14"/>
                <w:lang w:eastAsia="pl-PL"/>
              </w:rPr>
              <w:t>75 626,33 zł</w:t>
            </w:r>
          </w:p>
        </w:tc>
      </w:tr>
      <w:tr w:rsidR="00804EA5" w:rsidRPr="00CD1AEA" w14:paraId="45C441D3" w14:textId="77777777" w:rsidTr="00804EA5">
        <w:trPr>
          <w:trHeight w:val="437"/>
        </w:trPr>
        <w:tc>
          <w:tcPr>
            <w:tcW w:w="623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E9E56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RAZEM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D0F86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6 068 129,85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9700F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5 782 626,53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CA3E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7 358 840,94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88E17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7 183 808,68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FD288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8 005 306,39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CA4DD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6 760 855,63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D9CF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6 428 677,53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C3C3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7 084 352,58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E436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7 367 300,56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C75D8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7 145 858,20 zł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1DEEC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7 210 669,82 zł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1DC85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2"/>
                <w:szCs w:val="12"/>
                <w:lang w:eastAsia="pl-PL"/>
              </w:rPr>
              <w:t>6 539 866,54 zł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5E3E2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12"/>
                <w:szCs w:val="12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6"/>
                <w:szCs w:val="16"/>
                <w:lang w:eastAsia="pl-PL"/>
              </w:rPr>
              <w:t>82 938 065,32 zł</w:t>
            </w:r>
          </w:p>
        </w:tc>
      </w:tr>
      <w:tr w:rsidR="00804EA5" w:rsidRPr="00CD1AEA" w14:paraId="33706168" w14:textId="77777777" w:rsidTr="00804EA5">
        <w:trPr>
          <w:trHeight w:val="746"/>
        </w:trPr>
        <w:tc>
          <w:tcPr>
            <w:tcW w:w="934" w:type="pct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9C6E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E04A3" w14:textId="77777777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t>Wydatki administracyjne oraz wydatki edukacja ekologiczna</w:t>
            </w:r>
            <w:r w:rsidRPr="00CD1AEA">
              <w:rPr>
                <w:rFonts w:ascii="Calibri" w:eastAsia="Times New Roman" w:hAnsi="Calibri" w:cs="Calibri"/>
                <w:b w:val="0"/>
                <w:color w:val="000000"/>
                <w:kern w:val="24"/>
                <w:sz w:val="10"/>
                <w:szCs w:val="10"/>
                <w:lang w:eastAsia="pl-PL"/>
              </w:rPr>
              <w:br/>
              <w:t>prognozowane wg planu budżetu</w:t>
            </w:r>
          </w:p>
        </w:tc>
        <w:tc>
          <w:tcPr>
            <w:tcW w:w="4066" w:type="pct"/>
            <w:gridSpan w:val="1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4918B" w14:textId="5077378B" w:rsidR="00CD1AEA" w:rsidRPr="00CD1AEA" w:rsidRDefault="00CD1AEA" w:rsidP="00CD1AEA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b w:val="0"/>
                <w:color w:val="auto"/>
                <w:sz w:val="36"/>
                <w:szCs w:val="36"/>
                <w:lang w:eastAsia="pl-PL"/>
              </w:rPr>
            </w:pPr>
            <w:r w:rsidRPr="00CD1AEA">
              <w:rPr>
                <w:rFonts w:ascii="Calibri" w:eastAsia="Times New Roman" w:hAnsi="Calibri" w:cs="Calibri"/>
                <w:bCs/>
                <w:color w:val="000000"/>
                <w:kern w:val="24"/>
                <w:sz w:val="18"/>
                <w:szCs w:val="18"/>
                <w:lang w:eastAsia="pl-PL"/>
              </w:rPr>
              <w:t>5 281 923,75 zł</w:t>
            </w:r>
          </w:p>
        </w:tc>
      </w:tr>
    </w:tbl>
    <w:p w14:paraId="54C7AC44" w14:textId="71560CC6" w:rsidR="00CD1AEA" w:rsidRPr="00CD1AEA" w:rsidRDefault="00804EA5" w:rsidP="00CD1AEA">
      <w:r>
        <w:rPr>
          <w:noProof/>
          <w:szCs w:val="28"/>
        </w:rPr>
        <w:drawing>
          <wp:anchor distT="0" distB="0" distL="114300" distR="114300" simplePos="0" relativeHeight="251667456" behindDoc="1" locked="0" layoutInCell="1" allowOverlap="1" wp14:anchorId="7C1B711D" wp14:editId="5F89DA8F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4072255" cy="494030"/>
            <wp:effectExtent l="0" t="0" r="4445" b="0"/>
            <wp:wrapNone/>
            <wp:docPr id="3201227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69504" behindDoc="1" locked="0" layoutInCell="1" allowOverlap="1" wp14:anchorId="0B964998" wp14:editId="6A543CA2">
            <wp:simplePos x="0" y="0"/>
            <wp:positionH relativeFrom="margin">
              <wp:align>left</wp:align>
            </wp:positionH>
            <wp:positionV relativeFrom="paragraph">
              <wp:posOffset>123826</wp:posOffset>
            </wp:positionV>
            <wp:extent cx="4552950" cy="1123950"/>
            <wp:effectExtent l="0" t="0" r="0" b="0"/>
            <wp:wrapNone/>
            <wp:docPr id="39883444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186D6" w14:textId="5BF3F94E" w:rsidR="00CB3EAC" w:rsidRPr="00CB3EAC" w:rsidRDefault="00CB3EAC" w:rsidP="00CB3EAC">
      <w:pPr>
        <w:pStyle w:val="Legenda"/>
        <w:framePr w:h="271" w:hRule="exact" w:hSpace="141" w:wrap="around" w:vAnchor="page" w:hAnchor="page" w:x="1495" w:y="1171"/>
        <w:spacing w:after="0"/>
      </w:pPr>
    </w:p>
    <w:p w14:paraId="43B3ADFE" w14:textId="262B973F" w:rsidR="00BB27C3" w:rsidRDefault="00BB27C3" w:rsidP="00BB27C3">
      <w:pPr>
        <w:jc w:val="both"/>
        <w:rPr>
          <w:szCs w:val="28"/>
        </w:rPr>
      </w:pPr>
    </w:p>
    <w:p w14:paraId="4073D236" w14:textId="51A9B236" w:rsidR="00CD1AEA" w:rsidRDefault="00804EA5" w:rsidP="00CD1AEA">
      <w:pPr>
        <w:jc w:val="center"/>
        <w:rPr>
          <w:szCs w:val="28"/>
        </w:rPr>
        <w:sectPr w:rsidR="00CD1AEA" w:rsidSect="009D23B4">
          <w:pgSz w:w="16838" w:h="11906" w:orient="landscape"/>
          <w:pgMar w:top="1276" w:right="1418" w:bottom="1276" w:left="1418" w:header="708" w:footer="451" w:gutter="0"/>
          <w:cols w:space="708"/>
          <w:docGrid w:linePitch="382"/>
        </w:sect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626B2C2" wp14:editId="4284C28F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4058779" cy="428694"/>
            <wp:effectExtent l="0" t="0" r="0" b="9525"/>
            <wp:wrapNone/>
            <wp:docPr id="986259550" name="table">
              <a:extLst xmlns:a="http://schemas.openxmlformats.org/drawingml/2006/main">
                <a:ext uri="{FF2B5EF4-FFF2-40B4-BE49-F238E27FC236}">
                  <a16:creationId xmlns:a16="http://schemas.microsoft.com/office/drawing/2014/main" id="{0A1B3EC5-DAD5-6934-9857-81DD10182D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0A1B3EC5-DAD5-6934-9857-81DD10182D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779" cy="42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42EA5" w14:textId="6A221891" w:rsidR="00CB3EAC" w:rsidRPr="00CE7BBF" w:rsidRDefault="00CB3EAC" w:rsidP="00CB3EAC">
      <w:pPr>
        <w:pStyle w:val="Legenda"/>
        <w:keepNext/>
        <w:spacing w:after="0"/>
        <w:jc w:val="both"/>
        <w:rPr>
          <w:color w:val="1F497D"/>
        </w:rPr>
      </w:pPr>
      <w:bookmarkStart w:id="70" w:name="_Toc165367654"/>
      <w:r w:rsidRPr="00CE7BBF">
        <w:rPr>
          <w:color w:val="1F497D"/>
        </w:rPr>
        <w:lastRenderedPageBreak/>
        <w:t xml:space="preserve">Wykres </w:t>
      </w:r>
      <w:r w:rsidR="00344E15" w:rsidRPr="00CE7BBF">
        <w:rPr>
          <w:color w:val="1F497D"/>
        </w:rPr>
        <w:fldChar w:fldCharType="begin"/>
      </w:r>
      <w:r w:rsidR="00344E15" w:rsidRPr="00CE7BBF">
        <w:rPr>
          <w:color w:val="1F497D"/>
        </w:rPr>
        <w:instrText xml:space="preserve"> SEQ Wykres \* ARABIC </w:instrText>
      </w:r>
      <w:r w:rsidR="00344E15" w:rsidRPr="00CE7BBF">
        <w:rPr>
          <w:color w:val="1F497D"/>
        </w:rPr>
        <w:fldChar w:fldCharType="separate"/>
      </w:r>
      <w:r w:rsidR="00BA5743">
        <w:rPr>
          <w:noProof/>
          <w:color w:val="1F497D"/>
        </w:rPr>
        <w:t>5</w:t>
      </w:r>
      <w:r w:rsidR="00344E15" w:rsidRPr="00CE7BBF">
        <w:rPr>
          <w:noProof/>
          <w:color w:val="1F497D"/>
        </w:rPr>
        <w:fldChar w:fldCharType="end"/>
      </w:r>
      <w:r w:rsidRPr="00CE7BBF">
        <w:rPr>
          <w:color w:val="1F497D"/>
        </w:rPr>
        <w:t xml:space="preserve"> Procentowe zestawienie wszystkich kosztów KZGRL za 202</w:t>
      </w:r>
      <w:r w:rsidR="00CE7BBF">
        <w:rPr>
          <w:color w:val="1F497D"/>
        </w:rPr>
        <w:t>3</w:t>
      </w:r>
      <w:r w:rsidRPr="00CE7BBF">
        <w:rPr>
          <w:color w:val="1F497D"/>
        </w:rPr>
        <w:t xml:space="preserve"> rok</w:t>
      </w:r>
      <w:bookmarkEnd w:id="70"/>
    </w:p>
    <w:p w14:paraId="568E3F4A" w14:textId="5A41BCD7" w:rsidR="003F4C0F" w:rsidRDefault="00E76312" w:rsidP="00E76312">
      <w:pPr>
        <w:jc w:val="center"/>
        <w:rPr>
          <w:szCs w:val="28"/>
        </w:rPr>
      </w:pPr>
      <w:r w:rsidRPr="00E76312">
        <w:rPr>
          <w:noProof/>
          <w:szCs w:val="28"/>
        </w:rPr>
        <w:drawing>
          <wp:inline distT="0" distB="0" distL="0" distR="0" wp14:anchorId="26F66AC2" wp14:editId="19BEFAFC">
            <wp:extent cx="5972175" cy="3467100"/>
            <wp:effectExtent l="0" t="0" r="9525" b="0"/>
            <wp:docPr id="52654379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A1EE16F" w14:textId="77777777" w:rsidR="00CB3EAC" w:rsidRDefault="00CB3EAC" w:rsidP="00BB27C3">
      <w:pPr>
        <w:jc w:val="both"/>
        <w:rPr>
          <w:szCs w:val="28"/>
        </w:rPr>
      </w:pPr>
    </w:p>
    <w:p w14:paraId="12B5101F" w14:textId="77777777" w:rsidR="00CB3EAC" w:rsidRPr="00026D93" w:rsidRDefault="00CB3EAC" w:rsidP="00BF3271">
      <w:pPr>
        <w:pStyle w:val="Styl3"/>
        <w:jc w:val="both"/>
      </w:pPr>
      <w:bookmarkStart w:id="71" w:name="_Toc165297004"/>
      <w:r w:rsidRPr="00026D93">
        <w:t>Potrzeby inwestycyjne związane z gospodarowaniem odpadów komunalnych</w:t>
      </w:r>
      <w:bookmarkEnd w:id="71"/>
    </w:p>
    <w:p w14:paraId="47383B52" w14:textId="6A739330" w:rsidR="00CB3EAC" w:rsidRDefault="00CB3EAC" w:rsidP="00CB3EAC">
      <w:pPr>
        <w:pStyle w:val="Tekstpodstawowy"/>
        <w:spacing w:line="276" w:lineRule="auto"/>
        <w:ind w:left="709" w:right="6"/>
        <w:jc w:val="both"/>
        <w:rPr>
          <w:color w:val="1F497D" w:themeColor="text2"/>
        </w:rPr>
      </w:pPr>
      <w:r w:rsidRPr="00DF320C">
        <w:rPr>
          <w:color w:val="1F497D" w:themeColor="text2"/>
        </w:rPr>
        <w:t>Potrzeby</w:t>
      </w:r>
      <w:r w:rsidRPr="00DF320C">
        <w:rPr>
          <w:color w:val="1F497D" w:themeColor="text2"/>
          <w:spacing w:val="76"/>
        </w:rPr>
        <w:t xml:space="preserve"> </w:t>
      </w:r>
      <w:r w:rsidRPr="00DF320C">
        <w:rPr>
          <w:color w:val="1F497D" w:themeColor="text2"/>
        </w:rPr>
        <w:t>inwestycyjne</w:t>
      </w:r>
      <w:r w:rsidRPr="00DF320C">
        <w:rPr>
          <w:color w:val="1F497D" w:themeColor="text2"/>
          <w:spacing w:val="74"/>
        </w:rPr>
        <w:t xml:space="preserve"> </w:t>
      </w:r>
      <w:r w:rsidRPr="00DF320C">
        <w:rPr>
          <w:color w:val="1F497D" w:themeColor="text2"/>
        </w:rPr>
        <w:t>w</w:t>
      </w:r>
      <w:r w:rsidRPr="00DF320C">
        <w:rPr>
          <w:color w:val="1F497D" w:themeColor="text2"/>
          <w:spacing w:val="75"/>
        </w:rPr>
        <w:t xml:space="preserve"> </w:t>
      </w:r>
      <w:r w:rsidRPr="00DF320C">
        <w:rPr>
          <w:color w:val="1F497D" w:themeColor="text2"/>
        </w:rPr>
        <w:t>zakresie</w:t>
      </w:r>
      <w:r w:rsidRPr="00DF320C">
        <w:rPr>
          <w:color w:val="1F497D" w:themeColor="text2"/>
          <w:spacing w:val="75"/>
        </w:rPr>
        <w:t xml:space="preserve"> </w:t>
      </w:r>
      <w:r w:rsidRPr="00DF320C">
        <w:rPr>
          <w:color w:val="1F497D" w:themeColor="text2"/>
        </w:rPr>
        <w:t>gospodarki</w:t>
      </w:r>
      <w:r w:rsidRPr="00DF320C">
        <w:rPr>
          <w:color w:val="1F497D" w:themeColor="text2"/>
          <w:spacing w:val="74"/>
        </w:rPr>
        <w:t xml:space="preserve"> </w:t>
      </w:r>
      <w:r w:rsidRPr="00DF320C">
        <w:rPr>
          <w:color w:val="1F497D" w:themeColor="text2"/>
        </w:rPr>
        <w:t>odpadami</w:t>
      </w:r>
      <w:r w:rsidRPr="00DF320C">
        <w:rPr>
          <w:color w:val="1F497D" w:themeColor="text2"/>
          <w:spacing w:val="76"/>
        </w:rPr>
        <w:t xml:space="preserve"> </w:t>
      </w:r>
      <w:r w:rsidRPr="00DF320C">
        <w:rPr>
          <w:color w:val="1F497D" w:themeColor="text2"/>
        </w:rPr>
        <w:t>komunalnymi</w:t>
      </w:r>
      <w:r w:rsidRPr="00DF320C">
        <w:rPr>
          <w:color w:val="1F497D" w:themeColor="text2"/>
          <w:spacing w:val="74"/>
        </w:rPr>
        <w:t xml:space="preserve"> </w:t>
      </w:r>
      <w:r w:rsidRPr="00DF320C">
        <w:rPr>
          <w:color w:val="1F497D" w:themeColor="text2"/>
        </w:rPr>
        <w:t>na</w:t>
      </w:r>
      <w:r w:rsidRPr="00DF320C">
        <w:rPr>
          <w:color w:val="1F497D" w:themeColor="text2"/>
          <w:spacing w:val="74"/>
        </w:rPr>
        <w:t xml:space="preserve"> </w:t>
      </w:r>
      <w:r w:rsidRPr="00DF320C">
        <w:rPr>
          <w:color w:val="1F497D" w:themeColor="text2"/>
        </w:rPr>
        <w:t>rok</w:t>
      </w:r>
      <w:r w:rsidRPr="00DF320C">
        <w:rPr>
          <w:color w:val="1F497D" w:themeColor="text2"/>
          <w:spacing w:val="73"/>
        </w:rPr>
        <w:t xml:space="preserve"> </w:t>
      </w:r>
      <w:r w:rsidRPr="00DF320C">
        <w:rPr>
          <w:color w:val="1F497D" w:themeColor="text2"/>
        </w:rPr>
        <w:t>202</w:t>
      </w:r>
      <w:r w:rsidR="00863204">
        <w:rPr>
          <w:color w:val="1F497D" w:themeColor="text2"/>
        </w:rPr>
        <w:t>3</w:t>
      </w:r>
      <w:r w:rsidRPr="00DF320C">
        <w:rPr>
          <w:color w:val="1F497D" w:themeColor="text2"/>
        </w:rPr>
        <w:t xml:space="preserve"> w perspektywie do 202</w:t>
      </w:r>
      <w:r w:rsidR="00863204">
        <w:rPr>
          <w:color w:val="1F497D" w:themeColor="text2"/>
        </w:rPr>
        <w:t>4</w:t>
      </w:r>
      <w:r w:rsidRPr="00DF320C">
        <w:rPr>
          <w:color w:val="1F497D" w:themeColor="text2"/>
        </w:rPr>
        <w:t xml:space="preserve"> roku:</w:t>
      </w:r>
    </w:p>
    <w:p w14:paraId="53488C42" w14:textId="77777777" w:rsidR="00CB3EAC" w:rsidRPr="00DF320C" w:rsidRDefault="00CB3EAC" w:rsidP="00DC7FF3">
      <w:pPr>
        <w:pStyle w:val="Tekstpodstawowy"/>
        <w:numPr>
          <w:ilvl w:val="0"/>
          <w:numId w:val="39"/>
        </w:numPr>
        <w:spacing w:line="276" w:lineRule="auto"/>
        <w:ind w:left="1276" w:right="6" w:hanging="425"/>
        <w:jc w:val="both"/>
        <w:rPr>
          <w:color w:val="1F497D" w:themeColor="text2"/>
        </w:rPr>
      </w:pPr>
      <w:r w:rsidRPr="00DF320C">
        <w:rPr>
          <w:color w:val="1F497D" w:themeColor="text2"/>
        </w:rPr>
        <w:t>realizowane</w:t>
      </w:r>
      <w:r w:rsidRPr="00DF320C">
        <w:rPr>
          <w:color w:val="1F497D" w:themeColor="text2"/>
          <w:spacing w:val="-1"/>
        </w:rPr>
        <w:t xml:space="preserve"> </w:t>
      </w:r>
      <w:r w:rsidRPr="00DF320C">
        <w:rPr>
          <w:color w:val="1F497D" w:themeColor="text2"/>
        </w:rPr>
        <w:t>przez</w:t>
      </w:r>
      <w:r w:rsidRPr="00DF320C">
        <w:rPr>
          <w:color w:val="1F497D" w:themeColor="text2"/>
          <w:spacing w:val="3"/>
        </w:rPr>
        <w:t xml:space="preserve"> </w:t>
      </w:r>
      <w:r w:rsidRPr="00DF320C">
        <w:rPr>
          <w:color w:val="1F497D" w:themeColor="text2"/>
          <w:spacing w:val="-2"/>
        </w:rPr>
        <w:t>KZGRL:</w:t>
      </w:r>
    </w:p>
    <w:p w14:paraId="2139A728" w14:textId="0531E6D3" w:rsidR="00CB3EAC" w:rsidRPr="00DF320C" w:rsidRDefault="00CB3EAC" w:rsidP="00DC7FF3">
      <w:pPr>
        <w:pStyle w:val="Akapitzlist"/>
        <w:widowControl w:val="0"/>
        <w:numPr>
          <w:ilvl w:val="0"/>
          <w:numId w:val="38"/>
        </w:numPr>
        <w:tabs>
          <w:tab w:val="left" w:pos="400"/>
        </w:tabs>
        <w:autoSpaceDE w:val="0"/>
        <w:autoSpaceDN w:val="0"/>
        <w:ind w:left="1560" w:hanging="284"/>
        <w:contextualSpacing w:val="0"/>
        <w:jc w:val="both"/>
        <w:rPr>
          <w:b w:val="0"/>
          <w:sz w:val="24"/>
          <w:szCs w:val="24"/>
        </w:rPr>
      </w:pPr>
      <w:r w:rsidRPr="00DF320C">
        <w:rPr>
          <w:b w:val="0"/>
          <w:sz w:val="24"/>
          <w:szCs w:val="24"/>
        </w:rPr>
        <w:t>monitoring</w:t>
      </w:r>
      <w:r w:rsidRPr="00DF320C">
        <w:rPr>
          <w:b w:val="0"/>
          <w:spacing w:val="-4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miejsca</w:t>
      </w:r>
      <w:r w:rsidRPr="00DF320C">
        <w:rPr>
          <w:b w:val="0"/>
          <w:spacing w:val="-1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gromadzenia</w:t>
      </w:r>
      <w:r w:rsidRPr="00DF320C">
        <w:rPr>
          <w:b w:val="0"/>
          <w:spacing w:val="-2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odpadów komunalnych</w:t>
      </w:r>
      <w:r w:rsidRPr="00DF320C">
        <w:rPr>
          <w:b w:val="0"/>
          <w:spacing w:val="-1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na</w:t>
      </w:r>
      <w:r w:rsidRPr="00DF320C">
        <w:rPr>
          <w:b w:val="0"/>
          <w:spacing w:val="-4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 xml:space="preserve">terenie </w:t>
      </w:r>
      <w:r w:rsidRPr="00DF320C">
        <w:rPr>
          <w:b w:val="0"/>
          <w:spacing w:val="-2"/>
          <w:sz w:val="24"/>
          <w:szCs w:val="24"/>
        </w:rPr>
        <w:t xml:space="preserve">letniska </w:t>
      </w:r>
      <w:r w:rsidR="00863204">
        <w:rPr>
          <w:b w:val="0"/>
          <w:spacing w:val="-2"/>
          <w:sz w:val="24"/>
          <w:szCs w:val="24"/>
        </w:rPr>
        <w:t xml:space="preserve">  </w:t>
      </w:r>
      <w:r w:rsidRPr="00DF320C">
        <w:rPr>
          <w:b w:val="0"/>
          <w:spacing w:val="-2"/>
          <w:sz w:val="24"/>
          <w:szCs w:val="24"/>
        </w:rPr>
        <w:t>w miejscowości Cichowo;</w:t>
      </w:r>
    </w:p>
    <w:p w14:paraId="3BCE6194" w14:textId="77777777" w:rsidR="00CB3EAC" w:rsidRPr="00DF320C" w:rsidRDefault="00CB3EAC" w:rsidP="00DC7FF3">
      <w:pPr>
        <w:pStyle w:val="Akapitzlist"/>
        <w:widowControl w:val="0"/>
        <w:numPr>
          <w:ilvl w:val="0"/>
          <w:numId w:val="39"/>
        </w:numPr>
        <w:tabs>
          <w:tab w:val="left" w:pos="400"/>
        </w:tabs>
        <w:autoSpaceDE w:val="0"/>
        <w:autoSpaceDN w:val="0"/>
        <w:ind w:left="1276" w:hanging="425"/>
        <w:jc w:val="both"/>
        <w:rPr>
          <w:b w:val="0"/>
          <w:sz w:val="24"/>
          <w:szCs w:val="24"/>
        </w:rPr>
      </w:pPr>
      <w:r w:rsidRPr="00DF320C">
        <w:rPr>
          <w:b w:val="0"/>
          <w:sz w:val="24"/>
          <w:szCs w:val="24"/>
        </w:rPr>
        <w:t xml:space="preserve">realizowane przez </w:t>
      </w:r>
      <w:r w:rsidRPr="00DF320C">
        <w:rPr>
          <w:b w:val="0"/>
          <w:i/>
          <w:sz w:val="24"/>
          <w:szCs w:val="24"/>
        </w:rPr>
        <w:t xml:space="preserve">Miejski Zakład Oczyszczania Sp. z o.o. </w:t>
      </w:r>
      <w:r w:rsidRPr="00DF320C">
        <w:rPr>
          <w:b w:val="0"/>
          <w:sz w:val="24"/>
          <w:szCs w:val="24"/>
        </w:rPr>
        <w:t>z siedzibą w Lesznie, w</w:t>
      </w:r>
      <w:r w:rsidRPr="00DF320C">
        <w:rPr>
          <w:b w:val="0"/>
          <w:spacing w:val="-3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zakresie</w:t>
      </w:r>
      <w:r w:rsidRPr="00DF320C">
        <w:rPr>
          <w:b w:val="0"/>
          <w:spacing w:val="40"/>
          <w:sz w:val="24"/>
          <w:szCs w:val="24"/>
        </w:rPr>
        <w:t xml:space="preserve"> </w:t>
      </w:r>
      <w:r w:rsidRPr="00DF320C">
        <w:rPr>
          <w:b w:val="0"/>
          <w:spacing w:val="-4"/>
          <w:sz w:val="24"/>
          <w:szCs w:val="24"/>
        </w:rPr>
        <w:t>IK:</w:t>
      </w:r>
    </w:p>
    <w:p w14:paraId="77823F82" w14:textId="2B818C0D" w:rsidR="00CB3EAC" w:rsidRPr="00DF320C" w:rsidRDefault="00CB3EAC" w:rsidP="00DC7FF3">
      <w:pPr>
        <w:pStyle w:val="Akapitzlist"/>
        <w:widowControl w:val="0"/>
        <w:numPr>
          <w:ilvl w:val="0"/>
          <w:numId w:val="38"/>
        </w:numPr>
        <w:tabs>
          <w:tab w:val="left" w:pos="400"/>
        </w:tabs>
        <w:autoSpaceDE w:val="0"/>
        <w:autoSpaceDN w:val="0"/>
        <w:ind w:left="1560" w:right="119" w:hanging="284"/>
        <w:contextualSpacing w:val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rozbudowa Zakładu Zagospodarowania Odpadów w Trzebani o moduł</w:t>
      </w:r>
      <w:r w:rsidR="00881C94">
        <w:rPr>
          <w:b w:val="0"/>
          <w:sz w:val="24"/>
          <w:szCs w:val="24"/>
        </w:rPr>
        <w:t xml:space="preserve"> do przygotowania wsadu z bioodpadów do fermentacji – projekt pn. „Modernizacja Instalacji Fermentacji oraz rozbudowy ZZO Trzebania” (w perspektywie do 2027 roku).</w:t>
      </w:r>
    </w:p>
    <w:p w14:paraId="5ACB48C6" w14:textId="0E0759EC" w:rsidR="00CB3EAC" w:rsidRPr="00DF320C" w:rsidRDefault="00CB3EAC" w:rsidP="00CB3EAC">
      <w:pPr>
        <w:pStyle w:val="Tekstpodstawowy"/>
        <w:spacing w:line="276" w:lineRule="auto"/>
        <w:ind w:left="709"/>
        <w:jc w:val="both"/>
        <w:rPr>
          <w:color w:val="1F497D" w:themeColor="text2"/>
          <w:spacing w:val="-2"/>
        </w:rPr>
      </w:pPr>
      <w:r w:rsidRPr="00DF320C">
        <w:rPr>
          <w:color w:val="1F497D" w:themeColor="text2"/>
        </w:rPr>
        <w:t>Informacje</w:t>
      </w:r>
      <w:r w:rsidRPr="00DF320C">
        <w:rPr>
          <w:color w:val="1F497D" w:themeColor="text2"/>
          <w:spacing w:val="-4"/>
        </w:rPr>
        <w:t xml:space="preserve"> </w:t>
      </w:r>
      <w:r w:rsidRPr="00DF320C">
        <w:rPr>
          <w:color w:val="1F497D" w:themeColor="text2"/>
        </w:rPr>
        <w:t>dot. realizacji</w:t>
      </w:r>
      <w:r w:rsidRPr="00DF320C">
        <w:rPr>
          <w:color w:val="1F497D" w:themeColor="text2"/>
          <w:spacing w:val="-3"/>
        </w:rPr>
        <w:t xml:space="preserve"> </w:t>
      </w:r>
      <w:r w:rsidRPr="00DF320C">
        <w:rPr>
          <w:color w:val="1F497D" w:themeColor="text2"/>
        </w:rPr>
        <w:t>zadań inwestycyjnych</w:t>
      </w:r>
      <w:r w:rsidRPr="00DF320C">
        <w:rPr>
          <w:color w:val="1F497D" w:themeColor="text2"/>
          <w:spacing w:val="-2"/>
        </w:rPr>
        <w:t xml:space="preserve"> </w:t>
      </w:r>
      <w:r w:rsidRPr="00DF320C">
        <w:rPr>
          <w:color w:val="1F497D" w:themeColor="text2"/>
        </w:rPr>
        <w:t>ujętych w</w:t>
      </w:r>
      <w:r w:rsidRPr="00DF320C">
        <w:rPr>
          <w:color w:val="1F497D" w:themeColor="text2"/>
          <w:spacing w:val="1"/>
        </w:rPr>
        <w:t xml:space="preserve"> </w:t>
      </w:r>
      <w:r w:rsidRPr="00DF320C">
        <w:rPr>
          <w:color w:val="1F497D" w:themeColor="text2"/>
        </w:rPr>
        <w:t>analizie</w:t>
      </w:r>
      <w:r w:rsidRPr="00DF320C">
        <w:rPr>
          <w:color w:val="1F497D" w:themeColor="text2"/>
          <w:spacing w:val="-2"/>
        </w:rPr>
        <w:t xml:space="preserve"> </w:t>
      </w:r>
      <w:r w:rsidRPr="00DF320C">
        <w:rPr>
          <w:color w:val="1F497D" w:themeColor="text2"/>
        </w:rPr>
        <w:t>za</w:t>
      </w:r>
      <w:r w:rsidRPr="00DF320C">
        <w:rPr>
          <w:color w:val="1F497D" w:themeColor="text2"/>
          <w:spacing w:val="-3"/>
        </w:rPr>
        <w:t xml:space="preserve"> </w:t>
      </w:r>
      <w:r w:rsidRPr="00DF320C">
        <w:rPr>
          <w:color w:val="1F497D" w:themeColor="text2"/>
        </w:rPr>
        <w:t>rok 202</w:t>
      </w:r>
      <w:r w:rsidR="00881C94">
        <w:rPr>
          <w:color w:val="1F497D" w:themeColor="text2"/>
        </w:rPr>
        <w:t>2</w:t>
      </w:r>
      <w:r w:rsidRPr="00DF320C">
        <w:rPr>
          <w:color w:val="1F497D" w:themeColor="text2"/>
        </w:rPr>
        <w:t xml:space="preserve"> (plan na</w:t>
      </w:r>
      <w:r w:rsidRPr="00DF320C">
        <w:rPr>
          <w:color w:val="1F497D" w:themeColor="text2"/>
          <w:spacing w:val="1"/>
        </w:rPr>
        <w:t xml:space="preserve"> </w:t>
      </w:r>
      <w:r w:rsidRPr="00DF320C">
        <w:rPr>
          <w:color w:val="1F497D" w:themeColor="text2"/>
          <w:spacing w:val="-2"/>
        </w:rPr>
        <w:t>202</w:t>
      </w:r>
      <w:r w:rsidR="00881C94">
        <w:rPr>
          <w:color w:val="1F497D" w:themeColor="text2"/>
          <w:spacing w:val="-2"/>
        </w:rPr>
        <w:t>3</w:t>
      </w:r>
      <w:r w:rsidRPr="00DF320C">
        <w:rPr>
          <w:color w:val="1F497D" w:themeColor="text2"/>
          <w:spacing w:val="-2"/>
        </w:rPr>
        <w:t>):</w:t>
      </w:r>
    </w:p>
    <w:p w14:paraId="43B3B928" w14:textId="77777777" w:rsidR="00CB3EAC" w:rsidRPr="00DF320C" w:rsidRDefault="00CB3EAC" w:rsidP="00DC7FF3">
      <w:pPr>
        <w:pStyle w:val="Akapitzlist"/>
        <w:widowControl w:val="0"/>
        <w:numPr>
          <w:ilvl w:val="0"/>
          <w:numId w:val="36"/>
        </w:numPr>
        <w:tabs>
          <w:tab w:val="left" w:pos="400"/>
        </w:tabs>
        <w:autoSpaceDE w:val="0"/>
        <w:autoSpaceDN w:val="0"/>
        <w:ind w:left="1276" w:hanging="425"/>
        <w:contextualSpacing w:val="0"/>
        <w:jc w:val="both"/>
        <w:rPr>
          <w:b w:val="0"/>
          <w:sz w:val="24"/>
          <w:szCs w:val="24"/>
        </w:rPr>
      </w:pPr>
      <w:r w:rsidRPr="00DF320C">
        <w:rPr>
          <w:b w:val="0"/>
          <w:sz w:val="24"/>
          <w:szCs w:val="24"/>
        </w:rPr>
        <w:t>realizowane</w:t>
      </w:r>
      <w:r w:rsidRPr="00DF320C">
        <w:rPr>
          <w:b w:val="0"/>
          <w:spacing w:val="-1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przez</w:t>
      </w:r>
      <w:r w:rsidRPr="00DF320C">
        <w:rPr>
          <w:b w:val="0"/>
          <w:spacing w:val="3"/>
          <w:sz w:val="24"/>
          <w:szCs w:val="24"/>
        </w:rPr>
        <w:t xml:space="preserve"> </w:t>
      </w:r>
      <w:r w:rsidRPr="00DF320C">
        <w:rPr>
          <w:b w:val="0"/>
          <w:spacing w:val="-2"/>
          <w:sz w:val="24"/>
          <w:szCs w:val="24"/>
        </w:rPr>
        <w:t>KZGRL:</w:t>
      </w:r>
    </w:p>
    <w:p w14:paraId="60D31C94" w14:textId="09EB1F4E" w:rsidR="00CB3EAC" w:rsidRPr="00DF320C" w:rsidRDefault="00CB3EAC" w:rsidP="00DC7FF3">
      <w:pPr>
        <w:pStyle w:val="Akapitzlist"/>
        <w:widowControl w:val="0"/>
        <w:numPr>
          <w:ilvl w:val="0"/>
          <w:numId w:val="37"/>
        </w:numPr>
        <w:tabs>
          <w:tab w:val="left" w:pos="400"/>
        </w:tabs>
        <w:autoSpaceDE w:val="0"/>
        <w:autoSpaceDN w:val="0"/>
        <w:ind w:left="1560" w:hanging="284"/>
        <w:contextualSpacing w:val="0"/>
        <w:jc w:val="both"/>
        <w:rPr>
          <w:b w:val="0"/>
          <w:sz w:val="24"/>
          <w:szCs w:val="24"/>
        </w:rPr>
      </w:pPr>
      <w:r w:rsidRPr="00DF320C">
        <w:rPr>
          <w:b w:val="0"/>
          <w:sz w:val="24"/>
          <w:szCs w:val="24"/>
        </w:rPr>
        <w:t>monitoring</w:t>
      </w:r>
      <w:r w:rsidRPr="00DF320C">
        <w:rPr>
          <w:b w:val="0"/>
          <w:spacing w:val="-4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miejsca</w:t>
      </w:r>
      <w:r w:rsidRPr="00DF320C">
        <w:rPr>
          <w:b w:val="0"/>
          <w:spacing w:val="-1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gromadzenia</w:t>
      </w:r>
      <w:r w:rsidRPr="00DF320C">
        <w:rPr>
          <w:b w:val="0"/>
          <w:spacing w:val="-2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odpadów komunalnych</w:t>
      </w:r>
      <w:r w:rsidRPr="00DF320C">
        <w:rPr>
          <w:b w:val="0"/>
          <w:spacing w:val="-1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na</w:t>
      </w:r>
      <w:r w:rsidRPr="00DF320C">
        <w:rPr>
          <w:b w:val="0"/>
          <w:spacing w:val="-4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 xml:space="preserve">terenie </w:t>
      </w:r>
      <w:r w:rsidRPr="00DF320C">
        <w:rPr>
          <w:b w:val="0"/>
          <w:spacing w:val="-2"/>
          <w:sz w:val="24"/>
          <w:szCs w:val="24"/>
        </w:rPr>
        <w:t>letniska w miejscowości Cichowo</w:t>
      </w:r>
      <w:r>
        <w:rPr>
          <w:b w:val="0"/>
          <w:spacing w:val="-2"/>
          <w:sz w:val="24"/>
          <w:szCs w:val="24"/>
        </w:rPr>
        <w:t xml:space="preserve"> został przesunięty na 202</w:t>
      </w:r>
      <w:r w:rsidR="00881C94">
        <w:rPr>
          <w:b w:val="0"/>
          <w:spacing w:val="-2"/>
          <w:sz w:val="24"/>
          <w:szCs w:val="24"/>
        </w:rPr>
        <w:t>4</w:t>
      </w:r>
      <w:r>
        <w:rPr>
          <w:b w:val="0"/>
          <w:spacing w:val="-2"/>
          <w:sz w:val="24"/>
          <w:szCs w:val="24"/>
        </w:rPr>
        <w:t xml:space="preserve"> r.</w:t>
      </w:r>
      <w:r w:rsidR="00714080">
        <w:rPr>
          <w:b w:val="0"/>
          <w:spacing w:val="-2"/>
          <w:sz w:val="24"/>
          <w:szCs w:val="24"/>
        </w:rPr>
        <w:t xml:space="preserve"> – trudności z realizacją tego zadania wynika</w:t>
      </w:r>
      <w:r w:rsidR="00881C94">
        <w:rPr>
          <w:b w:val="0"/>
          <w:spacing w:val="-2"/>
          <w:sz w:val="24"/>
          <w:szCs w:val="24"/>
        </w:rPr>
        <w:t>ły</w:t>
      </w:r>
      <w:r w:rsidR="00714080">
        <w:rPr>
          <w:b w:val="0"/>
          <w:spacing w:val="-2"/>
          <w:sz w:val="24"/>
          <w:szCs w:val="24"/>
        </w:rPr>
        <w:t xml:space="preserve"> z konieczności wykonania przyłącza energetycznego, którego realizacją zajmuje się właściciel nieruchomości czyli gmina Krzywiń,</w:t>
      </w:r>
      <w:r w:rsidR="00881C94">
        <w:rPr>
          <w:b w:val="0"/>
          <w:spacing w:val="-2"/>
          <w:sz w:val="24"/>
          <w:szCs w:val="24"/>
        </w:rPr>
        <w:t xml:space="preserve"> w kwietniu 2024 r. została wyłoniona firma, która zrealizuje inwestycję, zakładamy, że do końca maja monitoring zostanie uruchomiony;</w:t>
      </w:r>
    </w:p>
    <w:p w14:paraId="1DFC4CEF" w14:textId="77777777" w:rsidR="00CB3EAC" w:rsidRPr="00DF320C" w:rsidRDefault="00CB3EAC" w:rsidP="00DC7FF3">
      <w:pPr>
        <w:pStyle w:val="Akapitzlist"/>
        <w:widowControl w:val="0"/>
        <w:numPr>
          <w:ilvl w:val="0"/>
          <w:numId w:val="36"/>
        </w:numPr>
        <w:tabs>
          <w:tab w:val="left" w:pos="400"/>
        </w:tabs>
        <w:autoSpaceDE w:val="0"/>
        <w:autoSpaceDN w:val="0"/>
        <w:ind w:left="1276" w:right="119" w:hanging="425"/>
        <w:contextualSpacing w:val="0"/>
        <w:jc w:val="both"/>
        <w:rPr>
          <w:b w:val="0"/>
          <w:sz w:val="24"/>
          <w:szCs w:val="24"/>
        </w:rPr>
      </w:pPr>
      <w:r w:rsidRPr="00DF320C">
        <w:rPr>
          <w:b w:val="0"/>
          <w:sz w:val="24"/>
          <w:szCs w:val="24"/>
        </w:rPr>
        <w:lastRenderedPageBreak/>
        <w:t xml:space="preserve">realizowane przez </w:t>
      </w:r>
      <w:r w:rsidRPr="00DF320C">
        <w:rPr>
          <w:b w:val="0"/>
          <w:i/>
          <w:sz w:val="24"/>
          <w:szCs w:val="24"/>
        </w:rPr>
        <w:t xml:space="preserve">Miejski Zakład Oczyszczania Sp. z o.o. </w:t>
      </w:r>
      <w:r w:rsidRPr="00DF320C">
        <w:rPr>
          <w:b w:val="0"/>
          <w:sz w:val="24"/>
          <w:szCs w:val="24"/>
        </w:rPr>
        <w:t>z siedzibą w Lesznie, w</w:t>
      </w:r>
      <w:r w:rsidRPr="00DF320C">
        <w:rPr>
          <w:b w:val="0"/>
          <w:spacing w:val="-3"/>
          <w:sz w:val="24"/>
          <w:szCs w:val="24"/>
        </w:rPr>
        <w:t xml:space="preserve"> </w:t>
      </w:r>
      <w:r w:rsidRPr="00DF320C">
        <w:rPr>
          <w:b w:val="0"/>
          <w:sz w:val="24"/>
          <w:szCs w:val="24"/>
        </w:rPr>
        <w:t>zakresie</w:t>
      </w:r>
      <w:r w:rsidRPr="00DF320C">
        <w:rPr>
          <w:b w:val="0"/>
          <w:spacing w:val="40"/>
          <w:sz w:val="24"/>
          <w:szCs w:val="24"/>
        </w:rPr>
        <w:t xml:space="preserve"> </w:t>
      </w:r>
      <w:r w:rsidRPr="00DF320C">
        <w:rPr>
          <w:b w:val="0"/>
          <w:spacing w:val="-4"/>
          <w:sz w:val="24"/>
          <w:szCs w:val="24"/>
        </w:rPr>
        <w:t>IK:</w:t>
      </w:r>
    </w:p>
    <w:p w14:paraId="338F4F9E" w14:textId="1AC3B4E6" w:rsidR="00BF3271" w:rsidRPr="00303124" w:rsidRDefault="00CB3EAC" w:rsidP="00A51CC5">
      <w:pPr>
        <w:pStyle w:val="Tekstpodstawowy"/>
        <w:numPr>
          <w:ilvl w:val="0"/>
          <w:numId w:val="37"/>
        </w:numPr>
        <w:spacing w:after="200" w:line="276" w:lineRule="auto"/>
        <w:jc w:val="both"/>
        <w:rPr>
          <w:rFonts w:cstheme="minorHAnsi"/>
          <w:bCs/>
          <w:color w:val="1F497D" w:themeColor="text2"/>
        </w:rPr>
      </w:pPr>
      <w:r>
        <w:rPr>
          <w:color w:val="1F497D" w:themeColor="text2"/>
        </w:rPr>
        <w:t xml:space="preserve">rozbudowa Zakładu Zagospodarowania Odpadów w Trzebani o instalację do biologicznego przetwarzania odpadów w warunkach tlenowych, w systemie zamkniętym (na potrzeby frakcji biologicznej wydzielonej z odpadów komunalnych zmieszanych oraz odpadów zielonych i innych bioodpadów) – </w:t>
      </w:r>
      <w:r w:rsidRPr="00303124">
        <w:rPr>
          <w:color w:val="1F497D" w:themeColor="text2"/>
        </w:rPr>
        <w:t>zgodnie z aneksem do umowy termin realizacji marzec 2023.</w:t>
      </w:r>
    </w:p>
    <w:p w14:paraId="3438AFAF" w14:textId="67B3BB1A" w:rsidR="006257DD" w:rsidRPr="006257DD" w:rsidRDefault="00BF3271" w:rsidP="006257DD">
      <w:pPr>
        <w:pStyle w:val="Styl1"/>
        <w:ind w:left="714" w:hanging="357"/>
        <w:jc w:val="both"/>
        <w:rPr>
          <w:color w:val="1F497D" w:themeColor="text2"/>
        </w:rPr>
      </w:pPr>
      <w:bookmarkStart w:id="72" w:name="_Toc165297005"/>
      <w:r w:rsidRPr="00303124">
        <w:rPr>
          <w:color w:val="1F497D" w:themeColor="text2"/>
        </w:rPr>
        <w:t>Podsumowani</w:t>
      </w:r>
      <w:r w:rsidR="006834CA">
        <w:rPr>
          <w:color w:val="1F497D" w:themeColor="text2"/>
        </w:rPr>
        <w:t xml:space="preserve">e </w:t>
      </w:r>
      <w:r w:rsidR="006834CA">
        <w:rPr>
          <w:color w:val="1F497D" w:themeColor="text2"/>
        </w:rPr>
        <w:tab/>
      </w:r>
      <w:r w:rsidR="006834CA">
        <w:rPr>
          <w:color w:val="1F497D" w:themeColor="text2"/>
        </w:rPr>
        <w:tab/>
      </w:r>
      <w:r w:rsidR="006834CA">
        <w:rPr>
          <w:color w:val="1F497D" w:themeColor="text2"/>
        </w:rPr>
        <w:tab/>
      </w:r>
      <w:r w:rsidR="006834CA">
        <w:rPr>
          <w:color w:val="1F497D" w:themeColor="text2"/>
        </w:rPr>
        <w:tab/>
      </w:r>
      <w:r w:rsidR="006834CA">
        <w:rPr>
          <w:color w:val="1F497D" w:themeColor="text2"/>
        </w:rPr>
        <w:tab/>
      </w:r>
      <w:r w:rsidR="006834CA">
        <w:rPr>
          <w:color w:val="1F497D" w:themeColor="text2"/>
        </w:rPr>
        <w:tab/>
      </w:r>
      <w:r w:rsidR="006834CA">
        <w:rPr>
          <w:color w:val="1F497D" w:themeColor="text2"/>
        </w:rPr>
        <w:tab/>
      </w:r>
      <w:r w:rsidR="006834CA">
        <w:rPr>
          <w:color w:val="1F497D" w:themeColor="text2"/>
        </w:rPr>
        <w:tab/>
      </w:r>
      <w:r w:rsidR="006834CA">
        <w:rPr>
          <w:color w:val="1F497D" w:themeColor="text2"/>
        </w:rPr>
        <w:tab/>
      </w:r>
      <w:r w:rsidR="006834CA">
        <w:rPr>
          <w:color w:val="1F497D" w:themeColor="text2"/>
        </w:rPr>
        <w:tab/>
      </w:r>
      <w:r w:rsidR="006834CA" w:rsidRPr="006834CA">
        <w:rPr>
          <w:b w:val="0"/>
          <w:bCs/>
          <w:color w:val="1F497D" w:themeColor="text2"/>
          <w:sz w:val="24"/>
          <w:szCs w:val="24"/>
        </w:rPr>
        <w:t xml:space="preserve">Podstawowym </w:t>
      </w:r>
      <w:r w:rsidR="006834CA">
        <w:rPr>
          <w:b w:val="0"/>
          <w:bCs/>
          <w:color w:val="1F497D" w:themeColor="text2"/>
          <w:sz w:val="24"/>
          <w:szCs w:val="24"/>
        </w:rPr>
        <w:t xml:space="preserve">celem działalności Związku jest tworzenie i prowadzenie efektywnego, ekologicznego i ekonomicznego systemu gospodarowania odpadami komunalnymi przy uwzględnieniu obowiązujących przepisów prawa. </w:t>
      </w:r>
      <w:r w:rsidR="006834CA">
        <w:rPr>
          <w:b w:val="0"/>
          <w:bCs/>
          <w:color w:val="1F497D" w:themeColor="text2"/>
          <w:sz w:val="24"/>
          <w:szCs w:val="24"/>
        </w:rPr>
        <w:tab/>
      </w:r>
      <w:r w:rsidR="006834CA">
        <w:rPr>
          <w:b w:val="0"/>
          <w:bCs/>
          <w:color w:val="1F497D" w:themeColor="text2"/>
          <w:sz w:val="24"/>
          <w:szCs w:val="24"/>
        </w:rPr>
        <w:tab/>
      </w:r>
      <w:r w:rsidR="006834CA">
        <w:rPr>
          <w:b w:val="0"/>
          <w:bCs/>
          <w:color w:val="1F497D" w:themeColor="text2"/>
          <w:sz w:val="24"/>
          <w:szCs w:val="24"/>
        </w:rPr>
        <w:tab/>
      </w:r>
      <w:r w:rsidR="006834CA">
        <w:rPr>
          <w:b w:val="0"/>
          <w:bCs/>
          <w:color w:val="1F497D" w:themeColor="text2"/>
          <w:sz w:val="24"/>
          <w:szCs w:val="24"/>
        </w:rPr>
        <w:tab/>
      </w:r>
      <w:r w:rsidR="006834CA">
        <w:rPr>
          <w:b w:val="0"/>
          <w:bCs/>
          <w:color w:val="1F497D" w:themeColor="text2"/>
          <w:sz w:val="24"/>
          <w:szCs w:val="24"/>
        </w:rPr>
        <w:tab/>
        <w:t xml:space="preserve">Odbiór odpadów bezpośrednio z nnieruchomości zamieszkałych jest prowadzony </w:t>
      </w:r>
      <w:r w:rsidR="008C40BD">
        <w:rPr>
          <w:b w:val="0"/>
          <w:bCs/>
          <w:color w:val="1F497D" w:themeColor="text2"/>
          <w:sz w:val="24"/>
          <w:szCs w:val="24"/>
        </w:rPr>
        <w:t xml:space="preserve">           </w:t>
      </w:r>
      <w:r w:rsidR="006834CA">
        <w:rPr>
          <w:b w:val="0"/>
          <w:bCs/>
          <w:color w:val="1F497D" w:themeColor="text2"/>
          <w:sz w:val="24"/>
          <w:szCs w:val="24"/>
        </w:rPr>
        <w:t>w sposób regularny z częstotliwością zapewniającą racjonalne pozbywanie się odpadów przez mieszkańców, natomiast dostępność PSZOK i godziny ich otwarcia powodują łatwość w oddawaniu odpadów problemowych</w:t>
      </w:r>
      <w:r w:rsidR="008C40BD">
        <w:rPr>
          <w:b w:val="0"/>
          <w:bCs/>
          <w:color w:val="1F497D" w:themeColor="text2"/>
          <w:sz w:val="24"/>
          <w:szCs w:val="24"/>
        </w:rPr>
        <w:t>. Efektem tego jest odebranie w 2023 r. ponad 72 tys. Mg odpadów bezpośrednio z nieruchomości i blisko 1</w:t>
      </w:r>
      <w:r w:rsidR="00AD106E">
        <w:rPr>
          <w:b w:val="0"/>
          <w:bCs/>
          <w:color w:val="1F497D" w:themeColor="text2"/>
          <w:sz w:val="24"/>
          <w:szCs w:val="24"/>
        </w:rPr>
        <w:t>4</w:t>
      </w:r>
      <w:r w:rsidR="008C40BD">
        <w:rPr>
          <w:b w:val="0"/>
          <w:bCs/>
          <w:color w:val="1F497D" w:themeColor="text2"/>
          <w:sz w:val="24"/>
          <w:szCs w:val="24"/>
        </w:rPr>
        <w:t xml:space="preserve"> tys. Mg przez PSZOK, co w przeliczeniu na 1 mieszkańca 372 kg/rok. Wszystkie odebrane odpady są przekazywane do zagospodarowania w instalacjach </w:t>
      </w:r>
      <w:r w:rsidR="006257DD">
        <w:rPr>
          <w:b w:val="0"/>
          <w:bCs/>
          <w:color w:val="1F497D" w:themeColor="text2"/>
          <w:sz w:val="24"/>
          <w:szCs w:val="24"/>
        </w:rPr>
        <w:t>działających w oparciu o obowiązujące przepisy prawa, co zapewnia właściwe postępowanie z nimi. Główną instalacją do której przekazywane są odpady z terenu Związku jest Zakład Zagospodarowania Odpadów w Trzebani k. Leszna.</w:t>
      </w:r>
      <w:r w:rsidR="006257DD">
        <w:rPr>
          <w:color w:val="1F497D" w:themeColor="text2"/>
        </w:rPr>
        <w:tab/>
      </w:r>
      <w:r w:rsidR="006257DD">
        <w:rPr>
          <w:color w:val="1F497D" w:themeColor="text2"/>
        </w:rPr>
        <w:tab/>
      </w:r>
      <w:r w:rsidR="006257DD">
        <w:rPr>
          <w:color w:val="1F497D" w:themeColor="text2"/>
        </w:rPr>
        <w:tab/>
      </w:r>
      <w:r w:rsidR="006257DD">
        <w:rPr>
          <w:color w:val="1F497D" w:themeColor="text2"/>
        </w:rPr>
        <w:tab/>
      </w:r>
      <w:r w:rsidR="006257DD">
        <w:rPr>
          <w:color w:val="1F497D" w:themeColor="text2"/>
        </w:rPr>
        <w:tab/>
      </w:r>
      <w:r w:rsidR="006257DD" w:rsidRPr="006257DD">
        <w:rPr>
          <w:b w:val="0"/>
          <w:bCs/>
          <w:color w:val="1F497D" w:themeColor="text2"/>
        </w:rPr>
        <w:tab/>
      </w:r>
      <w:r w:rsidR="006257DD" w:rsidRPr="006257DD">
        <w:rPr>
          <w:b w:val="0"/>
          <w:bCs/>
          <w:color w:val="1F497D" w:themeColor="text2"/>
          <w:sz w:val="24"/>
          <w:szCs w:val="24"/>
        </w:rPr>
        <w:t>Nowym rozwiązaniem</w:t>
      </w:r>
      <w:r w:rsidR="006257DD">
        <w:rPr>
          <w:color w:val="1F497D" w:themeColor="text2"/>
          <w:sz w:val="24"/>
          <w:szCs w:val="24"/>
        </w:rPr>
        <w:t xml:space="preserve"> </w:t>
      </w:r>
      <w:r w:rsidR="006257DD">
        <w:rPr>
          <w:b w:val="0"/>
          <w:bCs/>
          <w:color w:val="1F497D" w:themeColor="text2"/>
          <w:sz w:val="24"/>
          <w:szCs w:val="24"/>
        </w:rPr>
        <w:t xml:space="preserve">wprowadzonym przez Związek w 2023 r. była selektywna zbiórka </w:t>
      </w:r>
      <w:r w:rsidR="00C115A8">
        <w:rPr>
          <w:b w:val="0"/>
          <w:bCs/>
          <w:color w:val="1F497D" w:themeColor="text2"/>
          <w:sz w:val="24"/>
          <w:szCs w:val="24"/>
        </w:rPr>
        <w:t xml:space="preserve">popiołu. W ramach zamówienia przetargowego zobowiązano przedsiębiorców realizujących usługę odbioru odpadów do dostarczenia do 37 892 gospodarstw domowych pojemników na popiół, a następnie odbioru popiołu z częstotliwością 2 razy w miesiąvu w okresie grzewczym i raz w miesiącu w pozostałej części roku. Zebrano </w:t>
      </w:r>
      <w:r w:rsidR="009525D6">
        <w:rPr>
          <w:b w:val="0"/>
          <w:bCs/>
          <w:color w:val="1F497D" w:themeColor="text2"/>
          <w:sz w:val="24"/>
          <w:szCs w:val="24"/>
        </w:rPr>
        <w:t xml:space="preserve">    </w:t>
      </w:r>
      <w:r w:rsidR="00C115A8">
        <w:rPr>
          <w:b w:val="0"/>
          <w:bCs/>
          <w:color w:val="1F497D" w:themeColor="text2"/>
          <w:sz w:val="24"/>
          <w:szCs w:val="24"/>
        </w:rPr>
        <w:t xml:space="preserve">w ten sposób 8,5 tys. Mg wysegregowanego u źródła popiołu, co pozwoliło na polepszenie warunków </w:t>
      </w:r>
      <w:r w:rsidR="005B0BF5">
        <w:rPr>
          <w:b w:val="0"/>
          <w:bCs/>
          <w:color w:val="1F497D" w:themeColor="text2"/>
          <w:sz w:val="24"/>
          <w:szCs w:val="24"/>
        </w:rPr>
        <w:t>pracy instalacji, obniżenie kosztów zagospodarowania popiołów oraz wydłużenie czasu eksploatacji maszyn i urządzeń w instalacji. To jednak nie koniec korzyści jakie można odnieść z wprowdzenia tego rozwiązania. Celem Zakładu Zagospodarowania Odpadów jest wykorzystanie popiołu do produkcji półproduktu, który będzie można zastosować w budowie  dróg lokalnych. Obecnie trwa etap uzyskiwania pozwoleń na odzysk odpadu. Rozwiązanie to pozwoli również na podniesienie poziomu odzysku.</w:t>
      </w:r>
      <w:r w:rsidR="005B0BF5">
        <w:rPr>
          <w:b w:val="0"/>
          <w:bCs/>
          <w:color w:val="1F497D" w:themeColor="text2"/>
          <w:sz w:val="24"/>
          <w:szCs w:val="24"/>
        </w:rPr>
        <w:tab/>
      </w:r>
      <w:r w:rsidR="005B0BF5">
        <w:rPr>
          <w:b w:val="0"/>
          <w:bCs/>
          <w:color w:val="1F497D" w:themeColor="text2"/>
          <w:sz w:val="24"/>
          <w:szCs w:val="24"/>
        </w:rPr>
        <w:tab/>
      </w:r>
      <w:r w:rsidR="005B0BF5">
        <w:rPr>
          <w:b w:val="0"/>
          <w:bCs/>
          <w:color w:val="1F497D" w:themeColor="text2"/>
          <w:sz w:val="24"/>
          <w:szCs w:val="24"/>
        </w:rPr>
        <w:tab/>
      </w:r>
      <w:r w:rsidR="005B0BF5">
        <w:rPr>
          <w:b w:val="0"/>
          <w:bCs/>
          <w:color w:val="1F497D" w:themeColor="text2"/>
          <w:sz w:val="24"/>
          <w:szCs w:val="24"/>
        </w:rPr>
        <w:tab/>
      </w:r>
      <w:r w:rsidR="005B0BF5">
        <w:rPr>
          <w:b w:val="0"/>
          <w:bCs/>
          <w:color w:val="1F497D" w:themeColor="text2"/>
          <w:sz w:val="24"/>
          <w:szCs w:val="24"/>
        </w:rPr>
        <w:tab/>
      </w:r>
      <w:r w:rsidR="005B0BF5">
        <w:rPr>
          <w:b w:val="0"/>
          <w:bCs/>
          <w:color w:val="1F497D" w:themeColor="text2"/>
          <w:sz w:val="24"/>
          <w:szCs w:val="24"/>
        </w:rPr>
        <w:tab/>
      </w:r>
      <w:r w:rsidR="005B0BF5">
        <w:rPr>
          <w:b w:val="0"/>
          <w:bCs/>
          <w:color w:val="1F497D" w:themeColor="text2"/>
          <w:sz w:val="24"/>
          <w:szCs w:val="24"/>
        </w:rPr>
        <w:tab/>
      </w:r>
      <w:r w:rsidR="005B0BF5">
        <w:rPr>
          <w:b w:val="0"/>
          <w:bCs/>
          <w:color w:val="1F497D" w:themeColor="text2"/>
          <w:sz w:val="24"/>
          <w:szCs w:val="24"/>
        </w:rPr>
        <w:tab/>
        <w:t xml:space="preserve">Zorganizowany przez </w:t>
      </w:r>
      <w:r w:rsidR="00201ECB">
        <w:rPr>
          <w:b w:val="0"/>
          <w:bCs/>
          <w:color w:val="1F497D" w:themeColor="text2"/>
          <w:sz w:val="24"/>
          <w:szCs w:val="24"/>
        </w:rPr>
        <w:t xml:space="preserve">Komunalny Związek Gmin Regionu Leszczyńskiego system gospodarowania odpadami komunlanymi działa stabilnie, a jego efektywność dzięki założeniom organizacyjnym w odbiorze i zagospodarowaniu odpadów oraz prowadzonej edukacji ekologicznej pozwoliła na uzyskanie za 2023 r. poziomu odzysku 36,7% na 35% ustawowego wymogu. Biorąc pod uwagę, iż w 2022 r. 70% gmin w Polsce nie uzyskało 25% poziomu odzysku, uzyskany przez Związek poziom należy uznać za </w:t>
      </w:r>
      <w:r w:rsidR="00201ECB">
        <w:rPr>
          <w:b w:val="0"/>
          <w:bCs/>
          <w:color w:val="1F497D" w:themeColor="text2"/>
          <w:sz w:val="24"/>
          <w:szCs w:val="24"/>
        </w:rPr>
        <w:lastRenderedPageBreak/>
        <w:t>znaczący sukces.</w:t>
      </w:r>
      <w:r w:rsidR="00201ECB">
        <w:rPr>
          <w:b w:val="0"/>
          <w:bCs/>
          <w:color w:val="1F497D" w:themeColor="text2"/>
          <w:sz w:val="24"/>
          <w:szCs w:val="24"/>
        </w:rPr>
        <w:tab/>
      </w:r>
      <w:r w:rsidR="00201ECB">
        <w:rPr>
          <w:b w:val="0"/>
          <w:bCs/>
          <w:color w:val="1F497D" w:themeColor="text2"/>
          <w:sz w:val="24"/>
          <w:szCs w:val="24"/>
        </w:rPr>
        <w:tab/>
      </w:r>
      <w:r w:rsidR="00201ECB">
        <w:rPr>
          <w:b w:val="0"/>
          <w:bCs/>
          <w:color w:val="1F497D" w:themeColor="text2"/>
          <w:sz w:val="24"/>
          <w:szCs w:val="24"/>
        </w:rPr>
        <w:tab/>
      </w:r>
      <w:r w:rsidR="00201ECB">
        <w:rPr>
          <w:b w:val="0"/>
          <w:bCs/>
          <w:color w:val="1F497D" w:themeColor="text2"/>
          <w:sz w:val="24"/>
          <w:szCs w:val="24"/>
        </w:rPr>
        <w:tab/>
      </w:r>
      <w:r w:rsidR="00201ECB">
        <w:rPr>
          <w:b w:val="0"/>
          <w:bCs/>
          <w:color w:val="1F497D" w:themeColor="text2"/>
          <w:sz w:val="24"/>
          <w:szCs w:val="24"/>
        </w:rPr>
        <w:tab/>
      </w:r>
      <w:r w:rsidR="00201ECB">
        <w:rPr>
          <w:b w:val="0"/>
          <w:bCs/>
          <w:color w:val="1F497D" w:themeColor="text2"/>
          <w:sz w:val="24"/>
          <w:szCs w:val="24"/>
        </w:rPr>
        <w:tab/>
      </w:r>
      <w:r w:rsidR="00201ECB">
        <w:rPr>
          <w:b w:val="0"/>
          <w:bCs/>
          <w:color w:val="1F497D" w:themeColor="text2"/>
          <w:sz w:val="24"/>
          <w:szCs w:val="24"/>
        </w:rPr>
        <w:tab/>
      </w:r>
      <w:r w:rsidR="00201ECB">
        <w:rPr>
          <w:b w:val="0"/>
          <w:bCs/>
          <w:color w:val="1F497D" w:themeColor="text2"/>
          <w:sz w:val="24"/>
          <w:szCs w:val="24"/>
        </w:rPr>
        <w:tab/>
      </w:r>
      <w:r w:rsidR="00201ECB">
        <w:rPr>
          <w:b w:val="0"/>
          <w:bCs/>
          <w:color w:val="1F497D" w:themeColor="text2"/>
          <w:sz w:val="24"/>
          <w:szCs w:val="24"/>
        </w:rPr>
        <w:tab/>
      </w:r>
      <w:r w:rsidR="00201ECB">
        <w:rPr>
          <w:b w:val="0"/>
          <w:bCs/>
          <w:color w:val="1F497D" w:themeColor="text2"/>
          <w:sz w:val="24"/>
          <w:szCs w:val="24"/>
        </w:rPr>
        <w:tab/>
        <w:t>Perspektywa funkcjonowania systemu w 2024 r. pozwala założyć osiągnięcie celów zarówno pod względem finansowym jak i organizacyjnym</w:t>
      </w:r>
      <w:r w:rsidR="003F7575">
        <w:rPr>
          <w:b w:val="0"/>
          <w:bCs/>
          <w:color w:val="1F497D" w:themeColor="text2"/>
          <w:sz w:val="24"/>
          <w:szCs w:val="24"/>
        </w:rPr>
        <w:t>, natomiast dużym wyzwaniem jest osiągnięcie wymaganego za ten rok 45% poziomu odzysku, co biorąc pod uwagę ogólnokrajowe problemy w gospodarce odpadami komunalnymi będzie bardzo trudne.</w:t>
      </w:r>
      <w:bookmarkEnd w:id="72"/>
    </w:p>
    <w:sectPr w:rsidR="006257DD" w:rsidRPr="006257DD" w:rsidSect="000D2E3F">
      <w:footerReference w:type="default" r:id="rId27"/>
      <w:pgSz w:w="11906" w:h="16838"/>
      <w:pgMar w:top="1418" w:right="1418" w:bottom="1418" w:left="1418" w:header="426" w:footer="289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58277" w14:textId="77777777" w:rsidR="00224B1B" w:rsidRDefault="00224B1B">
      <w:r>
        <w:separator/>
      </w:r>
    </w:p>
    <w:p w14:paraId="6C8AFB93" w14:textId="77777777" w:rsidR="00224B1B" w:rsidRDefault="00224B1B"/>
  </w:endnote>
  <w:endnote w:type="continuationSeparator" w:id="0">
    <w:p w14:paraId="41560113" w14:textId="77777777" w:rsidR="00224B1B" w:rsidRDefault="00224B1B">
      <w:r>
        <w:continuationSeparator/>
      </w:r>
    </w:p>
    <w:p w14:paraId="1B741AE9" w14:textId="77777777" w:rsidR="00224B1B" w:rsidRDefault="00224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C8AF4" w14:textId="77777777" w:rsidR="003F57B1" w:rsidRDefault="003F57B1">
    <w:pPr>
      <w:pStyle w:val="Stopk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14:paraId="5FBCC8D0" w14:textId="77777777" w:rsidR="00166520" w:rsidRDefault="00166520">
    <w:pPr>
      <w:pStyle w:val="Stopka"/>
    </w:pPr>
  </w:p>
  <w:p w14:paraId="27F11757" w14:textId="77777777" w:rsidR="00B70CF1" w:rsidRDefault="00B70CF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0868490"/>
      <w:docPartObj>
        <w:docPartGallery w:val="Page Numbers (Bottom of Page)"/>
        <w:docPartUnique/>
      </w:docPartObj>
    </w:sdtPr>
    <w:sdtEndPr/>
    <w:sdtContent>
      <w:p w14:paraId="6FD84CAE" w14:textId="77777777" w:rsidR="00EF108C" w:rsidRDefault="00EF108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02A73F" w14:textId="77777777" w:rsidR="00EF108C" w:rsidRDefault="00EF108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699232C2" w14:textId="77777777" w:rsidR="00DF027C" w:rsidRDefault="00DF027C">
        <w:pPr>
          <w:pStyle w:val="Stopka"/>
          <w:jc w:val="center"/>
          <w:rPr>
            <w:noProof/>
          </w:rPr>
        </w:pPr>
        <w:r>
          <w:rPr>
            <w:noProof/>
            <w:lang w:bidi="pl-PL"/>
          </w:rPr>
          <w:fldChar w:fldCharType="begin"/>
        </w:r>
        <w:r>
          <w:rPr>
            <w:noProof/>
            <w:lang w:bidi="pl-PL"/>
          </w:rPr>
          <w:instrText xml:space="preserve"> PAGE   \* MERGEFORMAT </w:instrText>
        </w:r>
        <w:r>
          <w:rPr>
            <w:noProof/>
            <w:lang w:bidi="pl-PL"/>
          </w:rPr>
          <w:fldChar w:fldCharType="separate"/>
        </w:r>
        <w:r w:rsidR="00AB02A7">
          <w:rPr>
            <w:noProof/>
            <w:lang w:bidi="pl-PL"/>
          </w:rPr>
          <w:t>2</w:t>
        </w:r>
        <w:r>
          <w:rPr>
            <w:noProof/>
            <w:lang w:bidi="pl-PL"/>
          </w:rPr>
          <w:fldChar w:fldCharType="end"/>
        </w:r>
      </w:p>
    </w:sdtContent>
  </w:sdt>
  <w:p w14:paraId="28B22680" w14:textId="77777777" w:rsidR="00DF027C" w:rsidRDefault="00DF027C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B0F40" w14:textId="77777777" w:rsidR="00224B1B" w:rsidRDefault="00224B1B">
      <w:r>
        <w:separator/>
      </w:r>
    </w:p>
    <w:p w14:paraId="05C4D316" w14:textId="77777777" w:rsidR="00224B1B" w:rsidRDefault="00224B1B"/>
  </w:footnote>
  <w:footnote w:type="continuationSeparator" w:id="0">
    <w:p w14:paraId="1189B8C1" w14:textId="77777777" w:rsidR="00224B1B" w:rsidRDefault="00224B1B">
      <w:r>
        <w:continuationSeparator/>
      </w:r>
    </w:p>
    <w:p w14:paraId="6B818A2B" w14:textId="77777777" w:rsidR="00224B1B" w:rsidRDefault="00224B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1D0C3" w14:textId="77777777" w:rsidR="00613FCE" w:rsidRPr="00364C23" w:rsidRDefault="00613FCE" w:rsidP="00613FCE">
    <w:pPr>
      <w:pStyle w:val="Nagwek"/>
      <w:jc w:val="center"/>
      <w:rPr>
        <w:sz w:val="16"/>
        <w:szCs w:val="16"/>
      </w:rPr>
    </w:pPr>
    <w:r w:rsidRPr="00364C23">
      <w:rPr>
        <w:sz w:val="16"/>
        <w:szCs w:val="16"/>
      </w:rPr>
      <w:t xml:space="preserve">Analiza stanu gospodarki odpadami komunalnymi na terenie Związku Międzygminnego </w:t>
    </w:r>
  </w:p>
  <w:p w14:paraId="58C2A886" w14:textId="2F3DEB9F" w:rsidR="00613FCE" w:rsidRPr="00364C23" w:rsidRDefault="00613FCE" w:rsidP="00613FCE">
    <w:pPr>
      <w:pStyle w:val="Nagwek"/>
      <w:jc w:val="center"/>
      <w:rPr>
        <w:sz w:val="16"/>
        <w:szCs w:val="16"/>
      </w:rPr>
    </w:pPr>
    <w:r w:rsidRPr="00364C23">
      <w:rPr>
        <w:sz w:val="16"/>
        <w:szCs w:val="16"/>
      </w:rPr>
      <w:t>Komunalny Związek Gmin Regionu Leszczyńskiego za 202</w:t>
    </w:r>
    <w:r w:rsidR="00D82136" w:rsidRPr="00364C23">
      <w:rPr>
        <w:sz w:val="16"/>
        <w:szCs w:val="16"/>
      </w:rPr>
      <w:t>3</w:t>
    </w:r>
    <w:r w:rsidRPr="00364C23">
      <w:rPr>
        <w:sz w:val="16"/>
        <w:szCs w:val="16"/>
      </w:rPr>
      <w:t xml:space="preserve"> rok</w:t>
    </w:r>
  </w:p>
  <w:p w14:paraId="24E07947" w14:textId="77777777" w:rsidR="00AC6FD6" w:rsidRPr="00AC6FD6" w:rsidRDefault="00AC6FD6" w:rsidP="00613FCE">
    <w:pPr>
      <w:pStyle w:val="Nagwek"/>
      <w:jc w:val="center"/>
      <w:rPr>
        <w:color w:val="595959" w:themeColor="text1" w:themeTint="A6"/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0BACB" w14:textId="371C0AB1" w:rsidR="00613FCE" w:rsidRPr="00B20652" w:rsidRDefault="00D87264" w:rsidP="00D87264">
    <w:pPr>
      <w:pStyle w:val="Nagwek"/>
      <w:jc w:val="right"/>
      <w:rPr>
        <w:sz w:val="16"/>
        <w:szCs w:val="16"/>
      </w:rPr>
    </w:pPr>
    <w:r w:rsidRPr="00B20652">
      <w:rPr>
        <w:sz w:val="16"/>
        <w:szCs w:val="16"/>
      </w:rPr>
      <w:t xml:space="preserve">Załącznik do uchwały nr </w:t>
    </w:r>
    <w:r w:rsidR="00741D2C" w:rsidRPr="00B20652">
      <w:rPr>
        <w:sz w:val="16"/>
        <w:szCs w:val="16"/>
      </w:rPr>
      <w:t>10</w:t>
    </w:r>
    <w:r w:rsidRPr="00B20652">
      <w:rPr>
        <w:sz w:val="16"/>
        <w:szCs w:val="16"/>
      </w:rPr>
      <w:t>/202</w:t>
    </w:r>
    <w:r w:rsidR="00B20652" w:rsidRPr="00B20652">
      <w:rPr>
        <w:sz w:val="16"/>
        <w:szCs w:val="16"/>
      </w:rPr>
      <w:t>4</w:t>
    </w:r>
    <w:r w:rsidRPr="00B20652">
      <w:rPr>
        <w:sz w:val="16"/>
        <w:szCs w:val="16"/>
      </w:rPr>
      <w:t xml:space="preserve"> Zarządu Związku Międzygminnego</w:t>
    </w:r>
  </w:p>
  <w:p w14:paraId="27BAD74A" w14:textId="3FA6E982" w:rsidR="00D87264" w:rsidRDefault="00D87264" w:rsidP="00D87264">
    <w:pPr>
      <w:pStyle w:val="Nagwek"/>
      <w:jc w:val="right"/>
      <w:rPr>
        <w:sz w:val="16"/>
        <w:szCs w:val="16"/>
      </w:rPr>
    </w:pPr>
    <w:r w:rsidRPr="00B20652">
      <w:rPr>
        <w:sz w:val="16"/>
        <w:szCs w:val="16"/>
      </w:rPr>
      <w:t>„Komunalny Związek Gmin Regionu Leszczyńskiego”</w:t>
    </w:r>
    <w:r w:rsidR="00741D2C" w:rsidRPr="00B20652">
      <w:rPr>
        <w:sz w:val="16"/>
        <w:szCs w:val="16"/>
      </w:rPr>
      <w:t xml:space="preserve"> z dnia 2</w:t>
    </w:r>
    <w:r w:rsidR="00B20652" w:rsidRPr="00B20652">
      <w:rPr>
        <w:sz w:val="16"/>
        <w:szCs w:val="16"/>
      </w:rPr>
      <w:t>3</w:t>
    </w:r>
    <w:r w:rsidR="00741D2C" w:rsidRPr="00B20652">
      <w:rPr>
        <w:sz w:val="16"/>
        <w:szCs w:val="16"/>
      </w:rPr>
      <w:t xml:space="preserve"> kwietnia 202</w:t>
    </w:r>
    <w:r w:rsidR="00D82136" w:rsidRPr="00B20652">
      <w:rPr>
        <w:sz w:val="16"/>
        <w:szCs w:val="16"/>
      </w:rPr>
      <w:t>4</w:t>
    </w:r>
    <w:r w:rsidR="00741D2C" w:rsidRPr="00B20652">
      <w:rPr>
        <w:sz w:val="16"/>
        <w:szCs w:val="16"/>
      </w:rPr>
      <w:t xml:space="preserve"> r.</w:t>
    </w:r>
  </w:p>
  <w:p w14:paraId="45E1E7AE" w14:textId="77777777" w:rsidR="00D87264" w:rsidRDefault="00D87264" w:rsidP="00D87264">
    <w:pPr>
      <w:pStyle w:val="Nagwek"/>
      <w:jc w:val="right"/>
      <w:rPr>
        <w:sz w:val="16"/>
        <w:szCs w:val="16"/>
      </w:rPr>
    </w:pPr>
    <w:r>
      <w:rPr>
        <w:sz w:val="16"/>
        <w:szCs w:val="16"/>
      </w:rPr>
      <w:t xml:space="preserve">w sprawie analizy stanu gospodarki odpadami komunalnymi na terenie </w:t>
    </w:r>
  </w:p>
  <w:p w14:paraId="0681E817" w14:textId="56F8CBBC" w:rsidR="00D87264" w:rsidRDefault="00D87264" w:rsidP="00D87264">
    <w:pPr>
      <w:pStyle w:val="Nagwek"/>
      <w:jc w:val="right"/>
    </w:pPr>
    <w:r>
      <w:rPr>
        <w:sz w:val="16"/>
        <w:szCs w:val="16"/>
      </w:rPr>
      <w:t>Związku Międzygminnego „Komunalny Związek Gmin  Regionu Leszczyńskiego” za 202</w:t>
    </w:r>
    <w:r w:rsidR="00D82136">
      <w:rPr>
        <w:sz w:val="16"/>
        <w:szCs w:val="16"/>
      </w:rPr>
      <w:t>3</w:t>
    </w:r>
    <w:r>
      <w:rPr>
        <w:sz w:val="16"/>
        <w:szCs w:val="16"/>
      </w:rPr>
      <w:t xml:space="preserve"> rok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442E3"/>
    <w:multiLevelType w:val="hybridMultilevel"/>
    <w:tmpl w:val="2604C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8275D"/>
    <w:multiLevelType w:val="hybridMultilevel"/>
    <w:tmpl w:val="C87017BA"/>
    <w:lvl w:ilvl="0" w:tplc="AC26DF46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02C902E0"/>
    <w:multiLevelType w:val="hybridMultilevel"/>
    <w:tmpl w:val="1DB2995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95C57"/>
    <w:multiLevelType w:val="hybridMultilevel"/>
    <w:tmpl w:val="FB6C0F4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7CD659F"/>
    <w:multiLevelType w:val="hybridMultilevel"/>
    <w:tmpl w:val="8AD8062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89B623B"/>
    <w:multiLevelType w:val="hybridMultilevel"/>
    <w:tmpl w:val="657E2696"/>
    <w:lvl w:ilvl="0" w:tplc="AC26DF4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5D0E71"/>
    <w:multiLevelType w:val="hybridMultilevel"/>
    <w:tmpl w:val="31C848E2"/>
    <w:lvl w:ilvl="0" w:tplc="FFFFFFFF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0FCA6FBD"/>
    <w:multiLevelType w:val="hybridMultilevel"/>
    <w:tmpl w:val="F6721FE8"/>
    <w:lvl w:ilvl="0" w:tplc="64F8ECEE">
      <w:start w:val="1"/>
      <w:numFmt w:val="decimal"/>
      <w:lvlText w:val="%1)"/>
      <w:lvlJc w:val="left"/>
      <w:pPr>
        <w:ind w:left="683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E6D65394">
      <w:start w:val="1"/>
      <w:numFmt w:val="lowerLetter"/>
      <w:lvlText w:val="%2)"/>
      <w:lvlJc w:val="left"/>
      <w:pPr>
        <w:ind w:left="169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2" w:tplc="C42ECDCA">
      <w:numFmt w:val="bullet"/>
      <w:lvlText w:val="•"/>
      <w:lvlJc w:val="left"/>
      <w:pPr>
        <w:ind w:left="1700" w:hanging="360"/>
      </w:pPr>
      <w:rPr>
        <w:rFonts w:hint="default"/>
        <w:lang w:val="pl-PL" w:eastAsia="en-US" w:bidi="ar-SA"/>
      </w:rPr>
    </w:lvl>
    <w:lvl w:ilvl="3" w:tplc="360E463E">
      <w:numFmt w:val="bullet"/>
      <w:lvlText w:val="•"/>
      <w:lvlJc w:val="left"/>
      <w:pPr>
        <w:ind w:left="2770" w:hanging="360"/>
      </w:pPr>
      <w:rPr>
        <w:rFonts w:hint="default"/>
        <w:lang w:val="pl-PL" w:eastAsia="en-US" w:bidi="ar-SA"/>
      </w:rPr>
    </w:lvl>
    <w:lvl w:ilvl="4" w:tplc="418AA7BE">
      <w:numFmt w:val="bullet"/>
      <w:lvlText w:val="•"/>
      <w:lvlJc w:val="left"/>
      <w:pPr>
        <w:ind w:left="3841" w:hanging="360"/>
      </w:pPr>
      <w:rPr>
        <w:rFonts w:hint="default"/>
        <w:lang w:val="pl-PL" w:eastAsia="en-US" w:bidi="ar-SA"/>
      </w:rPr>
    </w:lvl>
    <w:lvl w:ilvl="5" w:tplc="BAA6FF84">
      <w:numFmt w:val="bullet"/>
      <w:lvlText w:val="•"/>
      <w:lvlJc w:val="left"/>
      <w:pPr>
        <w:ind w:left="4912" w:hanging="360"/>
      </w:pPr>
      <w:rPr>
        <w:rFonts w:hint="default"/>
        <w:lang w:val="pl-PL" w:eastAsia="en-US" w:bidi="ar-SA"/>
      </w:rPr>
    </w:lvl>
    <w:lvl w:ilvl="6" w:tplc="FF7E2F24">
      <w:numFmt w:val="bullet"/>
      <w:lvlText w:val="•"/>
      <w:lvlJc w:val="left"/>
      <w:pPr>
        <w:ind w:left="5983" w:hanging="360"/>
      </w:pPr>
      <w:rPr>
        <w:rFonts w:hint="default"/>
        <w:lang w:val="pl-PL" w:eastAsia="en-US" w:bidi="ar-SA"/>
      </w:rPr>
    </w:lvl>
    <w:lvl w:ilvl="7" w:tplc="07A6E1B4">
      <w:numFmt w:val="bullet"/>
      <w:lvlText w:val="•"/>
      <w:lvlJc w:val="left"/>
      <w:pPr>
        <w:ind w:left="7054" w:hanging="360"/>
      </w:pPr>
      <w:rPr>
        <w:rFonts w:hint="default"/>
        <w:lang w:val="pl-PL" w:eastAsia="en-US" w:bidi="ar-SA"/>
      </w:rPr>
    </w:lvl>
    <w:lvl w:ilvl="8" w:tplc="3E6E5AD2">
      <w:numFmt w:val="bullet"/>
      <w:lvlText w:val="•"/>
      <w:lvlJc w:val="left"/>
      <w:pPr>
        <w:ind w:left="8124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1233525D"/>
    <w:multiLevelType w:val="hybridMultilevel"/>
    <w:tmpl w:val="17A43F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8347A"/>
    <w:multiLevelType w:val="hybridMultilevel"/>
    <w:tmpl w:val="DDE40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555B6"/>
    <w:multiLevelType w:val="hybridMultilevel"/>
    <w:tmpl w:val="D59AF2BC"/>
    <w:lvl w:ilvl="0" w:tplc="5928D270">
      <w:numFmt w:val="bullet"/>
      <w:lvlText w:val="–"/>
      <w:lvlJc w:val="left"/>
      <w:pPr>
        <w:ind w:left="1119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1" w15:restartNumberingAfterBreak="0">
    <w:nsid w:val="14B80A3C"/>
    <w:multiLevelType w:val="hybridMultilevel"/>
    <w:tmpl w:val="A8BA8A12"/>
    <w:lvl w:ilvl="0" w:tplc="1570F0D8">
      <w:start w:val="1"/>
      <w:numFmt w:val="lowerLetter"/>
      <w:lvlText w:val="%1)"/>
      <w:lvlJc w:val="left"/>
      <w:pPr>
        <w:ind w:left="28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7" w:hanging="360"/>
      </w:pPr>
    </w:lvl>
    <w:lvl w:ilvl="2" w:tplc="0415001B" w:tentative="1">
      <w:start w:val="1"/>
      <w:numFmt w:val="lowerRoman"/>
      <w:lvlText w:val="%3."/>
      <w:lvlJc w:val="right"/>
      <w:pPr>
        <w:ind w:left="4297" w:hanging="180"/>
      </w:pPr>
    </w:lvl>
    <w:lvl w:ilvl="3" w:tplc="0415000F" w:tentative="1">
      <w:start w:val="1"/>
      <w:numFmt w:val="decimal"/>
      <w:lvlText w:val="%4."/>
      <w:lvlJc w:val="left"/>
      <w:pPr>
        <w:ind w:left="5017" w:hanging="360"/>
      </w:pPr>
    </w:lvl>
    <w:lvl w:ilvl="4" w:tplc="04150019" w:tentative="1">
      <w:start w:val="1"/>
      <w:numFmt w:val="lowerLetter"/>
      <w:lvlText w:val="%5."/>
      <w:lvlJc w:val="left"/>
      <w:pPr>
        <w:ind w:left="5737" w:hanging="360"/>
      </w:pPr>
    </w:lvl>
    <w:lvl w:ilvl="5" w:tplc="0415001B" w:tentative="1">
      <w:start w:val="1"/>
      <w:numFmt w:val="lowerRoman"/>
      <w:lvlText w:val="%6."/>
      <w:lvlJc w:val="right"/>
      <w:pPr>
        <w:ind w:left="6457" w:hanging="180"/>
      </w:pPr>
    </w:lvl>
    <w:lvl w:ilvl="6" w:tplc="0415000F" w:tentative="1">
      <w:start w:val="1"/>
      <w:numFmt w:val="decimal"/>
      <w:lvlText w:val="%7."/>
      <w:lvlJc w:val="left"/>
      <w:pPr>
        <w:ind w:left="7177" w:hanging="360"/>
      </w:pPr>
    </w:lvl>
    <w:lvl w:ilvl="7" w:tplc="04150019" w:tentative="1">
      <w:start w:val="1"/>
      <w:numFmt w:val="lowerLetter"/>
      <w:lvlText w:val="%8."/>
      <w:lvlJc w:val="left"/>
      <w:pPr>
        <w:ind w:left="7897" w:hanging="360"/>
      </w:pPr>
    </w:lvl>
    <w:lvl w:ilvl="8" w:tplc="0415001B" w:tentative="1">
      <w:start w:val="1"/>
      <w:numFmt w:val="lowerRoman"/>
      <w:lvlText w:val="%9."/>
      <w:lvlJc w:val="right"/>
      <w:pPr>
        <w:ind w:left="8617" w:hanging="180"/>
      </w:pPr>
    </w:lvl>
  </w:abstractNum>
  <w:abstractNum w:abstractNumId="12" w15:restartNumberingAfterBreak="0">
    <w:nsid w:val="163A54A8"/>
    <w:multiLevelType w:val="hybridMultilevel"/>
    <w:tmpl w:val="2604CE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F913D7"/>
    <w:multiLevelType w:val="hybridMultilevel"/>
    <w:tmpl w:val="B20644C4"/>
    <w:lvl w:ilvl="0" w:tplc="AC26DF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C40770"/>
    <w:multiLevelType w:val="hybridMultilevel"/>
    <w:tmpl w:val="F7B6C2EE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5" w15:restartNumberingAfterBreak="0">
    <w:nsid w:val="1D4D48C4"/>
    <w:multiLevelType w:val="hybridMultilevel"/>
    <w:tmpl w:val="6652E15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1FA65E95"/>
    <w:multiLevelType w:val="hybridMultilevel"/>
    <w:tmpl w:val="A74485D0"/>
    <w:lvl w:ilvl="0" w:tplc="04150017">
      <w:start w:val="1"/>
      <w:numFmt w:val="lowerLetter"/>
      <w:lvlText w:val="%1)"/>
      <w:lvlJc w:val="left"/>
      <w:pPr>
        <w:ind w:left="399" w:hanging="284"/>
      </w:pPr>
      <w:rPr>
        <w:rFonts w:hint="default"/>
        <w:b w:val="0"/>
        <w:bCs w:val="0"/>
        <w:i w:val="0"/>
        <w:iCs w:val="0"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244724"/>
    <w:multiLevelType w:val="hybridMultilevel"/>
    <w:tmpl w:val="07CA4FAC"/>
    <w:lvl w:ilvl="0" w:tplc="0436DEC0">
      <w:start w:val="2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45175B"/>
    <w:multiLevelType w:val="hybridMultilevel"/>
    <w:tmpl w:val="0B480980"/>
    <w:lvl w:ilvl="0" w:tplc="E266FD48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2746A"/>
    <w:multiLevelType w:val="hybridMultilevel"/>
    <w:tmpl w:val="C978AE02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27470B94"/>
    <w:multiLevelType w:val="hybridMultilevel"/>
    <w:tmpl w:val="A46E91B8"/>
    <w:lvl w:ilvl="0" w:tplc="FFFFFFFF">
      <w:start w:val="1"/>
      <w:numFmt w:val="decimal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2BBF7430"/>
    <w:multiLevelType w:val="hybridMultilevel"/>
    <w:tmpl w:val="63645C60"/>
    <w:lvl w:ilvl="0" w:tplc="1570F0D8">
      <w:start w:val="1"/>
      <w:numFmt w:val="lowerLetter"/>
      <w:lvlText w:val="%1)"/>
      <w:lvlJc w:val="left"/>
      <w:pPr>
        <w:ind w:left="2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20" w:hanging="360"/>
      </w:pPr>
    </w:lvl>
    <w:lvl w:ilvl="2" w:tplc="0415001B" w:tentative="1">
      <w:start w:val="1"/>
      <w:numFmt w:val="lowerRoman"/>
      <w:lvlText w:val="%3."/>
      <w:lvlJc w:val="right"/>
      <w:pPr>
        <w:ind w:left="3940" w:hanging="180"/>
      </w:pPr>
    </w:lvl>
    <w:lvl w:ilvl="3" w:tplc="0415000F" w:tentative="1">
      <w:start w:val="1"/>
      <w:numFmt w:val="decimal"/>
      <w:lvlText w:val="%4."/>
      <w:lvlJc w:val="left"/>
      <w:pPr>
        <w:ind w:left="4660" w:hanging="360"/>
      </w:pPr>
    </w:lvl>
    <w:lvl w:ilvl="4" w:tplc="04150019" w:tentative="1">
      <w:start w:val="1"/>
      <w:numFmt w:val="lowerLetter"/>
      <w:lvlText w:val="%5."/>
      <w:lvlJc w:val="left"/>
      <w:pPr>
        <w:ind w:left="5380" w:hanging="360"/>
      </w:pPr>
    </w:lvl>
    <w:lvl w:ilvl="5" w:tplc="0415001B" w:tentative="1">
      <w:start w:val="1"/>
      <w:numFmt w:val="lowerRoman"/>
      <w:lvlText w:val="%6."/>
      <w:lvlJc w:val="right"/>
      <w:pPr>
        <w:ind w:left="6100" w:hanging="180"/>
      </w:pPr>
    </w:lvl>
    <w:lvl w:ilvl="6" w:tplc="0415000F" w:tentative="1">
      <w:start w:val="1"/>
      <w:numFmt w:val="decimal"/>
      <w:lvlText w:val="%7."/>
      <w:lvlJc w:val="left"/>
      <w:pPr>
        <w:ind w:left="6820" w:hanging="360"/>
      </w:pPr>
    </w:lvl>
    <w:lvl w:ilvl="7" w:tplc="04150019" w:tentative="1">
      <w:start w:val="1"/>
      <w:numFmt w:val="lowerLetter"/>
      <w:lvlText w:val="%8."/>
      <w:lvlJc w:val="left"/>
      <w:pPr>
        <w:ind w:left="7540" w:hanging="360"/>
      </w:pPr>
    </w:lvl>
    <w:lvl w:ilvl="8" w:tplc="0415001B" w:tentative="1">
      <w:start w:val="1"/>
      <w:numFmt w:val="lowerRoman"/>
      <w:lvlText w:val="%9."/>
      <w:lvlJc w:val="right"/>
      <w:pPr>
        <w:ind w:left="8260" w:hanging="180"/>
      </w:pPr>
    </w:lvl>
  </w:abstractNum>
  <w:abstractNum w:abstractNumId="22" w15:restartNumberingAfterBreak="0">
    <w:nsid w:val="2D607E73"/>
    <w:multiLevelType w:val="hybridMultilevel"/>
    <w:tmpl w:val="A782A594"/>
    <w:lvl w:ilvl="0" w:tplc="992C9480">
      <w:start w:val="1"/>
      <w:numFmt w:val="lowerLetter"/>
      <w:lvlText w:val="%1)"/>
      <w:lvlJc w:val="left"/>
      <w:pPr>
        <w:ind w:left="2160" w:hanging="360"/>
      </w:pPr>
      <w:rPr>
        <w:rFonts w:asciiTheme="minorHAnsi" w:eastAsiaTheme="minorHAnsi" w:hAnsiTheme="minorHAnsi" w:cstheme="minorBidi"/>
        <w:i w:val="0"/>
        <w:color w:val="1F497D" w:themeColor="text2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2E4A06EF"/>
    <w:multiLevelType w:val="hybridMultilevel"/>
    <w:tmpl w:val="3A4A7936"/>
    <w:lvl w:ilvl="0" w:tplc="0415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2F033F01"/>
    <w:multiLevelType w:val="hybridMultilevel"/>
    <w:tmpl w:val="773EE876"/>
    <w:lvl w:ilvl="0" w:tplc="0415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5" w15:restartNumberingAfterBreak="0">
    <w:nsid w:val="32E363C5"/>
    <w:multiLevelType w:val="hybridMultilevel"/>
    <w:tmpl w:val="78524BFE"/>
    <w:lvl w:ilvl="0" w:tplc="75EC3B06">
      <w:start w:val="1"/>
      <w:numFmt w:val="upperRoman"/>
      <w:pStyle w:val="Styl1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447AC0"/>
    <w:multiLevelType w:val="hybridMultilevel"/>
    <w:tmpl w:val="F61E7E14"/>
    <w:lvl w:ilvl="0" w:tplc="1570F0D8">
      <w:start w:val="1"/>
      <w:numFmt w:val="lowerLetter"/>
      <w:lvlText w:val="%1)"/>
      <w:lvlJc w:val="left"/>
      <w:pPr>
        <w:ind w:left="28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8" w:hanging="360"/>
      </w:pPr>
    </w:lvl>
    <w:lvl w:ilvl="2" w:tplc="0415001B" w:tentative="1">
      <w:start w:val="1"/>
      <w:numFmt w:val="lowerRoman"/>
      <w:lvlText w:val="%3."/>
      <w:lvlJc w:val="right"/>
      <w:pPr>
        <w:ind w:left="4298" w:hanging="180"/>
      </w:pPr>
    </w:lvl>
    <w:lvl w:ilvl="3" w:tplc="0415000F" w:tentative="1">
      <w:start w:val="1"/>
      <w:numFmt w:val="decimal"/>
      <w:lvlText w:val="%4."/>
      <w:lvlJc w:val="left"/>
      <w:pPr>
        <w:ind w:left="5018" w:hanging="360"/>
      </w:pPr>
    </w:lvl>
    <w:lvl w:ilvl="4" w:tplc="04150019" w:tentative="1">
      <w:start w:val="1"/>
      <w:numFmt w:val="lowerLetter"/>
      <w:lvlText w:val="%5."/>
      <w:lvlJc w:val="left"/>
      <w:pPr>
        <w:ind w:left="5738" w:hanging="360"/>
      </w:pPr>
    </w:lvl>
    <w:lvl w:ilvl="5" w:tplc="0415001B" w:tentative="1">
      <w:start w:val="1"/>
      <w:numFmt w:val="lowerRoman"/>
      <w:lvlText w:val="%6."/>
      <w:lvlJc w:val="right"/>
      <w:pPr>
        <w:ind w:left="6458" w:hanging="180"/>
      </w:pPr>
    </w:lvl>
    <w:lvl w:ilvl="6" w:tplc="0415000F" w:tentative="1">
      <w:start w:val="1"/>
      <w:numFmt w:val="decimal"/>
      <w:lvlText w:val="%7."/>
      <w:lvlJc w:val="left"/>
      <w:pPr>
        <w:ind w:left="7178" w:hanging="360"/>
      </w:pPr>
    </w:lvl>
    <w:lvl w:ilvl="7" w:tplc="04150019" w:tentative="1">
      <w:start w:val="1"/>
      <w:numFmt w:val="lowerLetter"/>
      <w:lvlText w:val="%8."/>
      <w:lvlJc w:val="left"/>
      <w:pPr>
        <w:ind w:left="7898" w:hanging="360"/>
      </w:pPr>
    </w:lvl>
    <w:lvl w:ilvl="8" w:tplc="0415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27" w15:restartNumberingAfterBreak="0">
    <w:nsid w:val="35FB291A"/>
    <w:multiLevelType w:val="hybridMultilevel"/>
    <w:tmpl w:val="F954D908"/>
    <w:lvl w:ilvl="0" w:tplc="8BE69876">
      <w:start w:val="1"/>
      <w:numFmt w:val="decimal"/>
      <w:pStyle w:val="Styl3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BE286A"/>
    <w:multiLevelType w:val="hybridMultilevel"/>
    <w:tmpl w:val="60A86BF0"/>
    <w:lvl w:ilvl="0" w:tplc="AC26DF4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9483197"/>
    <w:multiLevelType w:val="hybridMultilevel"/>
    <w:tmpl w:val="BF98B748"/>
    <w:lvl w:ilvl="0" w:tplc="AC26DF4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A884363"/>
    <w:multiLevelType w:val="hybridMultilevel"/>
    <w:tmpl w:val="FD00A92E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3AD96480"/>
    <w:multiLevelType w:val="hybridMultilevel"/>
    <w:tmpl w:val="91283660"/>
    <w:lvl w:ilvl="0" w:tplc="AC26DF4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20B5082"/>
    <w:multiLevelType w:val="hybridMultilevel"/>
    <w:tmpl w:val="A8A43E9A"/>
    <w:lvl w:ilvl="0" w:tplc="A9ACC412">
      <w:start w:val="1"/>
      <w:numFmt w:val="decimal"/>
      <w:lvlText w:val="%1"/>
      <w:lvlJc w:val="left"/>
      <w:pPr>
        <w:ind w:left="6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9" w:hanging="360"/>
      </w:pPr>
    </w:lvl>
    <w:lvl w:ilvl="2" w:tplc="0415001B" w:tentative="1">
      <w:start w:val="1"/>
      <w:numFmt w:val="lowerRoman"/>
      <w:lvlText w:val="%3."/>
      <w:lvlJc w:val="right"/>
      <w:pPr>
        <w:ind w:left="2139" w:hanging="180"/>
      </w:pPr>
    </w:lvl>
    <w:lvl w:ilvl="3" w:tplc="0415000F" w:tentative="1">
      <w:start w:val="1"/>
      <w:numFmt w:val="decimal"/>
      <w:lvlText w:val="%4."/>
      <w:lvlJc w:val="left"/>
      <w:pPr>
        <w:ind w:left="2859" w:hanging="360"/>
      </w:pPr>
    </w:lvl>
    <w:lvl w:ilvl="4" w:tplc="04150019" w:tentative="1">
      <w:start w:val="1"/>
      <w:numFmt w:val="lowerLetter"/>
      <w:lvlText w:val="%5."/>
      <w:lvlJc w:val="left"/>
      <w:pPr>
        <w:ind w:left="3579" w:hanging="360"/>
      </w:pPr>
    </w:lvl>
    <w:lvl w:ilvl="5" w:tplc="0415001B" w:tentative="1">
      <w:start w:val="1"/>
      <w:numFmt w:val="lowerRoman"/>
      <w:lvlText w:val="%6."/>
      <w:lvlJc w:val="right"/>
      <w:pPr>
        <w:ind w:left="4299" w:hanging="180"/>
      </w:pPr>
    </w:lvl>
    <w:lvl w:ilvl="6" w:tplc="0415000F" w:tentative="1">
      <w:start w:val="1"/>
      <w:numFmt w:val="decimal"/>
      <w:lvlText w:val="%7."/>
      <w:lvlJc w:val="left"/>
      <w:pPr>
        <w:ind w:left="5019" w:hanging="360"/>
      </w:pPr>
    </w:lvl>
    <w:lvl w:ilvl="7" w:tplc="04150019" w:tentative="1">
      <w:start w:val="1"/>
      <w:numFmt w:val="lowerLetter"/>
      <w:lvlText w:val="%8."/>
      <w:lvlJc w:val="left"/>
      <w:pPr>
        <w:ind w:left="5739" w:hanging="360"/>
      </w:pPr>
    </w:lvl>
    <w:lvl w:ilvl="8" w:tplc="0415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33" w15:restartNumberingAfterBreak="0">
    <w:nsid w:val="425B5F9E"/>
    <w:multiLevelType w:val="hybridMultilevel"/>
    <w:tmpl w:val="1C2C18A2"/>
    <w:lvl w:ilvl="0" w:tplc="AC26DF46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 w15:restartNumberingAfterBreak="0">
    <w:nsid w:val="444839AE"/>
    <w:multiLevelType w:val="hybridMultilevel"/>
    <w:tmpl w:val="99561082"/>
    <w:lvl w:ilvl="0" w:tplc="FFFFFFFF">
      <w:start w:val="1"/>
      <w:numFmt w:val="decimal"/>
      <w:lvlText w:val="%1)"/>
      <w:lvlJc w:val="left"/>
      <w:pPr>
        <w:ind w:left="25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70" w:hanging="360"/>
      </w:pPr>
    </w:lvl>
    <w:lvl w:ilvl="2" w:tplc="FFFFFFFF" w:tentative="1">
      <w:start w:val="1"/>
      <w:numFmt w:val="lowerRoman"/>
      <w:lvlText w:val="%3."/>
      <w:lvlJc w:val="right"/>
      <w:pPr>
        <w:ind w:left="3990" w:hanging="180"/>
      </w:pPr>
    </w:lvl>
    <w:lvl w:ilvl="3" w:tplc="FFFFFFFF" w:tentative="1">
      <w:start w:val="1"/>
      <w:numFmt w:val="decimal"/>
      <w:lvlText w:val="%4."/>
      <w:lvlJc w:val="left"/>
      <w:pPr>
        <w:ind w:left="4710" w:hanging="360"/>
      </w:pPr>
    </w:lvl>
    <w:lvl w:ilvl="4" w:tplc="FFFFFFFF" w:tentative="1">
      <w:start w:val="1"/>
      <w:numFmt w:val="lowerLetter"/>
      <w:lvlText w:val="%5."/>
      <w:lvlJc w:val="left"/>
      <w:pPr>
        <w:ind w:left="5430" w:hanging="360"/>
      </w:pPr>
    </w:lvl>
    <w:lvl w:ilvl="5" w:tplc="FFFFFFFF" w:tentative="1">
      <w:start w:val="1"/>
      <w:numFmt w:val="lowerRoman"/>
      <w:lvlText w:val="%6."/>
      <w:lvlJc w:val="right"/>
      <w:pPr>
        <w:ind w:left="6150" w:hanging="180"/>
      </w:pPr>
    </w:lvl>
    <w:lvl w:ilvl="6" w:tplc="FFFFFFFF" w:tentative="1">
      <w:start w:val="1"/>
      <w:numFmt w:val="decimal"/>
      <w:lvlText w:val="%7."/>
      <w:lvlJc w:val="left"/>
      <w:pPr>
        <w:ind w:left="6870" w:hanging="360"/>
      </w:pPr>
    </w:lvl>
    <w:lvl w:ilvl="7" w:tplc="FFFFFFFF" w:tentative="1">
      <w:start w:val="1"/>
      <w:numFmt w:val="lowerLetter"/>
      <w:lvlText w:val="%8."/>
      <w:lvlJc w:val="left"/>
      <w:pPr>
        <w:ind w:left="7590" w:hanging="360"/>
      </w:pPr>
    </w:lvl>
    <w:lvl w:ilvl="8" w:tplc="FFFFFFFF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35" w15:restartNumberingAfterBreak="0">
    <w:nsid w:val="44D61480"/>
    <w:multiLevelType w:val="hybridMultilevel"/>
    <w:tmpl w:val="28D60D82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6" w15:restartNumberingAfterBreak="0">
    <w:nsid w:val="479262F9"/>
    <w:multiLevelType w:val="hybridMultilevel"/>
    <w:tmpl w:val="85DCAABC"/>
    <w:lvl w:ilvl="0" w:tplc="AC26DF4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ADB6981"/>
    <w:multiLevelType w:val="hybridMultilevel"/>
    <w:tmpl w:val="E2A6C09E"/>
    <w:lvl w:ilvl="0" w:tplc="04150011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 w15:restartNumberingAfterBreak="0">
    <w:nsid w:val="4B6C20C3"/>
    <w:multiLevelType w:val="hybridMultilevel"/>
    <w:tmpl w:val="BE08DFF6"/>
    <w:lvl w:ilvl="0" w:tplc="FFFFFFFF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9" w15:restartNumberingAfterBreak="0">
    <w:nsid w:val="4F761F6A"/>
    <w:multiLevelType w:val="hybridMultilevel"/>
    <w:tmpl w:val="CA62B6F0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 w15:restartNumberingAfterBreak="0">
    <w:nsid w:val="55F25C13"/>
    <w:multiLevelType w:val="hybridMultilevel"/>
    <w:tmpl w:val="0D76AFAE"/>
    <w:lvl w:ilvl="0" w:tplc="AC26DF46">
      <w:start w:val="1"/>
      <w:numFmt w:val="bullet"/>
      <w:lvlText w:val="−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1" w15:restartNumberingAfterBreak="0">
    <w:nsid w:val="592772D0"/>
    <w:multiLevelType w:val="hybridMultilevel"/>
    <w:tmpl w:val="E77ABD06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5B812E97"/>
    <w:multiLevelType w:val="hybridMultilevel"/>
    <w:tmpl w:val="2F8EA92A"/>
    <w:lvl w:ilvl="0" w:tplc="5928D270">
      <w:numFmt w:val="bullet"/>
      <w:lvlText w:val="–"/>
      <w:lvlJc w:val="left"/>
      <w:pPr>
        <w:ind w:left="1119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43" w15:restartNumberingAfterBreak="0">
    <w:nsid w:val="5D9864ED"/>
    <w:multiLevelType w:val="hybridMultilevel"/>
    <w:tmpl w:val="9272935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5F8070BA"/>
    <w:multiLevelType w:val="hybridMultilevel"/>
    <w:tmpl w:val="A06CC056"/>
    <w:lvl w:ilvl="0" w:tplc="04150011">
      <w:start w:val="1"/>
      <w:numFmt w:val="decimal"/>
      <w:lvlText w:val="%1)"/>
      <w:lvlJc w:val="left"/>
      <w:pPr>
        <w:ind w:left="25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70" w:hanging="360"/>
      </w:pPr>
    </w:lvl>
    <w:lvl w:ilvl="2" w:tplc="0415001B" w:tentative="1">
      <w:start w:val="1"/>
      <w:numFmt w:val="lowerRoman"/>
      <w:lvlText w:val="%3."/>
      <w:lvlJc w:val="right"/>
      <w:pPr>
        <w:ind w:left="3990" w:hanging="180"/>
      </w:pPr>
    </w:lvl>
    <w:lvl w:ilvl="3" w:tplc="0415000F" w:tentative="1">
      <w:start w:val="1"/>
      <w:numFmt w:val="decimal"/>
      <w:lvlText w:val="%4."/>
      <w:lvlJc w:val="left"/>
      <w:pPr>
        <w:ind w:left="4710" w:hanging="360"/>
      </w:pPr>
    </w:lvl>
    <w:lvl w:ilvl="4" w:tplc="04150019" w:tentative="1">
      <w:start w:val="1"/>
      <w:numFmt w:val="lowerLetter"/>
      <w:lvlText w:val="%5."/>
      <w:lvlJc w:val="left"/>
      <w:pPr>
        <w:ind w:left="5430" w:hanging="360"/>
      </w:pPr>
    </w:lvl>
    <w:lvl w:ilvl="5" w:tplc="0415001B" w:tentative="1">
      <w:start w:val="1"/>
      <w:numFmt w:val="lowerRoman"/>
      <w:lvlText w:val="%6."/>
      <w:lvlJc w:val="right"/>
      <w:pPr>
        <w:ind w:left="6150" w:hanging="180"/>
      </w:pPr>
    </w:lvl>
    <w:lvl w:ilvl="6" w:tplc="0415000F" w:tentative="1">
      <w:start w:val="1"/>
      <w:numFmt w:val="decimal"/>
      <w:lvlText w:val="%7."/>
      <w:lvlJc w:val="left"/>
      <w:pPr>
        <w:ind w:left="6870" w:hanging="360"/>
      </w:pPr>
    </w:lvl>
    <w:lvl w:ilvl="7" w:tplc="04150019" w:tentative="1">
      <w:start w:val="1"/>
      <w:numFmt w:val="lowerLetter"/>
      <w:lvlText w:val="%8."/>
      <w:lvlJc w:val="left"/>
      <w:pPr>
        <w:ind w:left="7590" w:hanging="360"/>
      </w:pPr>
    </w:lvl>
    <w:lvl w:ilvl="8" w:tplc="0415001B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45" w15:restartNumberingAfterBreak="0">
    <w:nsid w:val="5FEC2147"/>
    <w:multiLevelType w:val="hybridMultilevel"/>
    <w:tmpl w:val="E6CCB8CE"/>
    <w:lvl w:ilvl="0" w:tplc="2D3CB1C2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F38D7"/>
    <w:multiLevelType w:val="hybridMultilevel"/>
    <w:tmpl w:val="99025044"/>
    <w:lvl w:ilvl="0" w:tplc="AC26DF46">
      <w:start w:val="1"/>
      <w:numFmt w:val="bullet"/>
      <w:lvlText w:val="−"/>
      <w:lvlJc w:val="left"/>
      <w:pPr>
        <w:ind w:left="370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465" w:hanging="360"/>
      </w:pPr>
      <w:rPr>
        <w:rFonts w:ascii="Wingdings" w:hAnsi="Wingdings" w:hint="default"/>
      </w:rPr>
    </w:lvl>
  </w:abstractNum>
  <w:abstractNum w:abstractNumId="47" w15:restartNumberingAfterBreak="0">
    <w:nsid w:val="6165247A"/>
    <w:multiLevelType w:val="hybridMultilevel"/>
    <w:tmpl w:val="45CAE2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2866A27"/>
    <w:multiLevelType w:val="hybridMultilevel"/>
    <w:tmpl w:val="A43C41D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6BE51094"/>
    <w:multiLevelType w:val="hybridMultilevel"/>
    <w:tmpl w:val="6E22AAE2"/>
    <w:lvl w:ilvl="0" w:tplc="1570F0D8">
      <w:start w:val="1"/>
      <w:numFmt w:val="lowerLetter"/>
      <w:lvlText w:val="%1)"/>
      <w:lvlJc w:val="left"/>
      <w:pPr>
        <w:ind w:left="29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30" w:hanging="360"/>
      </w:pPr>
    </w:lvl>
    <w:lvl w:ilvl="2" w:tplc="0415001B" w:tentative="1">
      <w:start w:val="1"/>
      <w:numFmt w:val="lowerRoman"/>
      <w:lvlText w:val="%3."/>
      <w:lvlJc w:val="right"/>
      <w:pPr>
        <w:ind w:left="4350" w:hanging="180"/>
      </w:pPr>
    </w:lvl>
    <w:lvl w:ilvl="3" w:tplc="0415000F" w:tentative="1">
      <w:start w:val="1"/>
      <w:numFmt w:val="decimal"/>
      <w:lvlText w:val="%4."/>
      <w:lvlJc w:val="left"/>
      <w:pPr>
        <w:ind w:left="5070" w:hanging="360"/>
      </w:pPr>
    </w:lvl>
    <w:lvl w:ilvl="4" w:tplc="04150019" w:tentative="1">
      <w:start w:val="1"/>
      <w:numFmt w:val="lowerLetter"/>
      <w:lvlText w:val="%5."/>
      <w:lvlJc w:val="left"/>
      <w:pPr>
        <w:ind w:left="5790" w:hanging="360"/>
      </w:pPr>
    </w:lvl>
    <w:lvl w:ilvl="5" w:tplc="0415001B" w:tentative="1">
      <w:start w:val="1"/>
      <w:numFmt w:val="lowerRoman"/>
      <w:lvlText w:val="%6."/>
      <w:lvlJc w:val="right"/>
      <w:pPr>
        <w:ind w:left="6510" w:hanging="180"/>
      </w:pPr>
    </w:lvl>
    <w:lvl w:ilvl="6" w:tplc="0415000F" w:tentative="1">
      <w:start w:val="1"/>
      <w:numFmt w:val="decimal"/>
      <w:lvlText w:val="%7."/>
      <w:lvlJc w:val="left"/>
      <w:pPr>
        <w:ind w:left="7230" w:hanging="360"/>
      </w:pPr>
    </w:lvl>
    <w:lvl w:ilvl="7" w:tplc="04150019" w:tentative="1">
      <w:start w:val="1"/>
      <w:numFmt w:val="lowerLetter"/>
      <w:lvlText w:val="%8."/>
      <w:lvlJc w:val="left"/>
      <w:pPr>
        <w:ind w:left="7950" w:hanging="360"/>
      </w:pPr>
    </w:lvl>
    <w:lvl w:ilvl="8" w:tplc="0415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50" w15:restartNumberingAfterBreak="0">
    <w:nsid w:val="6D953A1C"/>
    <w:multiLevelType w:val="hybridMultilevel"/>
    <w:tmpl w:val="269EF284"/>
    <w:lvl w:ilvl="0" w:tplc="AC26DF4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70141069"/>
    <w:multiLevelType w:val="hybridMultilevel"/>
    <w:tmpl w:val="5CCEA982"/>
    <w:lvl w:ilvl="0" w:tplc="0415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2" w15:restartNumberingAfterBreak="0">
    <w:nsid w:val="707D3538"/>
    <w:multiLevelType w:val="hybridMultilevel"/>
    <w:tmpl w:val="D7AEA6FE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78B209FD"/>
    <w:multiLevelType w:val="hybridMultilevel"/>
    <w:tmpl w:val="C26413B8"/>
    <w:lvl w:ilvl="0" w:tplc="AC26DF4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F484719"/>
    <w:multiLevelType w:val="hybridMultilevel"/>
    <w:tmpl w:val="B442BDB4"/>
    <w:lvl w:ilvl="0" w:tplc="AB36CA20">
      <w:start w:val="1"/>
      <w:numFmt w:val="decimal"/>
      <w:pStyle w:val="Styl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009129">
    <w:abstractNumId w:val="22"/>
  </w:num>
  <w:num w:numId="2" w16cid:durableId="563835850">
    <w:abstractNumId w:val="37"/>
  </w:num>
  <w:num w:numId="3" w16cid:durableId="1209412685">
    <w:abstractNumId w:val="24"/>
  </w:num>
  <w:num w:numId="4" w16cid:durableId="601497532">
    <w:abstractNumId w:val="23"/>
  </w:num>
  <w:num w:numId="5" w16cid:durableId="411899347">
    <w:abstractNumId w:val="51"/>
  </w:num>
  <w:num w:numId="6" w16cid:durableId="44069966">
    <w:abstractNumId w:val="38"/>
  </w:num>
  <w:num w:numId="7" w16cid:durableId="614337181">
    <w:abstractNumId w:val="6"/>
  </w:num>
  <w:num w:numId="8" w16cid:durableId="1096827422">
    <w:abstractNumId w:val="26"/>
  </w:num>
  <w:num w:numId="9" w16cid:durableId="263194903">
    <w:abstractNumId w:val="44"/>
  </w:num>
  <w:num w:numId="10" w16cid:durableId="557711555">
    <w:abstractNumId w:val="46"/>
  </w:num>
  <w:num w:numId="11" w16cid:durableId="1623806298">
    <w:abstractNumId w:val="21"/>
  </w:num>
  <w:num w:numId="12" w16cid:durableId="295454848">
    <w:abstractNumId w:val="34"/>
  </w:num>
  <w:num w:numId="13" w16cid:durableId="405802241">
    <w:abstractNumId w:val="11"/>
  </w:num>
  <w:num w:numId="14" w16cid:durableId="1541700652">
    <w:abstractNumId w:val="49"/>
  </w:num>
  <w:num w:numId="15" w16cid:durableId="2083406061">
    <w:abstractNumId w:val="3"/>
  </w:num>
  <w:num w:numId="16" w16cid:durableId="49621145">
    <w:abstractNumId w:val="30"/>
  </w:num>
  <w:num w:numId="17" w16cid:durableId="1273786724">
    <w:abstractNumId w:val="41"/>
  </w:num>
  <w:num w:numId="18" w16cid:durableId="485245193">
    <w:abstractNumId w:val="19"/>
  </w:num>
  <w:num w:numId="19" w16cid:durableId="679897453">
    <w:abstractNumId w:val="39"/>
  </w:num>
  <w:num w:numId="20" w16cid:durableId="1624922050">
    <w:abstractNumId w:val="20"/>
  </w:num>
  <w:num w:numId="21" w16cid:durableId="63917673">
    <w:abstractNumId w:val="47"/>
  </w:num>
  <w:num w:numId="22" w16cid:durableId="673849037">
    <w:abstractNumId w:val="35"/>
  </w:num>
  <w:num w:numId="23" w16cid:durableId="1653682098">
    <w:abstractNumId w:val="4"/>
  </w:num>
  <w:num w:numId="24" w16cid:durableId="1280257093">
    <w:abstractNumId w:val="7"/>
  </w:num>
  <w:num w:numId="25" w16cid:durableId="718280865">
    <w:abstractNumId w:val="43"/>
  </w:num>
  <w:num w:numId="26" w16cid:durableId="1420247869">
    <w:abstractNumId w:val="33"/>
  </w:num>
  <w:num w:numId="27" w16cid:durableId="2130539167">
    <w:abstractNumId w:val="1"/>
  </w:num>
  <w:num w:numId="28" w16cid:durableId="660737143">
    <w:abstractNumId w:val="48"/>
  </w:num>
  <w:num w:numId="29" w16cid:durableId="178786091">
    <w:abstractNumId w:val="17"/>
  </w:num>
  <w:num w:numId="30" w16cid:durableId="323243947">
    <w:abstractNumId w:val="15"/>
  </w:num>
  <w:num w:numId="31" w16cid:durableId="1511603169">
    <w:abstractNumId w:val="50"/>
  </w:num>
  <w:num w:numId="32" w16cid:durableId="193226629">
    <w:abstractNumId w:val="0"/>
  </w:num>
  <w:num w:numId="33" w16cid:durableId="1400325354">
    <w:abstractNumId w:val="5"/>
  </w:num>
  <w:num w:numId="34" w16cid:durableId="1469125944">
    <w:abstractNumId w:val="36"/>
  </w:num>
  <w:num w:numId="35" w16cid:durableId="735936339">
    <w:abstractNumId w:val="53"/>
  </w:num>
  <w:num w:numId="36" w16cid:durableId="918949434">
    <w:abstractNumId w:val="16"/>
  </w:num>
  <w:num w:numId="37" w16cid:durableId="1755542316">
    <w:abstractNumId w:val="10"/>
  </w:num>
  <w:num w:numId="38" w16cid:durableId="918095346">
    <w:abstractNumId w:val="42"/>
  </w:num>
  <w:num w:numId="39" w16cid:durableId="1915966928">
    <w:abstractNumId w:val="8"/>
  </w:num>
  <w:num w:numId="40" w16cid:durableId="1936858357">
    <w:abstractNumId w:val="13"/>
  </w:num>
  <w:num w:numId="41" w16cid:durableId="1997028477">
    <w:abstractNumId w:val="2"/>
  </w:num>
  <w:num w:numId="42" w16cid:durableId="1202328628">
    <w:abstractNumId w:val="40"/>
  </w:num>
  <w:num w:numId="43" w16cid:durableId="1873423112">
    <w:abstractNumId w:val="12"/>
  </w:num>
  <w:num w:numId="44" w16cid:durableId="1858033093">
    <w:abstractNumId w:val="25"/>
  </w:num>
  <w:num w:numId="45" w16cid:durableId="1977106362">
    <w:abstractNumId w:val="54"/>
  </w:num>
  <w:num w:numId="46" w16cid:durableId="1072696665">
    <w:abstractNumId w:val="27"/>
  </w:num>
  <w:num w:numId="47" w16cid:durableId="492915803">
    <w:abstractNumId w:val="27"/>
    <w:lvlOverride w:ilvl="0">
      <w:startOverride w:val="1"/>
    </w:lvlOverride>
  </w:num>
  <w:num w:numId="48" w16cid:durableId="369887327">
    <w:abstractNumId w:val="27"/>
    <w:lvlOverride w:ilvl="0">
      <w:startOverride w:val="1"/>
    </w:lvlOverride>
  </w:num>
  <w:num w:numId="49" w16cid:durableId="1564825973">
    <w:abstractNumId w:val="27"/>
    <w:lvlOverride w:ilvl="0">
      <w:startOverride w:val="1"/>
    </w:lvlOverride>
  </w:num>
  <w:num w:numId="50" w16cid:durableId="804465148">
    <w:abstractNumId w:val="27"/>
    <w:lvlOverride w:ilvl="0">
      <w:startOverride w:val="1"/>
    </w:lvlOverride>
  </w:num>
  <w:num w:numId="51" w16cid:durableId="1377467800">
    <w:abstractNumId w:val="9"/>
  </w:num>
  <w:num w:numId="52" w16cid:durableId="523130622">
    <w:abstractNumId w:val="14"/>
  </w:num>
  <w:num w:numId="53" w16cid:durableId="1346051433">
    <w:abstractNumId w:val="52"/>
  </w:num>
  <w:num w:numId="54" w16cid:durableId="460807192">
    <w:abstractNumId w:val="32"/>
  </w:num>
  <w:num w:numId="55" w16cid:durableId="952325863">
    <w:abstractNumId w:val="18"/>
  </w:num>
  <w:num w:numId="56" w16cid:durableId="143786950">
    <w:abstractNumId w:val="45"/>
  </w:num>
  <w:num w:numId="57" w16cid:durableId="790439590">
    <w:abstractNumId w:val="29"/>
  </w:num>
  <w:num w:numId="58" w16cid:durableId="232938213">
    <w:abstractNumId w:val="31"/>
  </w:num>
  <w:num w:numId="59" w16cid:durableId="383453589">
    <w:abstractNumId w:val="2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B1B"/>
    <w:rsid w:val="000024C1"/>
    <w:rsid w:val="00012EC6"/>
    <w:rsid w:val="0002022B"/>
    <w:rsid w:val="0002482E"/>
    <w:rsid w:val="00026D93"/>
    <w:rsid w:val="000272FB"/>
    <w:rsid w:val="0003116C"/>
    <w:rsid w:val="000336E4"/>
    <w:rsid w:val="000402B2"/>
    <w:rsid w:val="000454AE"/>
    <w:rsid w:val="00050324"/>
    <w:rsid w:val="00051C05"/>
    <w:rsid w:val="00053221"/>
    <w:rsid w:val="00055924"/>
    <w:rsid w:val="00056B75"/>
    <w:rsid w:val="00057B30"/>
    <w:rsid w:val="00066E2B"/>
    <w:rsid w:val="000702A7"/>
    <w:rsid w:val="00070909"/>
    <w:rsid w:val="000711B3"/>
    <w:rsid w:val="00074C00"/>
    <w:rsid w:val="00082674"/>
    <w:rsid w:val="00097432"/>
    <w:rsid w:val="000A0150"/>
    <w:rsid w:val="000A5A60"/>
    <w:rsid w:val="000A61D8"/>
    <w:rsid w:val="000C0022"/>
    <w:rsid w:val="000C0E88"/>
    <w:rsid w:val="000C1294"/>
    <w:rsid w:val="000C1C45"/>
    <w:rsid w:val="000C1CD0"/>
    <w:rsid w:val="000C1DAC"/>
    <w:rsid w:val="000C2213"/>
    <w:rsid w:val="000C46C3"/>
    <w:rsid w:val="000D1C3E"/>
    <w:rsid w:val="000D2E3F"/>
    <w:rsid w:val="000D7EC9"/>
    <w:rsid w:val="000E0142"/>
    <w:rsid w:val="000E2F12"/>
    <w:rsid w:val="000E63C9"/>
    <w:rsid w:val="000E6A0B"/>
    <w:rsid w:val="000F1E49"/>
    <w:rsid w:val="000F2876"/>
    <w:rsid w:val="00102A0F"/>
    <w:rsid w:val="00104756"/>
    <w:rsid w:val="00107259"/>
    <w:rsid w:val="001137BD"/>
    <w:rsid w:val="001170F0"/>
    <w:rsid w:val="00120A1E"/>
    <w:rsid w:val="001218C6"/>
    <w:rsid w:val="00123910"/>
    <w:rsid w:val="00126A04"/>
    <w:rsid w:val="00130E9D"/>
    <w:rsid w:val="001366BA"/>
    <w:rsid w:val="00150A6D"/>
    <w:rsid w:val="00151161"/>
    <w:rsid w:val="001533D6"/>
    <w:rsid w:val="00164CF7"/>
    <w:rsid w:val="00166520"/>
    <w:rsid w:val="001706AF"/>
    <w:rsid w:val="001709F3"/>
    <w:rsid w:val="001740D1"/>
    <w:rsid w:val="00174B66"/>
    <w:rsid w:val="00180D61"/>
    <w:rsid w:val="00185B35"/>
    <w:rsid w:val="001A1FC3"/>
    <w:rsid w:val="001A2C80"/>
    <w:rsid w:val="001A5042"/>
    <w:rsid w:val="001A5178"/>
    <w:rsid w:val="001B7160"/>
    <w:rsid w:val="001C28AD"/>
    <w:rsid w:val="001C6269"/>
    <w:rsid w:val="001D35E8"/>
    <w:rsid w:val="001D4A10"/>
    <w:rsid w:val="001E48AF"/>
    <w:rsid w:val="001F21AF"/>
    <w:rsid w:val="001F2BC8"/>
    <w:rsid w:val="001F3A29"/>
    <w:rsid w:val="001F5F6B"/>
    <w:rsid w:val="001F6947"/>
    <w:rsid w:val="001F789A"/>
    <w:rsid w:val="00201129"/>
    <w:rsid w:val="00201ECB"/>
    <w:rsid w:val="00206A49"/>
    <w:rsid w:val="00206F69"/>
    <w:rsid w:val="002076A1"/>
    <w:rsid w:val="00216586"/>
    <w:rsid w:val="00220E67"/>
    <w:rsid w:val="00224B1B"/>
    <w:rsid w:val="00235C7C"/>
    <w:rsid w:val="002416E5"/>
    <w:rsid w:val="00241F20"/>
    <w:rsid w:val="00243EBC"/>
    <w:rsid w:val="00246A35"/>
    <w:rsid w:val="00260809"/>
    <w:rsid w:val="00263725"/>
    <w:rsid w:val="002675A8"/>
    <w:rsid w:val="00270B9E"/>
    <w:rsid w:val="00271D5C"/>
    <w:rsid w:val="00280C87"/>
    <w:rsid w:val="00284348"/>
    <w:rsid w:val="0029042C"/>
    <w:rsid w:val="002927F3"/>
    <w:rsid w:val="0029317E"/>
    <w:rsid w:val="00293D32"/>
    <w:rsid w:val="002A151B"/>
    <w:rsid w:val="002A3455"/>
    <w:rsid w:val="002A3FBB"/>
    <w:rsid w:val="002A4AB2"/>
    <w:rsid w:val="002A6A38"/>
    <w:rsid w:val="002A6F40"/>
    <w:rsid w:val="002B139C"/>
    <w:rsid w:val="002B218C"/>
    <w:rsid w:val="002B38E4"/>
    <w:rsid w:val="002C4266"/>
    <w:rsid w:val="002C5B19"/>
    <w:rsid w:val="002C6A90"/>
    <w:rsid w:val="002C727B"/>
    <w:rsid w:val="002D015F"/>
    <w:rsid w:val="002D20E6"/>
    <w:rsid w:val="002E4EAC"/>
    <w:rsid w:val="002F04AA"/>
    <w:rsid w:val="002F1D44"/>
    <w:rsid w:val="002F3BE3"/>
    <w:rsid w:val="002F51F5"/>
    <w:rsid w:val="00303124"/>
    <w:rsid w:val="00310542"/>
    <w:rsid w:val="00312137"/>
    <w:rsid w:val="00315870"/>
    <w:rsid w:val="00330359"/>
    <w:rsid w:val="0033762F"/>
    <w:rsid w:val="003409E3"/>
    <w:rsid w:val="00344556"/>
    <w:rsid w:val="00344E15"/>
    <w:rsid w:val="0035075B"/>
    <w:rsid w:val="0035774F"/>
    <w:rsid w:val="00360494"/>
    <w:rsid w:val="00361B5A"/>
    <w:rsid w:val="00362B38"/>
    <w:rsid w:val="003633ED"/>
    <w:rsid w:val="00364C23"/>
    <w:rsid w:val="00366C7E"/>
    <w:rsid w:val="0036732E"/>
    <w:rsid w:val="00371829"/>
    <w:rsid w:val="003823A3"/>
    <w:rsid w:val="00384C89"/>
    <w:rsid w:val="00384EA3"/>
    <w:rsid w:val="00385997"/>
    <w:rsid w:val="00397B65"/>
    <w:rsid w:val="003A39A1"/>
    <w:rsid w:val="003A49D4"/>
    <w:rsid w:val="003B20AB"/>
    <w:rsid w:val="003B33D8"/>
    <w:rsid w:val="003B605C"/>
    <w:rsid w:val="003C07B9"/>
    <w:rsid w:val="003C2191"/>
    <w:rsid w:val="003D3863"/>
    <w:rsid w:val="003D7B67"/>
    <w:rsid w:val="003E2A2F"/>
    <w:rsid w:val="003E36BC"/>
    <w:rsid w:val="003E39EC"/>
    <w:rsid w:val="003F015F"/>
    <w:rsid w:val="003F4C0F"/>
    <w:rsid w:val="003F54A0"/>
    <w:rsid w:val="003F57B1"/>
    <w:rsid w:val="003F732C"/>
    <w:rsid w:val="003F7575"/>
    <w:rsid w:val="00402ACF"/>
    <w:rsid w:val="004107A9"/>
    <w:rsid w:val="004110DE"/>
    <w:rsid w:val="004148E1"/>
    <w:rsid w:val="00414D0D"/>
    <w:rsid w:val="004163C0"/>
    <w:rsid w:val="0043092C"/>
    <w:rsid w:val="00431658"/>
    <w:rsid w:val="00437FF1"/>
    <w:rsid w:val="0044085A"/>
    <w:rsid w:val="0044774C"/>
    <w:rsid w:val="00450182"/>
    <w:rsid w:val="0045155E"/>
    <w:rsid w:val="00466EAB"/>
    <w:rsid w:val="0048339C"/>
    <w:rsid w:val="00485A40"/>
    <w:rsid w:val="00493087"/>
    <w:rsid w:val="004A1DDA"/>
    <w:rsid w:val="004B02D5"/>
    <w:rsid w:val="004B21A5"/>
    <w:rsid w:val="004B4906"/>
    <w:rsid w:val="004C148B"/>
    <w:rsid w:val="004C6EEB"/>
    <w:rsid w:val="004D0C77"/>
    <w:rsid w:val="004F0C99"/>
    <w:rsid w:val="004F30B9"/>
    <w:rsid w:val="004F462F"/>
    <w:rsid w:val="004F5D5A"/>
    <w:rsid w:val="0050002B"/>
    <w:rsid w:val="00502DDA"/>
    <w:rsid w:val="005037F0"/>
    <w:rsid w:val="00511E9A"/>
    <w:rsid w:val="00516A86"/>
    <w:rsid w:val="00523028"/>
    <w:rsid w:val="005275F6"/>
    <w:rsid w:val="0053249F"/>
    <w:rsid w:val="00532C38"/>
    <w:rsid w:val="00533C70"/>
    <w:rsid w:val="00537060"/>
    <w:rsid w:val="0055224D"/>
    <w:rsid w:val="00552687"/>
    <w:rsid w:val="005531B8"/>
    <w:rsid w:val="00555D69"/>
    <w:rsid w:val="00556352"/>
    <w:rsid w:val="00562987"/>
    <w:rsid w:val="00562F33"/>
    <w:rsid w:val="0056490A"/>
    <w:rsid w:val="005665CD"/>
    <w:rsid w:val="00572102"/>
    <w:rsid w:val="00577800"/>
    <w:rsid w:val="00582767"/>
    <w:rsid w:val="00583AB2"/>
    <w:rsid w:val="00583C66"/>
    <w:rsid w:val="00585686"/>
    <w:rsid w:val="005906D1"/>
    <w:rsid w:val="00590BD0"/>
    <w:rsid w:val="00590D4D"/>
    <w:rsid w:val="005911B1"/>
    <w:rsid w:val="005A1E5B"/>
    <w:rsid w:val="005A20F1"/>
    <w:rsid w:val="005B09CE"/>
    <w:rsid w:val="005B0BF5"/>
    <w:rsid w:val="005B1269"/>
    <w:rsid w:val="005C258B"/>
    <w:rsid w:val="005C5B88"/>
    <w:rsid w:val="005D253E"/>
    <w:rsid w:val="005E0CFA"/>
    <w:rsid w:val="005E18CC"/>
    <w:rsid w:val="005E5B35"/>
    <w:rsid w:val="005F1BB0"/>
    <w:rsid w:val="005F2B2E"/>
    <w:rsid w:val="005F4284"/>
    <w:rsid w:val="005F6DE1"/>
    <w:rsid w:val="006009CD"/>
    <w:rsid w:val="00611434"/>
    <w:rsid w:val="00613931"/>
    <w:rsid w:val="00613FCE"/>
    <w:rsid w:val="00616CAD"/>
    <w:rsid w:val="0062008E"/>
    <w:rsid w:val="0062037A"/>
    <w:rsid w:val="00622110"/>
    <w:rsid w:val="006257DD"/>
    <w:rsid w:val="006351DC"/>
    <w:rsid w:val="00640270"/>
    <w:rsid w:val="006465FD"/>
    <w:rsid w:val="00650211"/>
    <w:rsid w:val="006533F3"/>
    <w:rsid w:val="006534DB"/>
    <w:rsid w:val="00654A65"/>
    <w:rsid w:val="00656C4D"/>
    <w:rsid w:val="00661209"/>
    <w:rsid w:val="00667001"/>
    <w:rsid w:val="00671F28"/>
    <w:rsid w:val="00676162"/>
    <w:rsid w:val="00677FC1"/>
    <w:rsid w:val="006834CA"/>
    <w:rsid w:val="00686927"/>
    <w:rsid w:val="00690CBE"/>
    <w:rsid w:val="00694FA0"/>
    <w:rsid w:val="00696EF9"/>
    <w:rsid w:val="006A072F"/>
    <w:rsid w:val="006A1E93"/>
    <w:rsid w:val="006A5274"/>
    <w:rsid w:val="006A784B"/>
    <w:rsid w:val="006B4E80"/>
    <w:rsid w:val="006C41B5"/>
    <w:rsid w:val="006D0718"/>
    <w:rsid w:val="006D3FDA"/>
    <w:rsid w:val="006D5436"/>
    <w:rsid w:val="006D6C87"/>
    <w:rsid w:val="006E1FB0"/>
    <w:rsid w:val="006E495F"/>
    <w:rsid w:val="006E5042"/>
    <w:rsid w:val="006E5174"/>
    <w:rsid w:val="006E5716"/>
    <w:rsid w:val="006F09D5"/>
    <w:rsid w:val="006F5098"/>
    <w:rsid w:val="006F684E"/>
    <w:rsid w:val="007009F6"/>
    <w:rsid w:val="00703699"/>
    <w:rsid w:val="00707D79"/>
    <w:rsid w:val="007119C4"/>
    <w:rsid w:val="00711D8F"/>
    <w:rsid w:val="00714080"/>
    <w:rsid w:val="00720CA0"/>
    <w:rsid w:val="00722CD7"/>
    <w:rsid w:val="007302B3"/>
    <w:rsid w:val="00730733"/>
    <w:rsid w:val="00730E3A"/>
    <w:rsid w:val="00732FB4"/>
    <w:rsid w:val="00734357"/>
    <w:rsid w:val="00735A4C"/>
    <w:rsid w:val="00736AAF"/>
    <w:rsid w:val="00736D0F"/>
    <w:rsid w:val="007376BF"/>
    <w:rsid w:val="00741D2C"/>
    <w:rsid w:val="0075029F"/>
    <w:rsid w:val="00754D86"/>
    <w:rsid w:val="00760BB0"/>
    <w:rsid w:val="00761C43"/>
    <w:rsid w:val="00765B2A"/>
    <w:rsid w:val="00767242"/>
    <w:rsid w:val="00774453"/>
    <w:rsid w:val="00774952"/>
    <w:rsid w:val="00783A34"/>
    <w:rsid w:val="00790E95"/>
    <w:rsid w:val="00793687"/>
    <w:rsid w:val="007A2123"/>
    <w:rsid w:val="007A58C4"/>
    <w:rsid w:val="007A7B2B"/>
    <w:rsid w:val="007B003C"/>
    <w:rsid w:val="007B3BEF"/>
    <w:rsid w:val="007C1155"/>
    <w:rsid w:val="007C2159"/>
    <w:rsid w:val="007C6B52"/>
    <w:rsid w:val="007D16C5"/>
    <w:rsid w:val="007D2392"/>
    <w:rsid w:val="007D2B7F"/>
    <w:rsid w:val="007D3CE2"/>
    <w:rsid w:val="007D54D2"/>
    <w:rsid w:val="007E1018"/>
    <w:rsid w:val="007F258C"/>
    <w:rsid w:val="008026EC"/>
    <w:rsid w:val="00803135"/>
    <w:rsid w:val="008039A9"/>
    <w:rsid w:val="00804EA5"/>
    <w:rsid w:val="008058AF"/>
    <w:rsid w:val="008156D1"/>
    <w:rsid w:val="00815B77"/>
    <w:rsid w:val="00817352"/>
    <w:rsid w:val="00817365"/>
    <w:rsid w:val="008175BD"/>
    <w:rsid w:val="00817C35"/>
    <w:rsid w:val="00830536"/>
    <w:rsid w:val="0083786C"/>
    <w:rsid w:val="00837F5A"/>
    <w:rsid w:val="00842079"/>
    <w:rsid w:val="0084223D"/>
    <w:rsid w:val="00843925"/>
    <w:rsid w:val="00844174"/>
    <w:rsid w:val="00845FB3"/>
    <w:rsid w:val="00846066"/>
    <w:rsid w:val="00846CD7"/>
    <w:rsid w:val="008612E1"/>
    <w:rsid w:val="00862FE4"/>
    <w:rsid w:val="00863204"/>
    <w:rsid w:val="0086389A"/>
    <w:rsid w:val="00864D89"/>
    <w:rsid w:val="00865149"/>
    <w:rsid w:val="00870F52"/>
    <w:rsid w:val="008719BB"/>
    <w:rsid w:val="0087605E"/>
    <w:rsid w:val="00881C94"/>
    <w:rsid w:val="0088212E"/>
    <w:rsid w:val="00882F8B"/>
    <w:rsid w:val="00890577"/>
    <w:rsid w:val="00891131"/>
    <w:rsid w:val="00896202"/>
    <w:rsid w:val="008A26BD"/>
    <w:rsid w:val="008A2B5D"/>
    <w:rsid w:val="008A41B6"/>
    <w:rsid w:val="008B1FEE"/>
    <w:rsid w:val="008C0B32"/>
    <w:rsid w:val="008C1052"/>
    <w:rsid w:val="008C40BD"/>
    <w:rsid w:val="008D43C3"/>
    <w:rsid w:val="008E075D"/>
    <w:rsid w:val="008E0FE0"/>
    <w:rsid w:val="008E4B05"/>
    <w:rsid w:val="008F4FB6"/>
    <w:rsid w:val="00900B97"/>
    <w:rsid w:val="00900BC4"/>
    <w:rsid w:val="00903C32"/>
    <w:rsid w:val="009158D4"/>
    <w:rsid w:val="00916B16"/>
    <w:rsid w:val="009173B9"/>
    <w:rsid w:val="00921AC2"/>
    <w:rsid w:val="00923AEE"/>
    <w:rsid w:val="00924F22"/>
    <w:rsid w:val="009305A1"/>
    <w:rsid w:val="0093179A"/>
    <w:rsid w:val="00931B61"/>
    <w:rsid w:val="0093335D"/>
    <w:rsid w:val="00934BCD"/>
    <w:rsid w:val="0093613E"/>
    <w:rsid w:val="00943026"/>
    <w:rsid w:val="00944687"/>
    <w:rsid w:val="0094536B"/>
    <w:rsid w:val="009525D6"/>
    <w:rsid w:val="00954CBA"/>
    <w:rsid w:val="00966B81"/>
    <w:rsid w:val="00970B70"/>
    <w:rsid w:val="00971305"/>
    <w:rsid w:val="009719CD"/>
    <w:rsid w:val="00983BBB"/>
    <w:rsid w:val="00984096"/>
    <w:rsid w:val="00996538"/>
    <w:rsid w:val="009A01D2"/>
    <w:rsid w:val="009A158B"/>
    <w:rsid w:val="009B487F"/>
    <w:rsid w:val="009B5D7C"/>
    <w:rsid w:val="009B73B2"/>
    <w:rsid w:val="009C2A09"/>
    <w:rsid w:val="009C2EBF"/>
    <w:rsid w:val="009C6156"/>
    <w:rsid w:val="009C7290"/>
    <w:rsid w:val="009C7720"/>
    <w:rsid w:val="009D23B4"/>
    <w:rsid w:val="009D3952"/>
    <w:rsid w:val="009D4289"/>
    <w:rsid w:val="009D6196"/>
    <w:rsid w:val="009E233B"/>
    <w:rsid w:val="009E33B4"/>
    <w:rsid w:val="009E40C5"/>
    <w:rsid w:val="009F0C2A"/>
    <w:rsid w:val="00A00AEF"/>
    <w:rsid w:val="00A031BF"/>
    <w:rsid w:val="00A040CC"/>
    <w:rsid w:val="00A04D3E"/>
    <w:rsid w:val="00A0626A"/>
    <w:rsid w:val="00A10940"/>
    <w:rsid w:val="00A14B14"/>
    <w:rsid w:val="00A164AB"/>
    <w:rsid w:val="00A2324E"/>
    <w:rsid w:val="00A23AFA"/>
    <w:rsid w:val="00A24EF4"/>
    <w:rsid w:val="00A27BB9"/>
    <w:rsid w:val="00A31B3E"/>
    <w:rsid w:val="00A33157"/>
    <w:rsid w:val="00A37960"/>
    <w:rsid w:val="00A414C8"/>
    <w:rsid w:val="00A42EC0"/>
    <w:rsid w:val="00A51CC5"/>
    <w:rsid w:val="00A52120"/>
    <w:rsid w:val="00A532F3"/>
    <w:rsid w:val="00A53FC5"/>
    <w:rsid w:val="00A55E1B"/>
    <w:rsid w:val="00A57738"/>
    <w:rsid w:val="00A73614"/>
    <w:rsid w:val="00A74826"/>
    <w:rsid w:val="00A81EE6"/>
    <w:rsid w:val="00A8489E"/>
    <w:rsid w:val="00A858C3"/>
    <w:rsid w:val="00A91414"/>
    <w:rsid w:val="00A9329B"/>
    <w:rsid w:val="00A9754A"/>
    <w:rsid w:val="00AA0CD3"/>
    <w:rsid w:val="00AA6BD4"/>
    <w:rsid w:val="00AB02A7"/>
    <w:rsid w:val="00AB2756"/>
    <w:rsid w:val="00AB4725"/>
    <w:rsid w:val="00AC0285"/>
    <w:rsid w:val="00AC1EB6"/>
    <w:rsid w:val="00AC29F3"/>
    <w:rsid w:val="00AC37B7"/>
    <w:rsid w:val="00AC446E"/>
    <w:rsid w:val="00AC6FD6"/>
    <w:rsid w:val="00AC7F85"/>
    <w:rsid w:val="00AD106E"/>
    <w:rsid w:val="00AD1B4A"/>
    <w:rsid w:val="00AD3C71"/>
    <w:rsid w:val="00AE396D"/>
    <w:rsid w:val="00AE4100"/>
    <w:rsid w:val="00B01513"/>
    <w:rsid w:val="00B061A2"/>
    <w:rsid w:val="00B07EB1"/>
    <w:rsid w:val="00B20652"/>
    <w:rsid w:val="00B231E5"/>
    <w:rsid w:val="00B23A87"/>
    <w:rsid w:val="00B24202"/>
    <w:rsid w:val="00B31C7E"/>
    <w:rsid w:val="00B408AF"/>
    <w:rsid w:val="00B5072C"/>
    <w:rsid w:val="00B57585"/>
    <w:rsid w:val="00B615C2"/>
    <w:rsid w:val="00B62153"/>
    <w:rsid w:val="00B70CF1"/>
    <w:rsid w:val="00B7799E"/>
    <w:rsid w:val="00B862F1"/>
    <w:rsid w:val="00B901C1"/>
    <w:rsid w:val="00B95E43"/>
    <w:rsid w:val="00BA3ADC"/>
    <w:rsid w:val="00BA5743"/>
    <w:rsid w:val="00BA6854"/>
    <w:rsid w:val="00BA78A8"/>
    <w:rsid w:val="00BA7B6C"/>
    <w:rsid w:val="00BB27C3"/>
    <w:rsid w:val="00BB6785"/>
    <w:rsid w:val="00BC47CC"/>
    <w:rsid w:val="00BC64D0"/>
    <w:rsid w:val="00BD2ABC"/>
    <w:rsid w:val="00BD6F67"/>
    <w:rsid w:val="00BF246C"/>
    <w:rsid w:val="00BF3271"/>
    <w:rsid w:val="00BF3859"/>
    <w:rsid w:val="00C02B87"/>
    <w:rsid w:val="00C064E3"/>
    <w:rsid w:val="00C115A8"/>
    <w:rsid w:val="00C15080"/>
    <w:rsid w:val="00C15A55"/>
    <w:rsid w:val="00C168D5"/>
    <w:rsid w:val="00C169EE"/>
    <w:rsid w:val="00C174D8"/>
    <w:rsid w:val="00C31147"/>
    <w:rsid w:val="00C33BDC"/>
    <w:rsid w:val="00C4086D"/>
    <w:rsid w:val="00C4285C"/>
    <w:rsid w:val="00C52585"/>
    <w:rsid w:val="00C52C41"/>
    <w:rsid w:val="00C55D29"/>
    <w:rsid w:val="00C604A8"/>
    <w:rsid w:val="00C6070A"/>
    <w:rsid w:val="00C62112"/>
    <w:rsid w:val="00C7715A"/>
    <w:rsid w:val="00C77E03"/>
    <w:rsid w:val="00C82983"/>
    <w:rsid w:val="00C8669C"/>
    <w:rsid w:val="00C9554E"/>
    <w:rsid w:val="00CA1896"/>
    <w:rsid w:val="00CA1C7E"/>
    <w:rsid w:val="00CB2D8B"/>
    <w:rsid w:val="00CB3EAC"/>
    <w:rsid w:val="00CB5B28"/>
    <w:rsid w:val="00CB5F21"/>
    <w:rsid w:val="00CC4B32"/>
    <w:rsid w:val="00CD1AEA"/>
    <w:rsid w:val="00CD1D1E"/>
    <w:rsid w:val="00CD6529"/>
    <w:rsid w:val="00CE4DA1"/>
    <w:rsid w:val="00CE5D20"/>
    <w:rsid w:val="00CE7BBF"/>
    <w:rsid w:val="00CF2C35"/>
    <w:rsid w:val="00CF5371"/>
    <w:rsid w:val="00CF7094"/>
    <w:rsid w:val="00D0076B"/>
    <w:rsid w:val="00D0323A"/>
    <w:rsid w:val="00D0430A"/>
    <w:rsid w:val="00D0559F"/>
    <w:rsid w:val="00D077E9"/>
    <w:rsid w:val="00D132D9"/>
    <w:rsid w:val="00D14999"/>
    <w:rsid w:val="00D17F8D"/>
    <w:rsid w:val="00D26DF8"/>
    <w:rsid w:val="00D30730"/>
    <w:rsid w:val="00D3140E"/>
    <w:rsid w:val="00D36EA2"/>
    <w:rsid w:val="00D3795F"/>
    <w:rsid w:val="00D42CB7"/>
    <w:rsid w:val="00D464EE"/>
    <w:rsid w:val="00D50647"/>
    <w:rsid w:val="00D53C90"/>
    <w:rsid w:val="00D5413D"/>
    <w:rsid w:val="00D54BF8"/>
    <w:rsid w:val="00D56CB2"/>
    <w:rsid w:val="00D570A9"/>
    <w:rsid w:val="00D63E4C"/>
    <w:rsid w:val="00D70D02"/>
    <w:rsid w:val="00D7566D"/>
    <w:rsid w:val="00D770C7"/>
    <w:rsid w:val="00D77941"/>
    <w:rsid w:val="00D8163E"/>
    <w:rsid w:val="00D82136"/>
    <w:rsid w:val="00D828C5"/>
    <w:rsid w:val="00D86945"/>
    <w:rsid w:val="00D86CD3"/>
    <w:rsid w:val="00D87264"/>
    <w:rsid w:val="00D90290"/>
    <w:rsid w:val="00D915D5"/>
    <w:rsid w:val="00D923D7"/>
    <w:rsid w:val="00DA3AA8"/>
    <w:rsid w:val="00DA4E6F"/>
    <w:rsid w:val="00DA55EB"/>
    <w:rsid w:val="00DA656B"/>
    <w:rsid w:val="00DA7090"/>
    <w:rsid w:val="00DC0704"/>
    <w:rsid w:val="00DC0B9A"/>
    <w:rsid w:val="00DC5D36"/>
    <w:rsid w:val="00DC5F4B"/>
    <w:rsid w:val="00DC7FF3"/>
    <w:rsid w:val="00DD152F"/>
    <w:rsid w:val="00DD396A"/>
    <w:rsid w:val="00DD61F9"/>
    <w:rsid w:val="00DE09DE"/>
    <w:rsid w:val="00DE213F"/>
    <w:rsid w:val="00DE5432"/>
    <w:rsid w:val="00DE6F46"/>
    <w:rsid w:val="00DF027C"/>
    <w:rsid w:val="00DF05FF"/>
    <w:rsid w:val="00DF1BF2"/>
    <w:rsid w:val="00DF320C"/>
    <w:rsid w:val="00DF48E2"/>
    <w:rsid w:val="00E00A32"/>
    <w:rsid w:val="00E12E5C"/>
    <w:rsid w:val="00E14115"/>
    <w:rsid w:val="00E14CAC"/>
    <w:rsid w:val="00E22ACD"/>
    <w:rsid w:val="00E22F6C"/>
    <w:rsid w:val="00E25C7B"/>
    <w:rsid w:val="00E278FF"/>
    <w:rsid w:val="00E46A9A"/>
    <w:rsid w:val="00E54CDD"/>
    <w:rsid w:val="00E61C4F"/>
    <w:rsid w:val="00E61E20"/>
    <w:rsid w:val="00E620B0"/>
    <w:rsid w:val="00E63DE5"/>
    <w:rsid w:val="00E67409"/>
    <w:rsid w:val="00E703AB"/>
    <w:rsid w:val="00E7220A"/>
    <w:rsid w:val="00E76312"/>
    <w:rsid w:val="00E76C13"/>
    <w:rsid w:val="00E77A4E"/>
    <w:rsid w:val="00E81B40"/>
    <w:rsid w:val="00E82E3C"/>
    <w:rsid w:val="00E96183"/>
    <w:rsid w:val="00E97026"/>
    <w:rsid w:val="00EA0DA2"/>
    <w:rsid w:val="00EA1D88"/>
    <w:rsid w:val="00EA40BC"/>
    <w:rsid w:val="00EA4FDC"/>
    <w:rsid w:val="00EB0FC7"/>
    <w:rsid w:val="00EB10D1"/>
    <w:rsid w:val="00EC2309"/>
    <w:rsid w:val="00EC242C"/>
    <w:rsid w:val="00EC4148"/>
    <w:rsid w:val="00EC7F11"/>
    <w:rsid w:val="00ED102D"/>
    <w:rsid w:val="00EE706F"/>
    <w:rsid w:val="00EF0677"/>
    <w:rsid w:val="00EF0F74"/>
    <w:rsid w:val="00EF108C"/>
    <w:rsid w:val="00EF34E1"/>
    <w:rsid w:val="00EF555B"/>
    <w:rsid w:val="00F026ED"/>
    <w:rsid w:val="00F027BB"/>
    <w:rsid w:val="00F02CD8"/>
    <w:rsid w:val="00F05D83"/>
    <w:rsid w:val="00F10899"/>
    <w:rsid w:val="00F11DCF"/>
    <w:rsid w:val="00F13AC1"/>
    <w:rsid w:val="00F162EA"/>
    <w:rsid w:val="00F17423"/>
    <w:rsid w:val="00F2017E"/>
    <w:rsid w:val="00F31515"/>
    <w:rsid w:val="00F3181E"/>
    <w:rsid w:val="00F37DB3"/>
    <w:rsid w:val="00F42CE0"/>
    <w:rsid w:val="00F43710"/>
    <w:rsid w:val="00F4714F"/>
    <w:rsid w:val="00F52D27"/>
    <w:rsid w:val="00F558D6"/>
    <w:rsid w:val="00F56C72"/>
    <w:rsid w:val="00F60A4B"/>
    <w:rsid w:val="00F775D8"/>
    <w:rsid w:val="00F80707"/>
    <w:rsid w:val="00F82253"/>
    <w:rsid w:val="00F83527"/>
    <w:rsid w:val="00F8385F"/>
    <w:rsid w:val="00F8441B"/>
    <w:rsid w:val="00F84478"/>
    <w:rsid w:val="00F93875"/>
    <w:rsid w:val="00F96E54"/>
    <w:rsid w:val="00F9742F"/>
    <w:rsid w:val="00FA1173"/>
    <w:rsid w:val="00FA3073"/>
    <w:rsid w:val="00FB0D5A"/>
    <w:rsid w:val="00FB11D9"/>
    <w:rsid w:val="00FC2F30"/>
    <w:rsid w:val="00FC382E"/>
    <w:rsid w:val="00FC5D7A"/>
    <w:rsid w:val="00FC62EA"/>
    <w:rsid w:val="00FD1F5F"/>
    <w:rsid w:val="00FD583F"/>
    <w:rsid w:val="00FD6825"/>
    <w:rsid w:val="00FD7488"/>
    <w:rsid w:val="00FE2D64"/>
    <w:rsid w:val="00FE3DF5"/>
    <w:rsid w:val="00FE5B2C"/>
    <w:rsid w:val="00FE7F2A"/>
    <w:rsid w:val="00FF009F"/>
    <w:rsid w:val="00FF06A0"/>
    <w:rsid w:val="00FF0A13"/>
    <w:rsid w:val="00FF1544"/>
    <w:rsid w:val="00FF16B4"/>
    <w:rsid w:val="00FF298F"/>
    <w:rsid w:val="00FF45B8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0543CB"/>
  <w15:docId w15:val="{F8427A64-580A-4951-9074-CFF04FE62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9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6945"/>
    <w:pPr>
      <w:spacing w:after="0"/>
    </w:pPr>
    <w:rPr>
      <w:rFonts w:eastAsiaTheme="minorEastAsia"/>
      <w:b/>
      <w:color w:val="1F497D" w:themeColor="text2"/>
      <w:sz w:val="28"/>
      <w:szCs w:val="22"/>
    </w:rPr>
  </w:style>
  <w:style w:type="paragraph" w:styleId="Nagwek1">
    <w:name w:val="heading 1"/>
    <w:basedOn w:val="Normalny"/>
    <w:link w:val="Nagwek1Znak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17365D" w:themeColor="text2" w:themeShade="BF"/>
      <w:kern w:val="28"/>
      <w:sz w:val="5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Nagwek3">
    <w:name w:val="heading 3"/>
    <w:basedOn w:val="Normalny"/>
    <w:next w:val="Normalny"/>
    <w:link w:val="Nagwek3Znak"/>
    <w:uiPriority w:val="5"/>
    <w:unhideWhenUsed/>
    <w:qFormat/>
    <w:rsid w:val="00D915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ytuZnak">
    <w:name w:val="Tytuł Znak"/>
    <w:basedOn w:val="Domylnaczcionkaakapitu"/>
    <w:link w:val="Tytu"/>
    <w:uiPriority w:val="1"/>
    <w:rsid w:val="00D86945"/>
    <w:rPr>
      <w:rFonts w:asciiTheme="majorHAnsi" w:eastAsiaTheme="majorEastAsia" w:hAnsiTheme="majorHAnsi" w:cstheme="majorBidi"/>
      <w:b/>
      <w:bCs/>
      <w:color w:val="1F497D" w:themeColor="text2"/>
      <w:sz w:val="72"/>
      <w:szCs w:val="52"/>
    </w:rPr>
  </w:style>
  <w:style w:type="paragraph" w:styleId="Podtytu">
    <w:name w:val="Subtitle"/>
    <w:basedOn w:val="Normalny"/>
    <w:link w:val="PodtytuZnak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PodtytuZnak">
    <w:name w:val="Podtytuł Znak"/>
    <w:basedOn w:val="Domylnaczcionkaakapitu"/>
    <w:link w:val="Podtytu"/>
    <w:uiPriority w:val="2"/>
    <w:rsid w:val="00D86945"/>
    <w:rPr>
      <w:rFonts w:eastAsiaTheme="minorEastAsia"/>
      <w:caps/>
      <w:color w:val="1F497D" w:themeColor="text2"/>
      <w:spacing w:val="20"/>
      <w:sz w:val="32"/>
      <w:szCs w:val="22"/>
    </w:rPr>
  </w:style>
  <w:style w:type="character" w:customStyle="1" w:styleId="Nagwek1Znak">
    <w:name w:val="Nagłówek 1 Znak"/>
    <w:basedOn w:val="Domylnaczcionkaakapitu"/>
    <w:link w:val="Nagwek1"/>
    <w:uiPriority w:val="4"/>
    <w:rsid w:val="00D077E9"/>
    <w:rPr>
      <w:rFonts w:asciiTheme="majorHAnsi" w:eastAsiaTheme="majorEastAsia" w:hAnsiTheme="majorHAnsi" w:cstheme="majorBidi"/>
      <w:b/>
      <w:color w:val="17365D" w:themeColor="text2" w:themeShade="BF"/>
      <w:kern w:val="28"/>
      <w:sz w:val="5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5037F0"/>
  </w:style>
  <w:style w:type="character" w:customStyle="1" w:styleId="NagwekZnak">
    <w:name w:val="Nagłówek Znak"/>
    <w:basedOn w:val="Domylnaczcionkaakapitu"/>
    <w:link w:val="Nagwek"/>
    <w:uiPriority w:val="99"/>
    <w:rsid w:val="0093335D"/>
  </w:style>
  <w:style w:type="paragraph" w:styleId="Stopka">
    <w:name w:val="footer"/>
    <w:basedOn w:val="Normalny"/>
    <w:link w:val="StopkaZnak"/>
    <w:uiPriority w:val="99"/>
    <w:unhideWhenUsed/>
    <w:rsid w:val="005037F0"/>
  </w:style>
  <w:style w:type="character" w:customStyle="1" w:styleId="StopkaZnak">
    <w:name w:val="Stopka Znak"/>
    <w:basedOn w:val="Domylnaczcionkaakapitu"/>
    <w:link w:val="Stopka"/>
    <w:uiPriority w:val="99"/>
    <w:rsid w:val="005037F0"/>
    <w:rPr>
      <w:sz w:val="24"/>
      <w:szCs w:val="24"/>
    </w:rPr>
  </w:style>
  <w:style w:type="paragraph" w:customStyle="1" w:styleId="Imiinazwisko">
    <w:name w:val="Imię i nazwisko"/>
    <w:basedOn w:val="Normalny"/>
    <w:uiPriority w:val="3"/>
    <w:qFormat/>
    <w:rsid w:val="00B231E5"/>
    <w:pPr>
      <w:spacing w:line="240" w:lineRule="auto"/>
      <w:jc w:val="right"/>
    </w:pPr>
  </w:style>
  <w:style w:type="character" w:customStyle="1" w:styleId="Nagwek2Znak">
    <w:name w:val="Nagłówek 2 Znak"/>
    <w:basedOn w:val="Domylnaczcionkaakapitu"/>
    <w:link w:val="Nagwek2"/>
    <w:uiPriority w:val="9"/>
    <w:rsid w:val="00DF027C"/>
    <w:rPr>
      <w:rFonts w:eastAsiaTheme="majorEastAsia" w:cstheme="majorBidi"/>
      <w:color w:val="1F497D" w:themeColor="text2"/>
      <w:sz w:val="36"/>
      <w:szCs w:val="26"/>
    </w:rPr>
  </w:style>
  <w:style w:type="table" w:styleId="Tabela-Siatka">
    <w:name w:val="Table Grid"/>
    <w:basedOn w:val="Standardowy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unhideWhenUsed/>
    <w:rsid w:val="00D86945"/>
    <w:rPr>
      <w:color w:val="808080"/>
    </w:rPr>
  </w:style>
  <w:style w:type="paragraph" w:customStyle="1" w:styleId="Zawarto">
    <w:name w:val="Zawartość"/>
    <w:basedOn w:val="Normalny"/>
    <w:link w:val="Zawartoznak"/>
    <w:qFormat/>
    <w:rsid w:val="00DF027C"/>
    <w:rPr>
      <w:b w:val="0"/>
    </w:rPr>
  </w:style>
  <w:style w:type="paragraph" w:customStyle="1" w:styleId="Tekstwyrniony">
    <w:name w:val="Tekst wyróżniony"/>
    <w:basedOn w:val="Normalny"/>
    <w:link w:val="Tekstwyrnionyznak"/>
    <w:qFormat/>
    <w:rsid w:val="00DF027C"/>
  </w:style>
  <w:style w:type="character" w:customStyle="1" w:styleId="Zawartoznak">
    <w:name w:val="Zawartość — znak"/>
    <w:basedOn w:val="Domylnaczcionkaakapitu"/>
    <w:link w:val="Zawarto"/>
    <w:rsid w:val="00DF027C"/>
    <w:rPr>
      <w:rFonts w:eastAsiaTheme="minorEastAsia"/>
      <w:color w:val="1F497D" w:themeColor="text2"/>
      <w:sz w:val="28"/>
      <w:szCs w:val="22"/>
    </w:rPr>
  </w:style>
  <w:style w:type="character" w:customStyle="1" w:styleId="Tekstwyrnionyznak">
    <w:name w:val="Tekst wyróżniony — znak"/>
    <w:basedOn w:val="Domylnaczcionkaakapitu"/>
    <w:link w:val="Tekstwyrniony"/>
    <w:rsid w:val="00DF027C"/>
    <w:rPr>
      <w:rFonts w:eastAsiaTheme="minorEastAsia"/>
      <w:b/>
      <w:color w:val="1F497D" w:themeColor="text2"/>
      <w:sz w:val="28"/>
      <w:szCs w:val="22"/>
    </w:rPr>
  </w:style>
  <w:style w:type="paragraph" w:styleId="Akapitzlist">
    <w:name w:val="List Paragraph"/>
    <w:basedOn w:val="Normalny"/>
    <w:uiPriority w:val="34"/>
    <w:unhideWhenUsed/>
    <w:qFormat/>
    <w:rsid w:val="00934BC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0DA2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0DA2"/>
    <w:rPr>
      <w:rFonts w:eastAsiaTheme="minorEastAsia"/>
      <w:b/>
      <w:color w:val="1F497D" w:themeColor="text2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A0DA2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720CA0"/>
    <w:pPr>
      <w:spacing w:after="200" w:line="240" w:lineRule="auto"/>
    </w:pPr>
    <w:rPr>
      <w:i/>
      <w:iCs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703699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b w:val="0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03699"/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5E18CC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9C7290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b w:val="0"/>
      <w:color w:val="auto"/>
      <w:sz w:val="22"/>
      <w:lang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B0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B0FC7"/>
    <w:rPr>
      <w:b/>
      <w:bCs/>
    </w:rPr>
  </w:style>
  <w:style w:type="paragraph" w:customStyle="1" w:styleId="Standard">
    <w:name w:val="Standard"/>
    <w:rsid w:val="005F2B2E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lang w:eastAsia="pl-PL"/>
    </w:rPr>
  </w:style>
  <w:style w:type="table" w:styleId="Tabelasiatki6kolorowaakcent6">
    <w:name w:val="Grid Table 6 Colorful Accent 6"/>
    <w:basedOn w:val="Standardowy"/>
    <w:uiPriority w:val="51"/>
    <w:rsid w:val="00FA3073"/>
    <w:pPr>
      <w:spacing w:after="0" w:line="240" w:lineRule="auto"/>
    </w:pPr>
    <w:rPr>
      <w:color w:val="E36C0A" w:themeColor="accent6" w:themeShade="BF"/>
      <w:sz w:val="22"/>
      <w:szCs w:val="22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D915D5"/>
    <w:pPr>
      <w:keepLines/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5"/>
    <w:rsid w:val="00D915D5"/>
    <w:rPr>
      <w:rFonts w:asciiTheme="majorHAnsi" w:eastAsiaTheme="majorEastAsia" w:hAnsiTheme="majorHAnsi" w:cstheme="majorBidi"/>
      <w:b/>
      <w:color w:val="243F60" w:themeColor="accent1" w:themeShade="7F"/>
    </w:rPr>
  </w:style>
  <w:style w:type="paragraph" w:customStyle="1" w:styleId="Styl1">
    <w:name w:val="Styl1"/>
    <w:basedOn w:val="Nagwek1"/>
    <w:qFormat/>
    <w:rsid w:val="00D915D5"/>
    <w:pPr>
      <w:numPr>
        <w:numId w:val="44"/>
      </w:numPr>
    </w:pPr>
    <w:rPr>
      <w:rFonts w:asciiTheme="minorHAnsi" w:hAnsiTheme="minorHAnsi"/>
      <w:noProof/>
      <w:sz w:val="28"/>
    </w:rPr>
  </w:style>
  <w:style w:type="paragraph" w:customStyle="1" w:styleId="Styl2">
    <w:name w:val="Styl2"/>
    <w:basedOn w:val="Nagwek2"/>
    <w:rsid w:val="00D915D5"/>
    <w:pPr>
      <w:numPr>
        <w:numId w:val="45"/>
      </w:numPr>
    </w:pPr>
    <w:rPr>
      <w:b/>
      <w:noProof/>
      <w:sz w:val="24"/>
    </w:rPr>
  </w:style>
  <w:style w:type="paragraph" w:customStyle="1" w:styleId="Styl3">
    <w:name w:val="Styl3"/>
    <w:basedOn w:val="Nagwek2"/>
    <w:qFormat/>
    <w:rsid w:val="00D915D5"/>
    <w:pPr>
      <w:numPr>
        <w:numId w:val="46"/>
      </w:numPr>
    </w:pPr>
    <w:rPr>
      <w:b/>
      <w:noProof/>
      <w:sz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62037A"/>
    <w:pPr>
      <w:tabs>
        <w:tab w:val="left" w:pos="660"/>
        <w:tab w:val="right" w:leader="dot" w:pos="9062"/>
      </w:tabs>
    </w:pPr>
    <w:rPr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EF108C"/>
    <w:pPr>
      <w:tabs>
        <w:tab w:val="left" w:pos="660"/>
        <w:tab w:val="right" w:leader="dot" w:pos="9062"/>
      </w:tabs>
      <w:spacing w:after="100"/>
      <w:ind w:left="280"/>
      <w:jc w:val="both"/>
    </w:pPr>
    <w:rPr>
      <w:b w:val="0"/>
      <w:bCs/>
      <w:noProof/>
      <w:sz w:val="22"/>
    </w:rPr>
  </w:style>
  <w:style w:type="character" w:styleId="Hipercze">
    <w:name w:val="Hyperlink"/>
    <w:basedOn w:val="Domylnaczcionkaakapitu"/>
    <w:uiPriority w:val="99"/>
    <w:unhideWhenUsed/>
    <w:rsid w:val="00BF3271"/>
    <w:rPr>
      <w:color w:val="0000FF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EF108C"/>
  </w:style>
  <w:style w:type="character" w:styleId="Nierozpoznanawzmianka">
    <w:name w:val="Unresolved Mention"/>
    <w:basedOn w:val="Domylnaczcionkaakapitu"/>
    <w:uiPriority w:val="99"/>
    <w:semiHidden/>
    <w:unhideWhenUsed/>
    <w:rsid w:val="00D54BF8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0C1DAC"/>
    <w:pPr>
      <w:spacing w:after="0" w:line="240" w:lineRule="auto"/>
    </w:pPr>
    <w:rPr>
      <w:rFonts w:eastAsiaTheme="minorEastAsia"/>
      <w:sz w:val="22"/>
      <w:szCs w:val="22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C1DAC"/>
    <w:rPr>
      <w:rFonts w:eastAsiaTheme="minorEastAsia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chart" Target="charts/chart2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ikorska\AppData\Local\Microsoft\Office\16.0\DTS\pl-PL%7bF4F1BEA1-F3C5-4172-868E-A36D03DBA9CA%7d\%7b9AC057D6-C851-45F3-83D5-DD2875AB585A%7dtf16392850_win3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257047109708117E-2"/>
          <c:y val="0.16934700180341167"/>
          <c:w val="0.92997010688598136"/>
          <c:h val="0.781304259433369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8BB0C7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AFDE-4C1B-820C-B043E1DADBBF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FDE-4C1B-820C-B043E1DADBBF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FDE-4C1B-820C-B043E1DADBBF}"/>
              </c:ext>
            </c:extLst>
          </c:dPt>
          <c:dLbls>
            <c:dLbl>
              <c:idx val="0"/>
              <c:numFmt formatCode="#,##0.0" sourceLinked="0"/>
              <c:spPr>
                <a:solidFill>
                  <a:schemeClr val="bg1">
                    <a:lumMod val="85000"/>
                  </a:schemeClr>
                </a:solidFill>
                <a:ln>
                  <a:noFill/>
                </a:ln>
              </c:spPr>
              <c:txPr>
                <a:bodyPr/>
                <a:lstStyle/>
                <a:p>
                  <a:pPr>
                    <a:defRPr sz="900" b="1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FDE-4C1B-820C-B043E1DADBBF}"/>
                </c:ext>
              </c:extLst>
            </c:dLbl>
            <c:dLbl>
              <c:idx val="2"/>
              <c:layout>
                <c:manualLayout>
                  <c:x val="-7.60212466814032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DE-4C1B-820C-B043E1DADBBF}"/>
                </c:ext>
              </c:extLst>
            </c:dLbl>
            <c:numFmt formatCode="#,##0.0" sourceLinked="0"/>
            <c:spPr>
              <a:solidFill>
                <a:schemeClr val="bg1">
                  <a:lumMod val="85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Papier, tektura oraz opakowania wielomateriałowe [Mg]</c:v>
                </c:pt>
              </c:strCache>
            </c:strRef>
          </c:cat>
          <c:val>
            <c:numRef>
              <c:f>Arkusz1!$B$2</c:f>
              <c:numCache>
                <c:formatCode>#\ ##0.0</c:formatCode>
                <c:ptCount val="1"/>
                <c:pt idx="0">
                  <c:v>10956.021000000001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FDE-4C1B-820C-B043E1DADBB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8BB0C7"/>
            </a:solidFill>
            <a:ln>
              <a:noFill/>
            </a:ln>
          </c:spPr>
          <c:invertIfNegative val="0"/>
          <c:dLbls>
            <c:numFmt formatCode="#,##0.0" sourceLinked="0"/>
            <c:spPr>
              <a:solidFill>
                <a:schemeClr val="bg1">
                  <a:lumMod val="85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Papier, tektura oraz opakowania wielomateriałowe [Mg]</c:v>
                </c:pt>
              </c:strCache>
            </c:strRef>
          </c:cat>
          <c:val>
            <c:numRef>
              <c:f>Arkusz1!$C$2</c:f>
              <c:numCache>
                <c:formatCode>#\ ##0.0</c:formatCode>
                <c:ptCount val="1"/>
                <c:pt idx="0">
                  <c:v>14042.82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FDE-4C1B-820C-B043E1DADBB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8BB0C7"/>
            </a:solidFill>
          </c:spPr>
          <c:invertIfNegative val="0"/>
          <c:dLbls>
            <c:numFmt formatCode="#,##0.0" sourceLinked="0"/>
            <c:spPr>
              <a:solidFill>
                <a:schemeClr val="bg1">
                  <a:lumMod val="85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Papier, tektura oraz opakowania wielomateriałowe [Mg]</c:v>
                </c:pt>
              </c:strCache>
            </c:strRef>
          </c:cat>
          <c:val>
            <c:numRef>
              <c:f>Arkusz1!$D$2</c:f>
              <c:numCache>
                <c:formatCode>#\ ##0.0</c:formatCode>
                <c:ptCount val="1"/>
                <c:pt idx="0">
                  <c:v>13508.773999999999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FDE-4C1B-820C-B043E1DADBBF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BB0C7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</c:f>
              <c:strCache>
                <c:ptCount val="1"/>
                <c:pt idx="0">
                  <c:v>Papier, tektura oraz opakowania wielomateriałowe [Mg]</c:v>
                </c:pt>
              </c:strCache>
            </c:strRef>
          </c:cat>
          <c:val>
            <c:numRef>
              <c:f>Arkusz1!$E$2</c:f>
              <c:numCache>
                <c:formatCode>#\ ##0.0</c:formatCode>
                <c:ptCount val="1"/>
                <c:pt idx="0">
                  <c:v>14872.513000000001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FDE-4C1B-820C-B043E1DADBBF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BB0C7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FDE-4C1B-820C-B043E1DADBBF}"/>
              </c:ext>
            </c:extLst>
          </c:dPt>
          <c:dLbls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</c:f>
              <c:strCache>
                <c:ptCount val="1"/>
                <c:pt idx="0">
                  <c:v>Papier, tektura oraz opakowania wielomateriałowe [Mg]</c:v>
                </c:pt>
              </c:strCache>
            </c:strRef>
          </c:cat>
          <c:val>
            <c:numRef>
              <c:f>Arkusz1!$F$2</c:f>
              <c:numCache>
                <c:formatCode>#\ ##0.0</c:formatCode>
                <c:ptCount val="1"/>
                <c:pt idx="0">
                  <c:v>13330.433000000001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FDE-4C1B-820C-B043E1DADBBF}"/>
            </c:ext>
          </c:extLst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49A17D"/>
              </a:solidFill>
            </c:spPr>
            <c:extLst>
              <c:ext xmlns:c16="http://schemas.microsoft.com/office/drawing/2014/chart" uri="{C3380CC4-5D6E-409C-BE32-E72D297353CC}">
                <c16:uniqueId val="{0000000A-AFDE-4C1B-820C-B043E1DADBBF}"/>
              </c:ext>
            </c:extLst>
          </c:dPt>
          <c:dLbls>
            <c:dLbl>
              <c:idx val="0"/>
              <c:spPr>
                <a:solidFill>
                  <a:schemeClr val="bg1">
                    <a:lumMod val="85000"/>
                  </a:schemeClr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 b="1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AFDE-4C1B-820C-B043E1DADB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</c:f>
              <c:strCache>
                <c:ptCount val="1"/>
                <c:pt idx="0">
                  <c:v>Papier, tektura oraz opakowania wielomateriałowe [Mg]</c:v>
                </c:pt>
              </c:strCache>
            </c:strRef>
          </c:cat>
          <c:val>
            <c:numRef>
              <c:f>Arkusz1!$G$2</c:f>
              <c:numCache>
                <c:formatCode>#\ ##0.0</c:formatCode>
                <c:ptCount val="1"/>
                <c:pt idx="0">
                  <c:v>13751.079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FDE-4C1B-820C-B043E1DADB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overlap val="-24"/>
        <c:axId val="183864704"/>
        <c:axId val="183968896"/>
      </c:barChart>
      <c:catAx>
        <c:axId val="183864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3968896"/>
        <c:crosses val="autoZero"/>
        <c:auto val="1"/>
        <c:lblAlgn val="ctr"/>
        <c:lblOffset val="100"/>
        <c:noMultiLvlLbl val="0"/>
      </c:catAx>
      <c:valAx>
        <c:axId val="183968896"/>
        <c:scaling>
          <c:orientation val="minMax"/>
          <c:min val="8000"/>
        </c:scaling>
        <c:delete val="0"/>
        <c:axPos val="l"/>
        <c:majorGridlines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183864704"/>
        <c:crosses val="autoZero"/>
        <c:crossBetween val="between"/>
        <c:majorUnit val="4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cap="rnd">
      <a:solidFill>
        <a:schemeClr val="tx1"/>
      </a:solidFill>
    </a:ln>
  </c:spPr>
  <c:txPr>
    <a:bodyPr/>
    <a:lstStyle/>
    <a:p>
      <a:pPr>
        <a:defRPr sz="1800"/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pl-PL" sz="800" noProof="0" dirty="0">
                <a:latin typeface="Cambria" panose="02040503050406030204" pitchFamily="18" charset="0"/>
              </a:rPr>
              <a:t>Procentowy podział odpadów odebranych w PSZOK 2022</a:t>
            </a:r>
          </a:p>
        </c:rich>
      </c:tx>
      <c:layout>
        <c:manualLayout>
          <c:xMode val="edge"/>
          <c:yMode val="edge"/>
          <c:x val="0.23444420299257873"/>
          <c:y val="2.9661081274865969E-2"/>
        </c:manualLayout>
      </c:layout>
      <c:overlay val="1"/>
    </c:title>
    <c:autoTitleDeleted val="0"/>
    <c:view3D>
      <c:rotX val="40"/>
      <c:rotY val="0"/>
      <c:depthPercent val="60"/>
      <c:rAngAx val="0"/>
      <c:perspective val="7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734555831527754E-3"/>
          <c:y val="0.11195439345009264"/>
          <c:w val="0.61287759164332645"/>
          <c:h val="0.88804561194556564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Podział odpadów odebranych na PSZOK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7E08-4C36-A931-25B12A9FC08E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7E08-4C36-A931-25B12A9FC08E}"/>
              </c:ext>
            </c:extLst>
          </c:dPt>
          <c:dPt>
            <c:idx val="2"/>
            <c:bubble3D val="0"/>
            <c:spPr>
              <a:solidFill>
                <a:srgbClr val="E96865"/>
              </a:solidFill>
            </c:spPr>
            <c:extLst>
              <c:ext xmlns:c16="http://schemas.microsoft.com/office/drawing/2014/chart" uri="{C3380CC4-5D6E-409C-BE32-E72D297353CC}">
                <c16:uniqueId val="{00000005-7E08-4C36-A931-25B12A9FC08E}"/>
              </c:ext>
            </c:extLst>
          </c:dPt>
          <c:dPt>
            <c:idx val="3"/>
            <c:bubble3D val="0"/>
            <c:spPr>
              <a:solidFill>
                <a:srgbClr val="C59EE2"/>
              </a:solidFill>
            </c:spPr>
            <c:extLst>
              <c:ext xmlns:c16="http://schemas.microsoft.com/office/drawing/2014/chart" uri="{C3380CC4-5D6E-409C-BE32-E72D297353CC}">
                <c16:uniqueId val="{00000007-7E08-4C36-A931-25B12A9FC08E}"/>
              </c:ext>
            </c:extLst>
          </c:dPt>
          <c:dPt>
            <c:idx val="4"/>
            <c:bubble3D val="0"/>
            <c:spPr>
              <a:solidFill>
                <a:srgbClr val="7CBE87"/>
              </a:solidFill>
            </c:spPr>
            <c:extLst>
              <c:ext xmlns:c16="http://schemas.microsoft.com/office/drawing/2014/chart" uri="{C3380CC4-5D6E-409C-BE32-E72D297353CC}">
                <c16:uniqueId val="{00000009-7E08-4C36-A931-25B12A9FC08E}"/>
              </c:ext>
            </c:extLst>
          </c:dPt>
          <c:dPt>
            <c:idx val="5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B-7E08-4C36-A931-25B12A9FC08E}"/>
              </c:ext>
            </c:extLst>
          </c:dPt>
          <c:dLbls>
            <c:dLbl>
              <c:idx val="2"/>
              <c:layout>
                <c:manualLayout>
                  <c:x val="-4.7693003891754911E-2"/>
                  <c:y val="-0.1819225119795805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08-4C36-A931-25B12A9FC0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 b="1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Arkusz1!$A$2:$A$7</c:f>
              <c:strCache>
                <c:ptCount val="6"/>
                <c:pt idx="0">
                  <c:v>Odpady selektywne (papier, makulatura, tworzywa sztuczne, metal, szkło) [Mg]</c:v>
                </c:pt>
                <c:pt idx="1">
                  <c:v>Odpady rozbiórkowe i poremontowe [Mg]</c:v>
                </c:pt>
                <c:pt idx="2">
                  <c:v>ZSEiE - Zużyty Sprzęt Elektryczny i Elektroniczny [Mg]                                                                                                           </c:v>
                </c:pt>
                <c:pt idx="3">
                  <c:v>Odpady wielkogabarytowe, opony [Mg]</c:v>
                </c:pt>
                <c:pt idx="4">
                  <c:v>Odpady zielone  [Mg]</c:v>
                </c:pt>
                <c:pt idx="5">
                  <c:v>Inne odpady [Mg]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 formatCode="0.00">
                  <c:v>793.8</c:v>
                </c:pt>
                <c:pt idx="1">
                  <c:v>4554.5</c:v>
                </c:pt>
                <c:pt idx="2">
                  <c:v>249.5</c:v>
                </c:pt>
                <c:pt idx="3">
                  <c:v>1998.1</c:v>
                </c:pt>
                <c:pt idx="4">
                  <c:v>4709.6000000000004</c:v>
                </c:pt>
                <c:pt idx="5">
                  <c:v>1025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E08-4C36-A931-25B12A9FC0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900" kern="1600" baseline="0">
                <a:latin typeface="Cambria" panose="02040503050406030204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900" kern="1600" baseline="0">
                <a:latin typeface="Cambria" panose="02040503050406030204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900" kern="1600" baseline="0">
                <a:latin typeface="Cambria" panose="02040503050406030204" pitchFamily="18" charset="0"/>
              </a:defRPr>
            </a:pPr>
            <a:endParaRPr lang="pl-PL"/>
          </a:p>
        </c:txPr>
      </c:legendEntry>
      <c:legendEntry>
        <c:idx val="3"/>
        <c:txPr>
          <a:bodyPr/>
          <a:lstStyle/>
          <a:p>
            <a:pPr>
              <a:defRPr sz="900" kern="1600" baseline="0">
                <a:latin typeface="Cambria" panose="02040503050406030204" pitchFamily="18" charset="0"/>
              </a:defRPr>
            </a:pPr>
            <a:endParaRPr lang="pl-PL"/>
          </a:p>
        </c:txPr>
      </c:legendEntry>
      <c:legendEntry>
        <c:idx val="4"/>
        <c:txPr>
          <a:bodyPr/>
          <a:lstStyle/>
          <a:p>
            <a:pPr>
              <a:defRPr sz="900" kern="1600" baseline="0">
                <a:latin typeface="Cambria" panose="02040503050406030204" pitchFamily="18" charset="0"/>
              </a:defRPr>
            </a:pPr>
            <a:endParaRPr lang="pl-PL"/>
          </a:p>
        </c:txPr>
      </c:legendEntry>
      <c:legendEntry>
        <c:idx val="5"/>
        <c:txPr>
          <a:bodyPr/>
          <a:lstStyle/>
          <a:p>
            <a:pPr>
              <a:defRPr sz="900" kern="1600" baseline="0">
                <a:latin typeface="Cambria" panose="02040503050406030204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65583619706388041"/>
          <c:y val="0.16982210482209684"/>
          <c:w val="0.33496197139402972"/>
          <c:h val="0.77858893086049585"/>
        </c:manualLayout>
      </c:layout>
      <c:overlay val="0"/>
      <c:spPr>
        <a:solidFill>
          <a:srgbClr val="F1F6F9"/>
        </a:solidFill>
        <a:effectLst>
          <a:glow>
            <a:schemeClr val="accent1">
              <a:alpha val="40000"/>
            </a:schemeClr>
          </a:glow>
          <a:softEdge rad="0"/>
        </a:effectLst>
      </c:spPr>
      <c:txPr>
        <a:bodyPr/>
        <a:lstStyle/>
        <a:p>
          <a:pPr>
            <a:defRPr sz="900" kern="1600" baseline="0">
              <a:latin typeface="Cambria" panose="020405030504060302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 w="12700" cap="rnd">
      <a:solidFill>
        <a:sysClr val="windowText" lastClr="000000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1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042046214811384E-2"/>
          <c:y val="0.10785817313376368"/>
          <c:w val="0.77357713060986977"/>
          <c:h val="0.84792189437858734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rgbClr val="5AAA78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1F9-4631-A7DB-E8820A5DDE3F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F9-4631-A7DB-E8820A5DDE3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1F9-4631-A7DB-E8820A5DDE3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1F9-4631-A7DB-E8820A5DDE3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1F9-4631-A7DB-E8820A5DDE3F}"/>
              </c:ext>
            </c:extLst>
          </c:dPt>
          <c:dLbls>
            <c:dLbl>
              <c:idx val="0"/>
              <c:layout>
                <c:manualLayout>
                  <c:x val="0.20899533778449395"/>
                  <c:y val="-0.1907809283193499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F9-4631-A7DB-E8820A5DDE3F}"/>
                </c:ext>
              </c:extLst>
            </c:dLbl>
            <c:dLbl>
              <c:idx val="1"/>
              <c:layout>
                <c:manualLayout>
                  <c:x val="-0.14892494737556206"/>
                  <c:y val="7.010315040441318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F9-4631-A7DB-E8820A5DDE3F}"/>
                </c:ext>
              </c:extLst>
            </c:dLbl>
            <c:dLbl>
              <c:idx val="2"/>
              <c:layout>
                <c:manualLayout>
                  <c:x val="-0.13449538055260341"/>
                  <c:y val="-8.728436895214661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1F9-4631-A7DB-E8820A5DDE3F}"/>
                </c:ext>
              </c:extLst>
            </c:dLbl>
            <c:numFmt formatCode="0.00%" sourceLinked="0"/>
            <c:spPr>
              <a:solidFill>
                <a:schemeClr val="tx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Arkusz1!$A$2:$A$4</c:f>
              <c:strCache>
                <c:ptCount val="3"/>
                <c:pt idx="0">
                  <c:v>Odbiór i zagospodarowanie odpadów </c:v>
                </c:pt>
                <c:pt idx="1">
                  <c:v>PSZOK [zł]</c:v>
                </c:pt>
                <c:pt idx="2">
                  <c:v>Koszty administracyjne oraz edukacji ekologicznej [zł]</c:v>
                </c:pt>
              </c:strCache>
            </c:strRef>
          </c:cat>
          <c:val>
            <c:numRef>
              <c:f>Arkusz1!$B$2:$B$4</c:f>
              <c:numCache>
                <c:formatCode>#\ ##0.00\ "zł"</c:formatCode>
                <c:ptCount val="3"/>
                <c:pt idx="0">
                  <c:v>66552779.079999998</c:v>
                </c:pt>
                <c:pt idx="1">
                  <c:v>16385286.24</c:v>
                </c:pt>
                <c:pt idx="2">
                  <c:v>5281923.75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1F9-4631-A7DB-E8820A5DDE3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427186797728703"/>
          <c:y val="7.2667470620226521E-2"/>
          <c:w val="0.2704775873604035"/>
          <c:h val="0.2986115249107375"/>
        </c:manualLayout>
      </c:layout>
      <c:overlay val="0"/>
      <c:spPr>
        <a:solidFill>
          <a:schemeClr val="tx1">
            <a:lumMod val="50000"/>
            <a:lumOff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33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33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0.62069</cdr:x>
      <cdr:y>0.38462</cdr:y>
    </cdr:from>
    <cdr:to>
      <cdr:x>0.73016</cdr:x>
      <cdr:y>0.87302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5184576" y="72008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 dirty="0"/>
        </a:p>
      </cdr:txBody>
    </cdr:sp>
  </cdr:relSizeAnchor>
  <cdr:relSizeAnchor xmlns:cdr="http://schemas.openxmlformats.org/drawingml/2006/chartDrawing">
    <cdr:from>
      <cdr:x>0.63793</cdr:x>
      <cdr:y>0.42308</cdr:y>
    </cdr:from>
    <cdr:to>
      <cdr:x>0.71292</cdr:x>
      <cdr:y>0.7961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5328592" y="792088"/>
          <a:ext cx="626368" cy="698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 dirty="0"/>
        </a:p>
      </cdr:txBody>
    </cdr:sp>
  </cdr:relSizeAnchor>
  <cdr:relSizeAnchor xmlns:cdr="http://schemas.openxmlformats.org/drawingml/2006/chartDrawing">
    <cdr:from>
      <cdr:x>0.70028</cdr:x>
      <cdr:y>0.90525</cdr:y>
    </cdr:from>
    <cdr:to>
      <cdr:x>0.81593</cdr:x>
      <cdr:y>1</cdr:y>
    </cdr:to>
    <cdr:sp macro="" textlink="">
      <cdr:nvSpPr>
        <cdr:cNvPr id="10" name="pole tekstowe 9">
          <a:extLst xmlns:a="http://schemas.openxmlformats.org/drawingml/2006/main">
            <a:ext uri="{FF2B5EF4-FFF2-40B4-BE49-F238E27FC236}">
              <a16:creationId xmlns:a16="http://schemas.microsoft.com/office/drawing/2014/main" id="{956281F4-1BBD-B5BF-7988-508D3B58861C}"/>
            </a:ext>
          </a:extLst>
        </cdr:cNvPr>
        <cdr:cNvSpPr txBox="1"/>
      </cdr:nvSpPr>
      <cdr:spPr>
        <a:xfrm xmlns:a="http://schemas.openxmlformats.org/drawingml/2006/main">
          <a:off x="5816386" y="4285386"/>
          <a:ext cx="960565" cy="4485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 b="1" dirty="0"/>
            <a:t>2022</a:t>
          </a:r>
        </a:p>
      </cdr:txBody>
    </cdr:sp>
  </cdr:relSizeAnchor>
  <cdr:relSizeAnchor xmlns:cdr="http://schemas.openxmlformats.org/drawingml/2006/chartDrawing">
    <cdr:from>
      <cdr:x>0.14039</cdr:x>
      <cdr:y>0.90579</cdr:y>
    </cdr:from>
    <cdr:to>
      <cdr:x>0.25566</cdr:x>
      <cdr:y>0.97685</cdr:y>
    </cdr:to>
    <cdr:sp macro="" textlink="">
      <cdr:nvSpPr>
        <cdr:cNvPr id="13" name="pole tekstowe 12">
          <a:extLst xmlns:a="http://schemas.openxmlformats.org/drawingml/2006/main">
            <a:ext uri="{FF2B5EF4-FFF2-40B4-BE49-F238E27FC236}">
              <a16:creationId xmlns:a16="http://schemas.microsoft.com/office/drawing/2014/main" id="{B3BCB482-2633-2AF7-978C-233F27CFCBDC}"/>
            </a:ext>
          </a:extLst>
        </cdr:cNvPr>
        <cdr:cNvSpPr txBox="1"/>
      </cdr:nvSpPr>
      <cdr:spPr>
        <a:xfrm xmlns:a="http://schemas.openxmlformats.org/drawingml/2006/main">
          <a:off x="1166047" y="4287955"/>
          <a:ext cx="957410" cy="3363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 b="1" dirty="0"/>
            <a:t>2018</a:t>
          </a:r>
        </a:p>
      </cdr:txBody>
    </cdr:sp>
  </cdr:relSizeAnchor>
  <cdr:relSizeAnchor xmlns:cdr="http://schemas.openxmlformats.org/drawingml/2006/chartDrawing">
    <cdr:from>
      <cdr:x>0.28118</cdr:x>
      <cdr:y>0.89441</cdr:y>
    </cdr:from>
    <cdr:to>
      <cdr:x>0.38269</cdr:x>
      <cdr:y>1</cdr:y>
    </cdr:to>
    <cdr:sp macro="" textlink="">
      <cdr:nvSpPr>
        <cdr:cNvPr id="14" name="pole tekstowe 13">
          <a:extLst xmlns:a="http://schemas.openxmlformats.org/drawingml/2006/main">
            <a:ext uri="{FF2B5EF4-FFF2-40B4-BE49-F238E27FC236}">
              <a16:creationId xmlns:a16="http://schemas.microsoft.com/office/drawing/2014/main" id="{543948A1-6386-769B-C2CB-AFDF11269AA6}"/>
            </a:ext>
          </a:extLst>
        </cdr:cNvPr>
        <cdr:cNvSpPr txBox="1"/>
      </cdr:nvSpPr>
      <cdr:spPr>
        <a:xfrm xmlns:a="http://schemas.openxmlformats.org/drawingml/2006/main">
          <a:off x="2335403" y="4234070"/>
          <a:ext cx="843122" cy="4998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 b="1" dirty="0"/>
            <a:t>2019</a:t>
          </a:r>
        </a:p>
      </cdr:txBody>
    </cdr:sp>
  </cdr:relSizeAnchor>
  <cdr:relSizeAnchor xmlns:cdr="http://schemas.openxmlformats.org/drawingml/2006/chartDrawing">
    <cdr:from>
      <cdr:x>0.41966</cdr:x>
      <cdr:y>0.90525</cdr:y>
    </cdr:from>
    <cdr:to>
      <cdr:x>0.52218</cdr:x>
      <cdr:y>1</cdr:y>
    </cdr:to>
    <cdr:sp macro="" textlink="">
      <cdr:nvSpPr>
        <cdr:cNvPr id="15" name="pole tekstowe 14">
          <a:extLst xmlns:a="http://schemas.openxmlformats.org/drawingml/2006/main">
            <a:ext uri="{FF2B5EF4-FFF2-40B4-BE49-F238E27FC236}">
              <a16:creationId xmlns:a16="http://schemas.microsoft.com/office/drawing/2014/main" id="{CFFA43D4-CA0D-016C-1A0D-DD8BCD3FFB96}"/>
            </a:ext>
          </a:extLst>
        </cdr:cNvPr>
        <cdr:cNvSpPr txBox="1"/>
      </cdr:nvSpPr>
      <cdr:spPr>
        <a:xfrm xmlns:a="http://schemas.openxmlformats.org/drawingml/2006/main">
          <a:off x="3485625" y="4285386"/>
          <a:ext cx="851511" cy="4485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 b="1" dirty="0"/>
            <a:t>2020</a:t>
          </a:r>
          <a:endParaRPr lang="pl-PL" sz="1050" b="1" dirty="0"/>
        </a:p>
      </cdr:txBody>
    </cdr:sp>
  </cdr:relSizeAnchor>
  <cdr:relSizeAnchor xmlns:cdr="http://schemas.openxmlformats.org/drawingml/2006/chartDrawing">
    <cdr:from>
      <cdr:x>0.55836</cdr:x>
      <cdr:y>0.8992</cdr:y>
    </cdr:from>
    <cdr:to>
      <cdr:x>0.65365</cdr:x>
      <cdr:y>0.99396</cdr:y>
    </cdr:to>
    <cdr:sp macro="" textlink="">
      <cdr:nvSpPr>
        <cdr:cNvPr id="16" name="pole tekstowe 15">
          <a:extLst xmlns:a="http://schemas.openxmlformats.org/drawingml/2006/main">
            <a:ext uri="{FF2B5EF4-FFF2-40B4-BE49-F238E27FC236}">
              <a16:creationId xmlns:a16="http://schemas.microsoft.com/office/drawing/2014/main" id="{D4F7C169-514D-4374-EC9E-B5DF5B3C2E7C}"/>
            </a:ext>
          </a:extLst>
        </cdr:cNvPr>
        <cdr:cNvSpPr txBox="1"/>
      </cdr:nvSpPr>
      <cdr:spPr>
        <a:xfrm xmlns:a="http://schemas.openxmlformats.org/drawingml/2006/main">
          <a:off x="4637612" y="4256763"/>
          <a:ext cx="791460" cy="4485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 b="1" dirty="0"/>
            <a:t>2021</a:t>
          </a:r>
        </a:p>
      </cdr:txBody>
    </cdr:sp>
  </cdr:relSizeAnchor>
  <cdr:relSizeAnchor xmlns:cdr="http://schemas.openxmlformats.org/drawingml/2006/chartDrawing">
    <cdr:from>
      <cdr:x>0.70661</cdr:x>
      <cdr:y>0.0503</cdr:y>
    </cdr:from>
    <cdr:to>
      <cdr:x>0.98739</cdr:x>
      <cdr:y>0.24346</cdr:y>
    </cdr:to>
    <cdr:sp macro="" textlink="">
      <cdr:nvSpPr>
        <cdr:cNvPr id="6" name="Dymek mowy: owalny 5">
          <a:extLst xmlns:a="http://schemas.openxmlformats.org/drawingml/2006/main">
            <a:ext uri="{FF2B5EF4-FFF2-40B4-BE49-F238E27FC236}">
              <a16:creationId xmlns:a16="http://schemas.microsoft.com/office/drawing/2014/main" id="{5BE25CEE-62D1-527E-A96C-DB2D21D69205}"/>
            </a:ext>
          </a:extLst>
        </cdr:cNvPr>
        <cdr:cNvSpPr/>
      </cdr:nvSpPr>
      <cdr:spPr>
        <a:xfrm xmlns:a="http://schemas.openxmlformats.org/drawingml/2006/main">
          <a:off x="5868963" y="238125"/>
          <a:ext cx="2332062" cy="914400"/>
        </a:xfrm>
        <a:prstGeom xmlns:a="http://schemas.openxmlformats.org/drawingml/2006/main" prst="wedgeEllipseCallout">
          <a:avLst/>
        </a:prstGeom>
        <a:solidFill xmlns:a="http://schemas.openxmlformats.org/drawingml/2006/main">
          <a:srgbClr val="49A17D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pl-PL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1600" b="1" dirty="0">
              <a:solidFill>
                <a:schemeClr val="tx1"/>
              </a:solidFill>
            </a:rPr>
            <a:t>wzrost</a:t>
          </a:r>
          <a:r>
            <a:rPr lang="pl-PL" sz="1600" b="1" baseline="0" dirty="0">
              <a:solidFill>
                <a:schemeClr val="tx1"/>
              </a:solidFill>
            </a:rPr>
            <a:t> masy o  3%</a:t>
          </a:r>
          <a:endParaRPr lang="pl-PL" sz="1600" b="1" dirty="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0.84401</cdr:x>
      <cdr:y>0.89117</cdr:y>
    </cdr:from>
    <cdr:to>
      <cdr:x>0.95966</cdr:x>
      <cdr:y>0.98592</cdr:y>
    </cdr:to>
    <cdr:sp macro="" textlink="">
      <cdr:nvSpPr>
        <cdr:cNvPr id="7" name="pole tekstowe 9"/>
        <cdr:cNvSpPr txBox="1"/>
      </cdr:nvSpPr>
      <cdr:spPr>
        <a:xfrm xmlns:a="http://schemas.openxmlformats.org/drawingml/2006/main">
          <a:off x="7010217" y="4218711"/>
          <a:ext cx="960566" cy="4485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 b="1" dirty="0"/>
            <a:t>2023</a:t>
          </a:r>
        </a:p>
      </cdr:txBody>
    </cdr:sp>
  </cdr:relSizeAnchor>
  <cdr:relSizeAnchor xmlns:cdr="http://schemas.openxmlformats.org/drawingml/2006/chartDrawing">
    <cdr:from>
      <cdr:x>0.7305</cdr:x>
      <cdr:y>0.49698</cdr:y>
    </cdr:from>
    <cdr:to>
      <cdr:x>0.88647</cdr:x>
      <cdr:y>0.68813</cdr:y>
    </cdr:to>
    <cdr:sp macro="" textlink="">
      <cdr:nvSpPr>
        <cdr:cNvPr id="8" name="Strzałka: zakrzywiona w górę 7"/>
        <cdr:cNvSpPr/>
      </cdr:nvSpPr>
      <cdr:spPr>
        <a:xfrm xmlns:a="http://schemas.openxmlformats.org/drawingml/2006/main">
          <a:off x="6067425" y="2352675"/>
          <a:ext cx="1295400" cy="904875"/>
        </a:xfrm>
        <a:prstGeom xmlns:a="http://schemas.openxmlformats.org/drawingml/2006/main" prst="curvedUpArrow">
          <a:avLst/>
        </a:prstGeom>
        <a:solidFill xmlns:a="http://schemas.openxmlformats.org/drawingml/2006/main">
          <a:schemeClr val="accent6">
            <a:lumMod val="75000"/>
          </a:schemeClr>
        </a:solidFill>
      </cdr:spPr>
      <cdr:style>
        <a:lnRef xmlns:a="http://schemas.openxmlformats.org/drawingml/2006/main" idx="2">
          <a:schemeClr val="accent3">
            <a:shade val="15000"/>
          </a:schemeClr>
        </a:lnRef>
        <a:fillRef xmlns:a="http://schemas.openxmlformats.org/drawingml/2006/main" idx="1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2A22BE3DC044343AAF0EB972A2B96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BB482C-2533-4807-AF1E-377515580DE1}"/>
      </w:docPartPr>
      <w:docPartBody>
        <w:p w:rsidR="002E3F25" w:rsidRDefault="002E3F25">
          <w:pPr>
            <w:pStyle w:val="22A22BE3DC044343AAF0EB972A2B960F"/>
          </w:pPr>
          <w:r>
            <w:rPr>
              <w:lang w:bidi="pl-PL"/>
            </w:rPr>
            <w:t>NAZWA FIRMY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F25"/>
    <w:rsid w:val="0000203A"/>
    <w:rsid w:val="000200A5"/>
    <w:rsid w:val="00057C10"/>
    <w:rsid w:val="00064986"/>
    <w:rsid w:val="000933C0"/>
    <w:rsid w:val="000C651D"/>
    <w:rsid w:val="00101922"/>
    <w:rsid w:val="00126F4B"/>
    <w:rsid w:val="001D7912"/>
    <w:rsid w:val="00202D0F"/>
    <w:rsid w:val="00254DF3"/>
    <w:rsid w:val="002E3F25"/>
    <w:rsid w:val="002E48DC"/>
    <w:rsid w:val="002E72F3"/>
    <w:rsid w:val="00313174"/>
    <w:rsid w:val="003A230E"/>
    <w:rsid w:val="003F6A15"/>
    <w:rsid w:val="0048553B"/>
    <w:rsid w:val="006A2CFA"/>
    <w:rsid w:val="006F7F8E"/>
    <w:rsid w:val="00727071"/>
    <w:rsid w:val="008020B1"/>
    <w:rsid w:val="008323D0"/>
    <w:rsid w:val="00886F83"/>
    <w:rsid w:val="009D42DD"/>
    <w:rsid w:val="009E5294"/>
    <w:rsid w:val="009F074A"/>
    <w:rsid w:val="00A25288"/>
    <w:rsid w:val="00A61B14"/>
    <w:rsid w:val="00CA02B5"/>
    <w:rsid w:val="00CB5921"/>
    <w:rsid w:val="00D30471"/>
    <w:rsid w:val="00DC7A13"/>
    <w:rsid w:val="00DD3A60"/>
    <w:rsid w:val="00DD4ED5"/>
    <w:rsid w:val="00E16770"/>
    <w:rsid w:val="00EC6B6B"/>
    <w:rsid w:val="00EE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PodtytuZnak">
    <w:name w:val="Podtytuł Znak"/>
    <w:basedOn w:val="Domylnaczcionkaakapitu"/>
    <w:link w:val="Podtytu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22A22BE3DC044343AAF0EB972A2B960F">
    <w:name w:val="22A22BE3DC044343AAF0EB972A2B96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Custom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Austin">
    <a:dk1>
      <a:sysClr val="windowText" lastClr="000000"/>
    </a:dk1>
    <a:lt1>
      <a:sysClr val="window" lastClr="FFFFFF"/>
    </a:lt1>
    <a:dk2>
      <a:srgbClr val="3E3D2D"/>
    </a:dk2>
    <a:lt2>
      <a:srgbClr val="CAF278"/>
    </a:lt2>
    <a:accent1>
      <a:srgbClr val="94C600"/>
    </a:accent1>
    <a:accent2>
      <a:srgbClr val="71685A"/>
    </a:accent2>
    <a:accent3>
      <a:srgbClr val="FF6700"/>
    </a:accent3>
    <a:accent4>
      <a:srgbClr val="909465"/>
    </a:accent4>
    <a:accent5>
      <a:srgbClr val="956B43"/>
    </a:accent5>
    <a:accent6>
      <a:srgbClr val="FEA022"/>
    </a:accent6>
    <a:hlink>
      <a:srgbClr val="E68200"/>
    </a:hlink>
    <a:folHlink>
      <a:srgbClr val="FFA94A"/>
    </a:folHlink>
  </a:clrScheme>
  <a:fontScheme name="Aspekt">
    <a:maj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ajorFont>
    <a:min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Aspekt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270000"/>
            </a:schemeClr>
          </a:gs>
          <a:gs pos="25000">
            <a:schemeClr val="phClr">
              <a:tint val="60000"/>
              <a:satMod val="300000"/>
            </a:schemeClr>
          </a:gs>
          <a:gs pos="100000">
            <a:schemeClr val="phClr">
              <a:tint val="29000"/>
              <a:satMod val="40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5000"/>
              <a:satMod val="155000"/>
            </a:schemeClr>
          </a:gs>
          <a:gs pos="60000">
            <a:schemeClr val="phClr">
              <a:shade val="95000"/>
              <a:satMod val="150000"/>
            </a:schemeClr>
          </a:gs>
          <a:gs pos="100000">
            <a:schemeClr val="phClr">
              <a:tint val="87000"/>
              <a:satMod val="2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atMod val="150000"/>
          </a:schemeClr>
        </a:solidFill>
        <a:prstDash val="solid"/>
      </a:ln>
      <a:ln w="425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5500" dist="381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65500" dist="381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2000000"/>
          </a:lightRig>
        </a:scene3d>
        <a:sp3d prstMaterial="powder">
          <a:bevelT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shade val="35000"/>
              <a:satMod val="150000"/>
            </a:schemeClr>
          </a:gs>
          <a:gs pos="45000">
            <a:schemeClr val="phClr">
              <a:shade val="68000"/>
              <a:satMod val="155000"/>
            </a:schemeClr>
          </a:gs>
          <a:gs pos="100000">
            <a:schemeClr val="phClr">
              <a:tint val="70000"/>
              <a:satMod val="175000"/>
            </a:schemeClr>
          </a:gs>
        </a:gsLst>
        <a:lin ang="16200000" scaled="0"/>
      </a:gradFill>
      <a:blipFill>
        <a:blip xmlns:r="http://schemas.openxmlformats.org/officeDocument/2006/relationships" r:embed="rId1">
          <a:duotone>
            <a:schemeClr val="phClr">
              <a:shade val="800"/>
              <a:satMod val="150000"/>
            </a:schemeClr>
            <a:schemeClr val="phClr">
              <a:tint val="80000"/>
              <a:satMod val="150000"/>
            </a:schemeClr>
          </a:duotone>
        </a:blip>
        <a:tile tx="0" ty="0" sx="75000" sy="75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112AF-F571-4B8C-A366-23A019AE7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{9AC057D6-C851-45F3-83D5-DD2875AB585A}tf16392850_win32</Template>
  <TotalTime>0</TotalTime>
  <Pages>58</Pages>
  <Words>15042</Words>
  <Characters>90258</Characters>
  <Application>Microsoft Office Word</Application>
  <DocSecurity>0</DocSecurity>
  <Lines>752</Lines>
  <Paragraphs>210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Sikorska Małgorzata</dc:creator>
  <cp:keywords/>
  <cp:lastModifiedBy>Sikorska Małgorzata</cp:lastModifiedBy>
  <cp:revision>3</cp:revision>
  <cp:lastPrinted>2024-04-30T09:16:00Z</cp:lastPrinted>
  <dcterms:created xsi:type="dcterms:W3CDTF">2024-04-30T09:23:00Z</dcterms:created>
  <dcterms:modified xsi:type="dcterms:W3CDTF">2024-04-30T09:26:00Z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